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D3B46" w14:textId="5885C4B9" w:rsidR="00B3102D" w:rsidRPr="00C2718D" w:rsidRDefault="001A402A" w:rsidP="00FB3ED2">
      <w:pPr>
        <w:pStyle w:val="aa"/>
        <w:jc w:val="center"/>
        <w:rPr>
          <w:rFonts w:eastAsia="Times New Roman" w:cs="Arial"/>
          <w:b/>
          <w:color w:val="auto"/>
          <w:spacing w:val="0"/>
          <w:kern w:val="0"/>
          <w:sz w:val="24"/>
          <w:szCs w:val="24"/>
        </w:rPr>
      </w:pPr>
      <w:bookmarkStart w:id="1" w:name="_Hlk14344959"/>
      <w:r w:rsidRPr="00C2718D">
        <w:rPr>
          <w:rFonts w:cs="Arial"/>
          <w:color w:val="auto"/>
        </w:rPr>
        <w:t>Руководство по установке</w:t>
      </w:r>
    </w:p>
    <w:bookmarkEnd w:id="1"/>
    <w:p w14:paraId="6F4193EB" w14:textId="1A25CAC2" w:rsidR="002E6D26" w:rsidRPr="00C2718D" w:rsidRDefault="002F6A2A" w:rsidP="002F6A2A">
      <w:pPr>
        <w:spacing w:after="0"/>
        <w:jc w:val="center"/>
        <w:rPr>
          <w:color w:val="auto"/>
        </w:rPr>
      </w:pPr>
      <w:r w:rsidRPr="002F6A2A">
        <w:rPr>
          <w:color w:val="auto"/>
          <w:sz w:val="70"/>
          <w:szCs w:val="70"/>
          <w:lang w:val="en-US"/>
        </w:rPr>
        <w:t>WMS</w:t>
      </w:r>
      <w:r w:rsidRPr="002F6A2A">
        <w:rPr>
          <w:color w:val="auto"/>
          <w:sz w:val="70"/>
          <w:szCs w:val="70"/>
        </w:rPr>
        <w:t xml:space="preserve"> </w:t>
      </w:r>
      <w:proofErr w:type="spellStart"/>
      <w:r w:rsidRPr="002F6A2A">
        <w:rPr>
          <w:color w:val="auto"/>
          <w:sz w:val="70"/>
          <w:szCs w:val="70"/>
          <w:lang w:val="en-US"/>
        </w:rPr>
        <w:t>TalianLog</w:t>
      </w:r>
      <w:proofErr w:type="spellEnd"/>
    </w:p>
    <w:p w14:paraId="48519FCC" w14:textId="77777777" w:rsidR="001A00EB" w:rsidRPr="00C2718D" w:rsidRDefault="001A00EB" w:rsidP="00A622C9">
      <w:pPr>
        <w:spacing w:after="0"/>
        <w:jc w:val="center"/>
        <w:rPr>
          <w:b/>
          <w:color w:val="auto"/>
        </w:rPr>
      </w:pPr>
    </w:p>
    <w:p w14:paraId="57AC8891" w14:textId="77777777" w:rsidR="001A00EB" w:rsidRPr="00C2718D" w:rsidRDefault="001A00EB" w:rsidP="001A402A">
      <w:pPr>
        <w:rPr>
          <w:b/>
          <w:color w:val="auto"/>
        </w:rPr>
        <w:sectPr w:rsidR="001A00EB" w:rsidRPr="00C2718D" w:rsidSect="00E30D49">
          <w:headerReference w:type="default" r:id="rId8"/>
          <w:footerReference w:type="default" r:id="rId9"/>
          <w:headerReference w:type="first" r:id="rId10"/>
          <w:pgSz w:w="11906" w:h="16838"/>
          <w:pgMar w:top="1418" w:right="1077" w:bottom="1440" w:left="1361" w:header="709" w:footer="709" w:gutter="0"/>
          <w:cols w:space="708"/>
          <w:titlePg/>
          <w:docGrid w:linePitch="360"/>
        </w:sectPr>
      </w:pPr>
    </w:p>
    <w:sdt>
      <w:sdtPr>
        <w:rPr>
          <w:rFonts w:eastAsia="Times New Roman" w:cs="Arial"/>
          <w:color w:val="auto"/>
          <w:sz w:val="24"/>
          <w:szCs w:val="24"/>
        </w:rPr>
        <w:id w:val="-6280334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D7272AB" w14:textId="2040CBCA" w:rsidR="00DB5CF2" w:rsidRPr="00C2718D" w:rsidRDefault="00DB5CF2">
          <w:pPr>
            <w:pStyle w:val="af4"/>
            <w:rPr>
              <w:rFonts w:cs="Arial"/>
              <w:color w:val="auto"/>
            </w:rPr>
          </w:pPr>
          <w:r w:rsidRPr="00C2718D">
            <w:rPr>
              <w:rFonts w:cs="Arial"/>
              <w:color w:val="auto"/>
            </w:rPr>
            <w:t>Оглавление</w:t>
          </w:r>
        </w:p>
        <w:p w14:paraId="70D6D7ED" w14:textId="697CCF37" w:rsidR="006D7F51" w:rsidRPr="00C2718D" w:rsidRDefault="00DB5CF2">
          <w:pPr>
            <w:pStyle w:val="14"/>
            <w:rPr>
              <w:rFonts w:eastAsiaTheme="minorEastAsia"/>
              <w:noProof/>
              <w:color w:val="auto"/>
              <w:sz w:val="22"/>
              <w:szCs w:val="22"/>
            </w:rPr>
          </w:pPr>
          <w:r w:rsidRPr="00C2718D">
            <w:rPr>
              <w:color w:val="auto"/>
            </w:rPr>
            <w:fldChar w:fldCharType="begin"/>
          </w:r>
          <w:r w:rsidRPr="00C2718D">
            <w:rPr>
              <w:color w:val="auto"/>
            </w:rPr>
            <w:instrText xml:space="preserve"> TOC \o "1-3" \h \z \u </w:instrText>
          </w:r>
          <w:r w:rsidRPr="00C2718D">
            <w:rPr>
              <w:color w:val="auto"/>
            </w:rPr>
            <w:fldChar w:fldCharType="separate"/>
          </w:r>
          <w:hyperlink w:anchor="_Toc116652668" w:history="1">
            <w:r w:rsidR="006D7F51" w:rsidRPr="00C2718D">
              <w:rPr>
                <w:rStyle w:val="af5"/>
                <w:rFonts w:eastAsiaTheme="majorEastAsia"/>
                <w:noProof/>
                <w:color w:val="auto"/>
              </w:rPr>
              <w:t>Термины и определения</w:t>
            </w:r>
            <w:r w:rsidR="006D7F51" w:rsidRPr="00C2718D">
              <w:rPr>
                <w:noProof/>
                <w:webHidden/>
                <w:color w:val="auto"/>
              </w:rPr>
              <w:tab/>
            </w:r>
            <w:r w:rsidR="006D7F51" w:rsidRPr="00C2718D">
              <w:rPr>
                <w:noProof/>
                <w:webHidden/>
                <w:color w:val="auto"/>
              </w:rPr>
              <w:fldChar w:fldCharType="begin"/>
            </w:r>
            <w:r w:rsidR="006D7F51" w:rsidRPr="00C2718D">
              <w:rPr>
                <w:noProof/>
                <w:webHidden/>
                <w:color w:val="auto"/>
              </w:rPr>
              <w:instrText xml:space="preserve"> PAGEREF _Toc116652668 \h </w:instrText>
            </w:r>
            <w:r w:rsidR="006D7F51" w:rsidRPr="00C2718D">
              <w:rPr>
                <w:noProof/>
                <w:webHidden/>
                <w:color w:val="auto"/>
              </w:rPr>
            </w:r>
            <w:r w:rsidR="006D7F51" w:rsidRPr="00C2718D">
              <w:rPr>
                <w:noProof/>
                <w:webHidden/>
                <w:color w:val="auto"/>
              </w:rPr>
              <w:fldChar w:fldCharType="separate"/>
            </w:r>
            <w:r w:rsidR="006D7F51" w:rsidRPr="00C2718D">
              <w:rPr>
                <w:noProof/>
                <w:webHidden/>
                <w:color w:val="auto"/>
              </w:rPr>
              <w:t>3</w:t>
            </w:r>
            <w:r w:rsidR="006D7F51" w:rsidRPr="00C2718D">
              <w:rPr>
                <w:noProof/>
                <w:webHidden/>
                <w:color w:val="auto"/>
              </w:rPr>
              <w:fldChar w:fldCharType="end"/>
            </w:r>
          </w:hyperlink>
        </w:p>
        <w:p w14:paraId="7D268D3D" w14:textId="5F7B043F" w:rsidR="006D7F51" w:rsidRPr="00C2718D" w:rsidRDefault="00C14ED0">
          <w:pPr>
            <w:pStyle w:val="14"/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16652669" w:history="1">
            <w:r w:rsidR="006D7F51" w:rsidRPr="00C2718D">
              <w:rPr>
                <w:rStyle w:val="af5"/>
                <w:rFonts w:eastAsiaTheme="majorEastAsia"/>
                <w:noProof/>
                <w:color w:val="auto"/>
              </w:rPr>
              <w:t>Общая информация</w:t>
            </w:r>
            <w:r w:rsidR="006D7F51" w:rsidRPr="00C2718D">
              <w:rPr>
                <w:noProof/>
                <w:webHidden/>
                <w:color w:val="auto"/>
              </w:rPr>
              <w:tab/>
            </w:r>
            <w:r w:rsidR="006D7F51" w:rsidRPr="00C2718D">
              <w:rPr>
                <w:noProof/>
                <w:webHidden/>
                <w:color w:val="auto"/>
              </w:rPr>
              <w:fldChar w:fldCharType="begin"/>
            </w:r>
            <w:r w:rsidR="006D7F51" w:rsidRPr="00C2718D">
              <w:rPr>
                <w:noProof/>
                <w:webHidden/>
                <w:color w:val="auto"/>
              </w:rPr>
              <w:instrText xml:space="preserve"> PAGEREF _Toc116652669 \h </w:instrText>
            </w:r>
            <w:r w:rsidR="006D7F51" w:rsidRPr="00C2718D">
              <w:rPr>
                <w:noProof/>
                <w:webHidden/>
                <w:color w:val="auto"/>
              </w:rPr>
            </w:r>
            <w:r w:rsidR="006D7F51" w:rsidRPr="00C2718D">
              <w:rPr>
                <w:noProof/>
                <w:webHidden/>
                <w:color w:val="auto"/>
              </w:rPr>
              <w:fldChar w:fldCharType="separate"/>
            </w:r>
            <w:r w:rsidR="006D7F51" w:rsidRPr="00C2718D">
              <w:rPr>
                <w:noProof/>
                <w:webHidden/>
                <w:color w:val="auto"/>
              </w:rPr>
              <w:t>4</w:t>
            </w:r>
            <w:r w:rsidR="006D7F51" w:rsidRPr="00C2718D">
              <w:rPr>
                <w:noProof/>
                <w:webHidden/>
                <w:color w:val="auto"/>
              </w:rPr>
              <w:fldChar w:fldCharType="end"/>
            </w:r>
          </w:hyperlink>
        </w:p>
        <w:p w14:paraId="4B055DF6" w14:textId="3E1F8FAB" w:rsidR="006D7F51" w:rsidRPr="00C2718D" w:rsidRDefault="00C14ED0">
          <w:pPr>
            <w:pStyle w:val="14"/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16652670" w:history="1">
            <w:r w:rsidR="006D7F51" w:rsidRPr="00C2718D">
              <w:rPr>
                <w:rStyle w:val="af5"/>
                <w:rFonts w:eastAsiaTheme="majorEastAsia"/>
                <w:noProof/>
                <w:color w:val="auto"/>
              </w:rPr>
              <w:t xml:space="preserve">Установка </w:t>
            </w:r>
            <w:bookmarkStart w:id="2" w:name="_Hlk135729188"/>
            <w:r w:rsidR="00A0194A">
              <w:rPr>
                <w:rStyle w:val="af5"/>
                <w:rFonts w:eastAsiaTheme="majorEastAsia"/>
                <w:noProof/>
                <w:color w:val="auto"/>
                <w:lang w:val="en-US"/>
              </w:rPr>
              <w:t xml:space="preserve">WMS </w:t>
            </w:r>
            <w:r w:rsidR="00FB3ED2" w:rsidRPr="00C2718D">
              <w:rPr>
                <w:rStyle w:val="af5"/>
                <w:rFonts w:eastAsiaTheme="majorEastAsia"/>
                <w:noProof/>
                <w:color w:val="auto"/>
                <w:lang w:val="en-US"/>
              </w:rPr>
              <w:t>T</w:t>
            </w:r>
            <w:r w:rsidR="00A0194A">
              <w:rPr>
                <w:rStyle w:val="af5"/>
                <w:rFonts w:eastAsiaTheme="majorEastAsia"/>
                <w:noProof/>
                <w:color w:val="auto"/>
                <w:lang w:val="en-US"/>
              </w:rPr>
              <w:t>alianLog</w:t>
            </w:r>
            <w:bookmarkEnd w:id="2"/>
            <w:r w:rsidR="006D7F51" w:rsidRPr="00C2718D">
              <w:rPr>
                <w:noProof/>
                <w:webHidden/>
                <w:color w:val="auto"/>
              </w:rPr>
              <w:tab/>
            </w:r>
            <w:r w:rsidR="00C03270">
              <w:rPr>
                <w:noProof/>
                <w:webHidden/>
                <w:color w:val="auto"/>
              </w:rPr>
              <w:t>6</w:t>
            </w:r>
          </w:hyperlink>
        </w:p>
        <w:p w14:paraId="27F28980" w14:textId="2CBB12D2" w:rsidR="006D7F51" w:rsidRPr="00C2718D" w:rsidRDefault="00C14ED0">
          <w:pPr>
            <w:pStyle w:val="24"/>
            <w:rPr>
              <w:rFonts w:eastAsiaTheme="minorEastAsia"/>
              <w:noProof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HYPERLINK \l "_Toc116652671" </w:instrText>
          </w:r>
          <w:r>
            <w:fldChar w:fldCharType="separate"/>
          </w:r>
          <w:r w:rsidR="006D7F51" w:rsidRPr="00C2718D">
            <w:rPr>
              <w:rStyle w:val="af5"/>
              <w:rFonts w:eastAsiaTheme="majorEastAsia"/>
              <w:noProof/>
              <w:color w:val="auto"/>
            </w:rPr>
            <w:t xml:space="preserve">Установка </w:t>
          </w:r>
          <w:r w:rsidR="00A0194A" w:rsidRPr="00A0194A">
            <w:rPr>
              <w:rStyle w:val="af5"/>
              <w:rFonts w:eastAsiaTheme="majorEastAsia"/>
              <w:noProof/>
              <w:color w:val="auto"/>
              <w:lang w:val="en-US"/>
            </w:rPr>
            <w:t>WMS TalianLog</w:t>
          </w:r>
          <w:r w:rsidR="006D7F51" w:rsidRPr="00C2718D">
            <w:rPr>
              <w:noProof/>
              <w:webHidden/>
              <w:color w:val="auto"/>
            </w:rPr>
            <w:tab/>
          </w:r>
          <w:r w:rsidR="00C03270">
            <w:rPr>
              <w:noProof/>
              <w:webHidden/>
              <w:color w:val="auto"/>
            </w:rPr>
            <w:t>6</w:t>
          </w:r>
          <w:r>
            <w:rPr>
              <w:noProof/>
              <w:color w:val="auto"/>
            </w:rPr>
            <w:fldChar w:fldCharType="end"/>
          </w:r>
        </w:p>
        <w:p w14:paraId="1E91B2E4" w14:textId="3D7832E1" w:rsidR="006D7F51" w:rsidRPr="00C2718D" w:rsidRDefault="00C14ED0">
          <w:pPr>
            <w:pStyle w:val="24"/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16652672" w:history="1">
            <w:r w:rsidR="006D7F51" w:rsidRPr="00C2718D">
              <w:rPr>
                <w:rStyle w:val="af5"/>
                <w:noProof/>
                <w:color w:val="auto"/>
              </w:rPr>
              <w:t>Проверка корректности установки</w:t>
            </w:r>
            <w:r w:rsidR="006D7F51" w:rsidRPr="00C2718D">
              <w:rPr>
                <w:noProof/>
                <w:webHidden/>
                <w:color w:val="auto"/>
              </w:rPr>
              <w:tab/>
            </w:r>
            <w:r w:rsidR="00031795">
              <w:rPr>
                <w:noProof/>
                <w:webHidden/>
                <w:color w:val="auto"/>
              </w:rPr>
              <w:t>4</w:t>
            </w:r>
            <w:r w:rsidR="00031795" w:rsidRPr="00031795">
              <w:rPr>
                <w:noProof/>
                <w:color w:val="auto"/>
              </w:rPr>
              <w:t>7</w:t>
            </w:r>
          </w:hyperlink>
        </w:p>
        <w:p w14:paraId="5688A1EE" w14:textId="38E86FAE" w:rsidR="006D7F51" w:rsidRPr="00C2718D" w:rsidRDefault="006D7F51">
          <w:pPr>
            <w:pStyle w:val="14"/>
            <w:rPr>
              <w:rFonts w:eastAsiaTheme="minorEastAsia"/>
              <w:noProof/>
              <w:color w:val="auto"/>
              <w:sz w:val="22"/>
              <w:szCs w:val="22"/>
            </w:rPr>
          </w:pPr>
        </w:p>
        <w:p w14:paraId="0AA5E1B7" w14:textId="3708FD74" w:rsidR="00DB5CF2" w:rsidRPr="00C2718D" w:rsidRDefault="00DB5CF2">
          <w:pPr>
            <w:rPr>
              <w:color w:val="auto"/>
            </w:rPr>
          </w:pPr>
          <w:r w:rsidRPr="00C2718D">
            <w:rPr>
              <w:b/>
              <w:bCs/>
              <w:color w:val="auto"/>
            </w:rPr>
            <w:fldChar w:fldCharType="end"/>
          </w:r>
        </w:p>
      </w:sdtContent>
    </w:sdt>
    <w:p w14:paraId="5EF23154" w14:textId="77777777" w:rsidR="00DB5CF2" w:rsidRPr="00C2718D" w:rsidRDefault="00DB5CF2" w:rsidP="00DB5CF2">
      <w:pPr>
        <w:pStyle w:val="11"/>
        <w:rPr>
          <w:color w:val="auto"/>
        </w:rPr>
      </w:pPr>
      <w:bookmarkStart w:id="3" w:name="_Toc12549042"/>
      <w:bookmarkStart w:id="4" w:name="_Toc56539253"/>
      <w:bookmarkStart w:id="5" w:name="_Toc116652668"/>
      <w:r w:rsidRPr="00C2718D">
        <w:rPr>
          <w:color w:val="auto"/>
        </w:rPr>
        <w:lastRenderedPageBreak/>
        <w:t>Термины и определения</w:t>
      </w:r>
      <w:bookmarkEnd w:id="3"/>
      <w:bookmarkEnd w:id="4"/>
      <w:bookmarkEnd w:id="5"/>
    </w:p>
    <w:p w14:paraId="0C5B5AA8" w14:textId="77777777" w:rsidR="00DB5CF2" w:rsidRPr="00C2718D" w:rsidRDefault="00DB5CF2" w:rsidP="00DB5CF2">
      <w:pPr>
        <w:rPr>
          <w:color w:val="auto"/>
        </w:rPr>
      </w:pPr>
    </w:p>
    <w:tbl>
      <w:tblPr>
        <w:tblStyle w:val="43"/>
        <w:tblW w:w="9776" w:type="dxa"/>
        <w:tblLook w:val="04A0" w:firstRow="1" w:lastRow="0" w:firstColumn="1" w:lastColumn="0" w:noHBand="0" w:noVBand="1"/>
      </w:tblPr>
      <w:tblGrid>
        <w:gridCol w:w="2610"/>
        <w:gridCol w:w="7166"/>
      </w:tblGrid>
      <w:tr w:rsidR="005E5996" w:rsidRPr="00C2718D" w14:paraId="3B7405A9" w14:textId="77777777" w:rsidTr="00653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27B18B2A" w14:textId="77777777" w:rsidR="00DB5CF2" w:rsidRPr="00C2718D" w:rsidRDefault="00DB5CF2" w:rsidP="00653881">
            <w:pPr>
              <w:pStyle w:val="Tablewide"/>
              <w:rPr>
                <w:b w:val="0"/>
                <w:color w:val="auto"/>
              </w:rPr>
            </w:pPr>
            <w:r w:rsidRPr="00C2718D">
              <w:rPr>
                <w:color w:val="auto"/>
              </w:rPr>
              <w:t>Термин</w:t>
            </w:r>
          </w:p>
        </w:tc>
        <w:tc>
          <w:tcPr>
            <w:tcW w:w="7166" w:type="dxa"/>
          </w:tcPr>
          <w:p w14:paraId="6134A392" w14:textId="77777777" w:rsidR="00DB5CF2" w:rsidRPr="00C2718D" w:rsidRDefault="00DB5CF2" w:rsidP="00653881">
            <w:pPr>
              <w:pStyle w:val="Tablewid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C2718D">
              <w:rPr>
                <w:color w:val="auto"/>
              </w:rPr>
              <w:t>Определение</w:t>
            </w:r>
          </w:p>
        </w:tc>
      </w:tr>
      <w:tr w:rsidR="005E5996" w:rsidRPr="00C2718D" w14:paraId="638E7299" w14:textId="77777777" w:rsidTr="006538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6D09F444" w14:textId="77777777" w:rsidR="00DB5CF2" w:rsidRPr="00C2718D" w:rsidRDefault="00DB5CF2" w:rsidP="00EB4B27">
            <w:pPr>
              <w:pStyle w:val="Tablewide"/>
              <w:rPr>
                <w:color w:val="auto"/>
              </w:rPr>
            </w:pPr>
            <w:r w:rsidRPr="00C2718D">
              <w:rPr>
                <w:color w:val="auto"/>
              </w:rPr>
              <w:t>Система</w:t>
            </w:r>
          </w:p>
        </w:tc>
        <w:tc>
          <w:tcPr>
            <w:tcW w:w="7166" w:type="dxa"/>
          </w:tcPr>
          <w:p w14:paraId="31ECC6AC" w14:textId="3F96F795" w:rsidR="00DB5CF2" w:rsidRPr="00C2718D" w:rsidRDefault="00D17B39" w:rsidP="00EB4B27">
            <w:pPr>
              <w:pStyle w:val="Tablewid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r w:rsidRPr="00D17B39">
              <w:rPr>
                <w:color w:val="auto"/>
                <w:lang w:val="en-US"/>
              </w:rPr>
              <w:t xml:space="preserve">WMS </w:t>
            </w:r>
            <w:proofErr w:type="spellStart"/>
            <w:r w:rsidRPr="00D17B39">
              <w:rPr>
                <w:color w:val="auto"/>
                <w:lang w:val="en-US"/>
              </w:rPr>
              <w:t>TalianLog</w:t>
            </w:r>
            <w:proofErr w:type="spellEnd"/>
          </w:p>
        </w:tc>
      </w:tr>
      <w:tr w:rsidR="005E5996" w:rsidRPr="00C2718D" w14:paraId="1543F047" w14:textId="77777777" w:rsidTr="006538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6ACF47AC" w14:textId="77777777" w:rsidR="00DB5CF2" w:rsidRPr="00C2718D" w:rsidRDefault="00DB5CF2" w:rsidP="00EB4B27">
            <w:pPr>
              <w:pStyle w:val="Tablewide"/>
              <w:rPr>
                <w:color w:val="auto"/>
              </w:rPr>
            </w:pPr>
            <w:r w:rsidRPr="00C2718D">
              <w:rPr>
                <w:color w:val="auto"/>
              </w:rPr>
              <w:t>Заказчик</w:t>
            </w:r>
          </w:p>
        </w:tc>
        <w:tc>
          <w:tcPr>
            <w:tcW w:w="7166" w:type="dxa"/>
          </w:tcPr>
          <w:p w14:paraId="2CFD877F" w14:textId="77777777" w:rsidR="00DB5CF2" w:rsidRPr="00C2718D" w:rsidRDefault="00DB5CF2" w:rsidP="00EB4B27">
            <w:pPr>
              <w:pStyle w:val="Tablewid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2718D">
              <w:rPr>
                <w:color w:val="auto"/>
              </w:rPr>
              <w:t>Заказчик Системы</w:t>
            </w:r>
          </w:p>
        </w:tc>
      </w:tr>
      <w:tr w:rsidR="005E5996" w:rsidRPr="00C2718D" w14:paraId="6CCFF567" w14:textId="77777777" w:rsidTr="006538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6A657ECD" w14:textId="77777777" w:rsidR="00DB5CF2" w:rsidRPr="00C2718D" w:rsidRDefault="00DB5CF2" w:rsidP="00EB4B27">
            <w:pPr>
              <w:pStyle w:val="Tablewide"/>
              <w:rPr>
                <w:color w:val="auto"/>
              </w:rPr>
            </w:pPr>
            <w:r w:rsidRPr="00C2718D">
              <w:rPr>
                <w:color w:val="auto"/>
              </w:rPr>
              <w:t xml:space="preserve">Исполнитель </w:t>
            </w:r>
          </w:p>
        </w:tc>
        <w:tc>
          <w:tcPr>
            <w:tcW w:w="7166" w:type="dxa"/>
          </w:tcPr>
          <w:p w14:paraId="52BE625A" w14:textId="5FCE11C2" w:rsidR="00DB5CF2" w:rsidRPr="00C2718D" w:rsidRDefault="00DB5CF2" w:rsidP="00EB4B27">
            <w:pPr>
              <w:pStyle w:val="Tablewid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2718D">
              <w:rPr>
                <w:color w:val="auto"/>
              </w:rPr>
              <w:t>ООО «</w:t>
            </w:r>
            <w:r w:rsidR="00FB3ED2" w:rsidRPr="00C2718D">
              <w:rPr>
                <w:color w:val="auto"/>
              </w:rPr>
              <w:t>Э</w:t>
            </w:r>
            <w:r w:rsidR="00FB3ED2" w:rsidRPr="00C2718D">
              <w:t>КСПЕРТ</w:t>
            </w:r>
            <w:r w:rsidRPr="00C2718D">
              <w:rPr>
                <w:color w:val="auto"/>
              </w:rPr>
              <w:t>»</w:t>
            </w:r>
          </w:p>
        </w:tc>
      </w:tr>
      <w:tr w:rsidR="005E5996" w:rsidRPr="00C2718D" w14:paraId="6D763353" w14:textId="77777777" w:rsidTr="006538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0106610A" w14:textId="77777777" w:rsidR="00DB5CF2" w:rsidRPr="00C2718D" w:rsidRDefault="00DB5CF2" w:rsidP="00EB4B27">
            <w:pPr>
              <w:pStyle w:val="Tablewide"/>
              <w:rPr>
                <w:color w:val="auto"/>
              </w:rPr>
            </w:pPr>
            <w:r w:rsidRPr="00C2718D">
              <w:rPr>
                <w:color w:val="auto"/>
              </w:rPr>
              <w:t>ПО</w:t>
            </w:r>
          </w:p>
        </w:tc>
        <w:tc>
          <w:tcPr>
            <w:tcW w:w="7166" w:type="dxa"/>
          </w:tcPr>
          <w:p w14:paraId="6CC57068" w14:textId="77777777" w:rsidR="00DB5CF2" w:rsidRPr="00C2718D" w:rsidRDefault="00DB5CF2" w:rsidP="00EB4B27">
            <w:pPr>
              <w:pStyle w:val="Tablewid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2718D">
              <w:rPr>
                <w:color w:val="auto"/>
              </w:rPr>
              <w:t>Программное обеспечение</w:t>
            </w:r>
          </w:p>
        </w:tc>
      </w:tr>
      <w:tr w:rsidR="005E5996" w:rsidRPr="00C2718D" w14:paraId="00020A12" w14:textId="77777777" w:rsidTr="006538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6A9BF1F5" w14:textId="77777777" w:rsidR="00DB5CF2" w:rsidRPr="00C2718D" w:rsidRDefault="00DB5CF2" w:rsidP="00EB4B27">
            <w:pPr>
              <w:pStyle w:val="Tablewide"/>
              <w:rPr>
                <w:color w:val="auto"/>
              </w:rPr>
            </w:pPr>
            <w:r w:rsidRPr="00C2718D">
              <w:rPr>
                <w:color w:val="auto"/>
              </w:rPr>
              <w:t xml:space="preserve">Пользователь </w:t>
            </w:r>
          </w:p>
        </w:tc>
        <w:tc>
          <w:tcPr>
            <w:tcW w:w="7166" w:type="dxa"/>
          </w:tcPr>
          <w:p w14:paraId="7B9E391D" w14:textId="77777777" w:rsidR="00DB5CF2" w:rsidRPr="00C2718D" w:rsidRDefault="00DB5CF2" w:rsidP="00EB4B27">
            <w:pPr>
              <w:pStyle w:val="Tablewid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2718D">
              <w:rPr>
                <w:color w:val="auto"/>
              </w:rPr>
              <w:t>Сотрудник Заказчика, обладающий правом доступ к Системе.</w:t>
            </w:r>
          </w:p>
        </w:tc>
      </w:tr>
      <w:tr w:rsidR="005E5996" w:rsidRPr="00C2718D" w14:paraId="5AABAFFF" w14:textId="77777777" w:rsidTr="006538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694903D1" w14:textId="757CD9C9" w:rsidR="00DB5CF2" w:rsidRPr="00C2718D" w:rsidRDefault="00DB5CF2" w:rsidP="00EB4B27">
            <w:pPr>
              <w:pStyle w:val="Tablewide"/>
              <w:rPr>
                <w:color w:val="auto"/>
              </w:rPr>
            </w:pPr>
          </w:p>
        </w:tc>
        <w:tc>
          <w:tcPr>
            <w:tcW w:w="7166" w:type="dxa"/>
          </w:tcPr>
          <w:p w14:paraId="31245A5F" w14:textId="69FEF7FF" w:rsidR="00DB5CF2" w:rsidRPr="00C2718D" w:rsidRDefault="00DB5CF2" w:rsidP="00EB4B27">
            <w:pPr>
              <w:pStyle w:val="Tablewid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5E5996" w:rsidRPr="00C2718D" w14:paraId="7A5AA375" w14:textId="77777777" w:rsidTr="006538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078BC067" w14:textId="2F9862DB" w:rsidR="00DB5CF2" w:rsidRPr="00C2718D" w:rsidRDefault="00DB5CF2" w:rsidP="00EB4B27">
            <w:pPr>
              <w:pStyle w:val="Tablewide"/>
              <w:rPr>
                <w:color w:val="auto"/>
              </w:rPr>
            </w:pPr>
          </w:p>
        </w:tc>
        <w:tc>
          <w:tcPr>
            <w:tcW w:w="7166" w:type="dxa"/>
          </w:tcPr>
          <w:p w14:paraId="1760DF13" w14:textId="51BBE04A" w:rsidR="00DB5CF2" w:rsidRPr="00C2718D" w:rsidRDefault="00DB5CF2" w:rsidP="00EB4B27">
            <w:pPr>
              <w:pStyle w:val="Tablewid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5E5996" w:rsidRPr="00C2718D" w14:paraId="26D28695" w14:textId="77777777" w:rsidTr="006538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023DAB41" w14:textId="3D9B9CAB" w:rsidR="00DB5CF2" w:rsidRPr="00C2718D" w:rsidRDefault="00DB5CF2" w:rsidP="00EB4B27">
            <w:pPr>
              <w:pStyle w:val="Tablewide"/>
              <w:rPr>
                <w:color w:val="auto"/>
              </w:rPr>
            </w:pPr>
          </w:p>
        </w:tc>
        <w:tc>
          <w:tcPr>
            <w:tcW w:w="7166" w:type="dxa"/>
          </w:tcPr>
          <w:p w14:paraId="12DF97E2" w14:textId="04153B96" w:rsidR="00DB5CF2" w:rsidRPr="00C2718D" w:rsidRDefault="00DB5CF2" w:rsidP="00EB4B27">
            <w:pPr>
              <w:pStyle w:val="Tablewid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5E5996" w:rsidRPr="00C2718D" w14:paraId="59AA0F8A" w14:textId="77777777" w:rsidTr="006538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</w:tcPr>
          <w:p w14:paraId="2013A9E9" w14:textId="53D43C07" w:rsidR="00EB4B27" w:rsidRPr="00C2718D" w:rsidRDefault="00EB4B27" w:rsidP="00EB4B27">
            <w:pPr>
              <w:pStyle w:val="Tablewide"/>
              <w:rPr>
                <w:rFonts w:eastAsiaTheme="minorHAnsi"/>
                <w:color w:val="auto"/>
              </w:rPr>
            </w:pPr>
          </w:p>
        </w:tc>
        <w:tc>
          <w:tcPr>
            <w:tcW w:w="7166" w:type="dxa"/>
          </w:tcPr>
          <w:p w14:paraId="2D6A14BB" w14:textId="15D62849" w:rsidR="00EB4B27" w:rsidRPr="00C2718D" w:rsidRDefault="00EB4B27" w:rsidP="00EB4B27">
            <w:pPr>
              <w:pStyle w:val="Tablewid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5A038A14" w14:textId="77777777" w:rsidR="00DB5CF2" w:rsidRPr="00C2718D" w:rsidRDefault="00DB5CF2">
      <w:pPr>
        <w:spacing w:after="200" w:line="276" w:lineRule="auto"/>
        <w:rPr>
          <w:iCs/>
          <w:color w:val="auto"/>
          <w:sz w:val="60"/>
          <w:szCs w:val="32"/>
        </w:rPr>
      </w:pPr>
      <w:r w:rsidRPr="00C2718D">
        <w:rPr>
          <w:color w:val="auto"/>
        </w:rPr>
        <w:br w:type="page"/>
      </w:r>
    </w:p>
    <w:p w14:paraId="69A1379F" w14:textId="764D9605" w:rsidR="001A402A" w:rsidRPr="00C2718D" w:rsidRDefault="001A402A" w:rsidP="0077152C">
      <w:pPr>
        <w:pStyle w:val="11"/>
        <w:rPr>
          <w:color w:val="auto"/>
        </w:rPr>
      </w:pPr>
      <w:bookmarkStart w:id="6" w:name="_Toc116652669"/>
      <w:r w:rsidRPr="00C2718D">
        <w:rPr>
          <w:color w:val="auto"/>
        </w:rPr>
        <w:lastRenderedPageBreak/>
        <w:t>Общая информация</w:t>
      </w:r>
      <w:bookmarkEnd w:id="6"/>
    </w:p>
    <w:p w14:paraId="015AA778" w14:textId="1841CB10" w:rsidR="00DB5CF2" w:rsidRPr="00C2718D" w:rsidRDefault="00D17B39" w:rsidP="0055441B">
      <w:pPr>
        <w:jc w:val="both"/>
        <w:rPr>
          <w:color w:val="auto"/>
        </w:rPr>
      </w:pPr>
      <w:r w:rsidRPr="00D17B39">
        <w:rPr>
          <w:color w:val="auto"/>
          <w:lang w:val="en-US"/>
        </w:rPr>
        <w:t>WMS</w:t>
      </w:r>
      <w:r w:rsidRPr="00D17B39">
        <w:rPr>
          <w:color w:val="auto"/>
        </w:rPr>
        <w:t xml:space="preserve"> </w:t>
      </w:r>
      <w:proofErr w:type="spellStart"/>
      <w:r w:rsidRPr="00D17B39">
        <w:rPr>
          <w:color w:val="auto"/>
          <w:lang w:val="en-US"/>
        </w:rPr>
        <w:t>TalianLog</w:t>
      </w:r>
      <w:proofErr w:type="spellEnd"/>
      <w:r w:rsidR="00DB5CF2" w:rsidRPr="00C2718D">
        <w:rPr>
          <w:color w:val="auto"/>
        </w:rPr>
        <w:t xml:space="preserve"> – это инструмент для </w:t>
      </w:r>
      <w:r w:rsidR="001C3C8E" w:rsidRPr="00C2718D">
        <w:rPr>
          <w:color w:val="auto"/>
        </w:rPr>
        <w:t>автоматизации бизнес процессов на складах, центральным процессом на которых является штучная сборка продукции</w:t>
      </w:r>
      <w:r w:rsidR="00DB5CF2" w:rsidRPr="00C2718D">
        <w:rPr>
          <w:color w:val="auto"/>
        </w:rPr>
        <w:t xml:space="preserve"> (далее – Система) обеспечивает </w:t>
      </w:r>
      <w:r w:rsidR="001C3C8E" w:rsidRPr="00C2718D">
        <w:rPr>
          <w:color w:val="auto"/>
        </w:rPr>
        <w:t>автоматизацию логистических процессов на складах</w:t>
      </w:r>
      <w:r w:rsidR="00DB5CF2" w:rsidRPr="00C2718D">
        <w:rPr>
          <w:color w:val="auto"/>
        </w:rPr>
        <w:t xml:space="preserve"> посредством:</w:t>
      </w:r>
      <w:r w:rsidR="00DB5CF2" w:rsidRPr="00C2718D" w:rsidDel="00E05CF6">
        <w:rPr>
          <w:color w:val="auto"/>
        </w:rPr>
        <w:t xml:space="preserve"> </w:t>
      </w:r>
    </w:p>
    <w:p w14:paraId="0DD746E4" w14:textId="2BFF8222" w:rsidR="00DB5CF2" w:rsidRPr="00C2718D" w:rsidRDefault="001C3C8E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Обработк</w:t>
      </w:r>
      <w:r w:rsidR="0037416F" w:rsidRPr="00C2718D">
        <w:rPr>
          <w:color w:val="auto"/>
        </w:rPr>
        <w:t>и</w:t>
      </w:r>
      <w:r w:rsidRPr="00C2718D">
        <w:rPr>
          <w:color w:val="auto"/>
        </w:rPr>
        <w:t xml:space="preserve"> заказов</w:t>
      </w:r>
      <w:r w:rsidR="00DB5CF2" w:rsidRPr="00C2718D">
        <w:rPr>
          <w:color w:val="auto"/>
        </w:rPr>
        <w:t>;</w:t>
      </w:r>
    </w:p>
    <w:p w14:paraId="16C75753" w14:textId="36439A9B" w:rsidR="00DB5CF2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Управление размещением товаров на линиях сборки</w:t>
      </w:r>
      <w:r w:rsidR="00DB5CF2" w:rsidRPr="00C2718D">
        <w:rPr>
          <w:color w:val="auto"/>
        </w:rPr>
        <w:t>;</w:t>
      </w:r>
    </w:p>
    <w:p w14:paraId="786DB67F" w14:textId="1DACBEF4" w:rsidR="00DB5CF2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Печать</w:t>
      </w:r>
      <w:r w:rsidR="00543C9A" w:rsidRPr="00C2718D">
        <w:rPr>
          <w:color w:val="auto"/>
        </w:rPr>
        <w:t>ю</w:t>
      </w:r>
      <w:r w:rsidRPr="00C2718D">
        <w:rPr>
          <w:color w:val="auto"/>
        </w:rPr>
        <w:t xml:space="preserve"> инвойсов, подборочных бланков</w:t>
      </w:r>
      <w:r w:rsidR="0037416F" w:rsidRPr="00C2718D">
        <w:rPr>
          <w:color w:val="auto"/>
        </w:rPr>
        <w:t xml:space="preserve"> </w:t>
      </w:r>
      <w:r w:rsidRPr="00C2718D">
        <w:rPr>
          <w:color w:val="auto"/>
        </w:rPr>
        <w:t>(ПБ), этикеток на короба</w:t>
      </w:r>
      <w:r w:rsidR="00DB5CF2" w:rsidRPr="00C2718D">
        <w:rPr>
          <w:color w:val="auto"/>
        </w:rPr>
        <w:t>;</w:t>
      </w:r>
    </w:p>
    <w:p w14:paraId="23FF1632" w14:textId="768BB835" w:rsidR="00DB5CF2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Упаковк</w:t>
      </w:r>
      <w:r w:rsidR="00543C9A" w:rsidRPr="00C2718D">
        <w:rPr>
          <w:color w:val="auto"/>
        </w:rPr>
        <w:t>ой</w:t>
      </w:r>
      <w:r w:rsidRPr="00C2718D">
        <w:rPr>
          <w:color w:val="auto"/>
        </w:rPr>
        <w:t xml:space="preserve"> отборов</w:t>
      </w:r>
      <w:r w:rsidR="00DB5CF2" w:rsidRPr="00C2718D">
        <w:rPr>
          <w:color w:val="auto"/>
        </w:rPr>
        <w:t>;</w:t>
      </w:r>
    </w:p>
    <w:p w14:paraId="0C033530" w14:textId="2972E056" w:rsidR="00DB5CF2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Консолидаци</w:t>
      </w:r>
      <w:r w:rsidR="00543C9A" w:rsidRPr="00C2718D">
        <w:rPr>
          <w:color w:val="auto"/>
        </w:rPr>
        <w:t>ей</w:t>
      </w:r>
      <w:r w:rsidRPr="00C2718D">
        <w:rPr>
          <w:color w:val="auto"/>
        </w:rPr>
        <w:t xml:space="preserve"> отборов</w:t>
      </w:r>
      <w:r w:rsidR="00DB5CF2" w:rsidRPr="00C2718D">
        <w:rPr>
          <w:color w:val="auto"/>
        </w:rPr>
        <w:t>;</w:t>
      </w:r>
    </w:p>
    <w:p w14:paraId="721C2EAD" w14:textId="5C125D76" w:rsidR="00DB5CF2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Контрол</w:t>
      </w:r>
      <w:r w:rsidR="00543C9A" w:rsidRPr="00C2718D">
        <w:rPr>
          <w:color w:val="auto"/>
        </w:rPr>
        <w:t>ем</w:t>
      </w:r>
      <w:r w:rsidRPr="00C2718D">
        <w:rPr>
          <w:color w:val="auto"/>
        </w:rPr>
        <w:t xml:space="preserve"> экспедиции</w:t>
      </w:r>
      <w:r w:rsidRPr="00C2718D">
        <w:rPr>
          <w:color w:val="auto"/>
          <w:lang w:val="en-US"/>
        </w:rPr>
        <w:t>;</w:t>
      </w:r>
    </w:p>
    <w:p w14:paraId="042670A1" w14:textId="22E029E3" w:rsidR="003904E3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Отгрузк</w:t>
      </w:r>
      <w:r w:rsidR="00543C9A" w:rsidRPr="00C2718D">
        <w:rPr>
          <w:color w:val="auto"/>
        </w:rPr>
        <w:t>ой</w:t>
      </w:r>
      <w:r w:rsidRPr="00C2718D">
        <w:rPr>
          <w:color w:val="auto"/>
        </w:rPr>
        <w:t xml:space="preserve"> товаров;</w:t>
      </w:r>
    </w:p>
    <w:p w14:paraId="7B7E5820" w14:textId="147EF684" w:rsidR="003904E3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Приёмк</w:t>
      </w:r>
      <w:r w:rsidR="00543C9A" w:rsidRPr="00C2718D">
        <w:rPr>
          <w:color w:val="auto"/>
        </w:rPr>
        <w:t>ой</w:t>
      </w:r>
      <w:r w:rsidRPr="00C2718D">
        <w:rPr>
          <w:color w:val="auto"/>
        </w:rPr>
        <w:t xml:space="preserve"> товаров;</w:t>
      </w:r>
    </w:p>
    <w:p w14:paraId="0ACB4F10" w14:textId="1A52BE86" w:rsidR="003904E3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Управление размещением товара в зоне хранения;</w:t>
      </w:r>
    </w:p>
    <w:p w14:paraId="7F2BF828" w14:textId="2ABD1E3D" w:rsidR="003904E3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Поддержк</w:t>
      </w:r>
      <w:r w:rsidR="00543C9A" w:rsidRPr="00C2718D">
        <w:rPr>
          <w:color w:val="auto"/>
        </w:rPr>
        <w:t>ой</w:t>
      </w:r>
      <w:r w:rsidRPr="00C2718D">
        <w:rPr>
          <w:color w:val="auto"/>
        </w:rPr>
        <w:t xml:space="preserve"> работы с доставщиками;</w:t>
      </w:r>
    </w:p>
    <w:p w14:paraId="5936C19B" w14:textId="343DD9CF" w:rsidR="003904E3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Печать</w:t>
      </w:r>
      <w:r w:rsidR="00543C9A" w:rsidRPr="00C2718D">
        <w:rPr>
          <w:color w:val="auto"/>
        </w:rPr>
        <w:t>ю</w:t>
      </w:r>
      <w:r w:rsidRPr="00C2718D">
        <w:rPr>
          <w:color w:val="auto"/>
        </w:rPr>
        <w:t xml:space="preserve"> отгрузочных документов через собственную подсистему печати;</w:t>
      </w:r>
    </w:p>
    <w:p w14:paraId="2FA8AB81" w14:textId="60F81406" w:rsidR="003904E3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Систем</w:t>
      </w:r>
      <w:r w:rsidR="00543C9A" w:rsidRPr="00C2718D">
        <w:rPr>
          <w:color w:val="auto"/>
        </w:rPr>
        <w:t>ой</w:t>
      </w:r>
      <w:r w:rsidRPr="00C2718D">
        <w:rPr>
          <w:color w:val="auto"/>
        </w:rPr>
        <w:t xml:space="preserve"> мотивации сотрудников;</w:t>
      </w:r>
    </w:p>
    <w:p w14:paraId="47F320FB" w14:textId="53FD13EB" w:rsidR="003904E3" w:rsidRPr="00C2718D" w:rsidRDefault="003904E3">
      <w:pPr>
        <w:pStyle w:val="a6"/>
        <w:numPr>
          <w:ilvl w:val="0"/>
          <w:numId w:val="9"/>
        </w:numPr>
        <w:jc w:val="both"/>
        <w:rPr>
          <w:color w:val="auto"/>
        </w:rPr>
      </w:pPr>
      <w:r w:rsidRPr="00C2718D">
        <w:rPr>
          <w:color w:val="auto"/>
        </w:rPr>
        <w:t>Поддержк</w:t>
      </w:r>
      <w:r w:rsidR="00543C9A" w:rsidRPr="00C2718D">
        <w:rPr>
          <w:color w:val="auto"/>
        </w:rPr>
        <w:t>ой</w:t>
      </w:r>
      <w:r w:rsidRPr="00C2718D">
        <w:rPr>
          <w:color w:val="auto"/>
        </w:rPr>
        <w:t xml:space="preserve"> работы на нескольких языках;</w:t>
      </w:r>
    </w:p>
    <w:p w14:paraId="0F875FCD" w14:textId="392308AD" w:rsidR="00866C6A" w:rsidRPr="00C2718D" w:rsidRDefault="00D17B39" w:rsidP="0055441B">
      <w:pPr>
        <w:jc w:val="both"/>
        <w:rPr>
          <w:color w:val="auto"/>
        </w:rPr>
      </w:pPr>
      <w:r w:rsidRPr="00D17B39">
        <w:rPr>
          <w:color w:val="auto"/>
          <w:lang w:val="en-US"/>
        </w:rPr>
        <w:t>WMS</w:t>
      </w:r>
      <w:r w:rsidRPr="00D17B39">
        <w:rPr>
          <w:color w:val="auto"/>
        </w:rPr>
        <w:t xml:space="preserve"> </w:t>
      </w:r>
      <w:proofErr w:type="spellStart"/>
      <w:r w:rsidRPr="00D17B39">
        <w:rPr>
          <w:color w:val="auto"/>
          <w:lang w:val="en-US"/>
        </w:rPr>
        <w:t>TalianLog</w:t>
      </w:r>
      <w:proofErr w:type="spellEnd"/>
      <w:r w:rsidR="00866C6A" w:rsidRPr="00C2718D">
        <w:rPr>
          <w:color w:val="auto"/>
        </w:rPr>
        <w:t xml:space="preserve">позволяет </w:t>
      </w:r>
      <w:r w:rsidR="00243C34" w:rsidRPr="00C2718D">
        <w:rPr>
          <w:color w:val="auto"/>
        </w:rPr>
        <w:t>настраивать любые другие сопутствующие бизнес процессы в едином интерфейсе с тесной интеграцией с внешними системами.</w:t>
      </w:r>
    </w:p>
    <w:p w14:paraId="5772F83D" w14:textId="77777777" w:rsidR="00866C6A" w:rsidRPr="00C2718D" w:rsidRDefault="00866C6A" w:rsidP="0055441B">
      <w:pPr>
        <w:jc w:val="both"/>
        <w:rPr>
          <w:color w:val="auto"/>
        </w:rPr>
      </w:pPr>
      <w:r w:rsidRPr="00C2718D">
        <w:rPr>
          <w:color w:val="auto"/>
        </w:rPr>
        <w:t>Основные особенности и преимущества</w:t>
      </w:r>
    </w:p>
    <w:p w14:paraId="49E3DB1C" w14:textId="68E28070" w:rsidR="00866C6A" w:rsidRPr="00C2718D" w:rsidRDefault="00521598" w:rsidP="0055441B">
      <w:pPr>
        <w:pStyle w:val="marklist1"/>
        <w:ind w:left="851" w:hanging="567"/>
        <w:jc w:val="both"/>
        <w:rPr>
          <w:color w:val="auto"/>
        </w:rPr>
      </w:pPr>
      <w:r w:rsidRPr="00C2718D">
        <w:rPr>
          <w:color w:val="auto"/>
        </w:rPr>
        <w:t xml:space="preserve">Контроль качества сборки (исключает </w:t>
      </w:r>
      <w:proofErr w:type="spellStart"/>
      <w:r w:rsidRPr="00C2718D">
        <w:rPr>
          <w:color w:val="auto"/>
        </w:rPr>
        <w:t>недовложения</w:t>
      </w:r>
      <w:proofErr w:type="spellEnd"/>
      <w:r w:rsidRPr="00C2718D">
        <w:rPr>
          <w:color w:val="auto"/>
        </w:rPr>
        <w:t xml:space="preserve">, </w:t>
      </w:r>
      <w:proofErr w:type="spellStart"/>
      <w:r w:rsidRPr="00C2718D">
        <w:rPr>
          <w:color w:val="auto"/>
        </w:rPr>
        <w:t>п</w:t>
      </w:r>
      <w:r w:rsidR="00E13197" w:rsidRPr="00C2718D">
        <w:rPr>
          <w:color w:val="auto"/>
        </w:rPr>
        <w:t>е</w:t>
      </w:r>
      <w:r w:rsidRPr="00C2718D">
        <w:rPr>
          <w:color w:val="auto"/>
        </w:rPr>
        <w:t>ресорт</w:t>
      </w:r>
      <w:proofErr w:type="spellEnd"/>
      <w:r w:rsidRPr="00C2718D">
        <w:rPr>
          <w:color w:val="auto"/>
        </w:rPr>
        <w:t>) за счет считывания штрих кодов товаров или весового контроля</w:t>
      </w:r>
      <w:r w:rsidR="00866C6A" w:rsidRPr="00C2718D">
        <w:rPr>
          <w:color w:val="auto"/>
        </w:rPr>
        <w:t>;</w:t>
      </w:r>
    </w:p>
    <w:p w14:paraId="45599790" w14:textId="70CDFE1B" w:rsidR="00866C6A" w:rsidRPr="00C2718D" w:rsidRDefault="00521598" w:rsidP="0055441B">
      <w:pPr>
        <w:pStyle w:val="marklist1"/>
        <w:ind w:left="851" w:hanging="567"/>
        <w:jc w:val="both"/>
        <w:rPr>
          <w:color w:val="auto"/>
        </w:rPr>
      </w:pPr>
      <w:r w:rsidRPr="00C2718D">
        <w:rPr>
          <w:color w:val="auto"/>
        </w:rPr>
        <w:t>Увеличение скорости сборки и обеспечение заменимости сотрудников при помощи ячеистого хранения, маршрутов обхода в подборочных бланках</w:t>
      </w:r>
      <w:r w:rsidR="00D17B39">
        <w:rPr>
          <w:color w:val="auto"/>
        </w:rPr>
        <w:t>;</w:t>
      </w:r>
    </w:p>
    <w:p w14:paraId="108CC530" w14:textId="34057A1B" w:rsidR="001D4332" w:rsidRPr="00C2718D" w:rsidRDefault="001D4332" w:rsidP="001D4332">
      <w:pPr>
        <w:pStyle w:val="marklist1"/>
        <w:rPr>
          <w:color w:val="auto"/>
        </w:rPr>
      </w:pPr>
      <w:r w:rsidRPr="00C2718D">
        <w:rPr>
          <w:color w:val="auto"/>
        </w:rPr>
        <w:t>Обеспечение достаточности товара в сборочных ячейках при использовании подпитки сборочной линии. Стандартный функционал включает следующую логику подпитки:</w:t>
      </w:r>
    </w:p>
    <w:p w14:paraId="03757864" w14:textId="580AF67D" w:rsidR="001D4332" w:rsidRPr="00C2718D" w:rsidRDefault="001D4332" w:rsidP="001D4332">
      <w:pPr>
        <w:pStyle w:val="marklist1"/>
        <w:numPr>
          <w:ilvl w:val="0"/>
          <w:numId w:val="0"/>
        </w:numPr>
        <w:ind w:left="964"/>
        <w:rPr>
          <w:color w:val="auto"/>
        </w:rPr>
      </w:pPr>
      <w:r w:rsidRPr="00C2718D">
        <w:rPr>
          <w:color w:val="auto"/>
        </w:rPr>
        <w:lastRenderedPageBreak/>
        <w:t xml:space="preserve">  •</w:t>
      </w:r>
      <w:r w:rsidRPr="00C2718D">
        <w:rPr>
          <w:color w:val="auto"/>
        </w:rPr>
        <w:tab/>
        <w:t>Под пул заказов, подлежащих сборке (Рейсы).</w:t>
      </w:r>
    </w:p>
    <w:p w14:paraId="4C983F69" w14:textId="6A9B70C1" w:rsidR="001D4332" w:rsidRPr="00C2718D" w:rsidRDefault="001D4332" w:rsidP="001D4332">
      <w:pPr>
        <w:pStyle w:val="marklist1"/>
        <w:numPr>
          <w:ilvl w:val="0"/>
          <w:numId w:val="0"/>
        </w:numPr>
        <w:ind w:left="964"/>
        <w:rPr>
          <w:color w:val="auto"/>
        </w:rPr>
      </w:pPr>
      <w:r w:rsidRPr="00C2718D">
        <w:rPr>
          <w:color w:val="auto"/>
        </w:rPr>
        <w:t xml:space="preserve">  •</w:t>
      </w:r>
      <w:r w:rsidRPr="00C2718D">
        <w:rPr>
          <w:color w:val="auto"/>
        </w:rPr>
        <w:tab/>
        <w:t>До полной ячейки.</w:t>
      </w:r>
    </w:p>
    <w:p w14:paraId="07C589FF" w14:textId="46F41507" w:rsidR="001D4332" w:rsidRPr="00C2718D" w:rsidRDefault="001D4332" w:rsidP="001D4332">
      <w:pPr>
        <w:pStyle w:val="marklist1"/>
        <w:numPr>
          <w:ilvl w:val="0"/>
          <w:numId w:val="0"/>
        </w:numPr>
        <w:ind w:left="1416" w:hanging="452"/>
        <w:rPr>
          <w:color w:val="auto"/>
        </w:rPr>
      </w:pPr>
      <w:r w:rsidRPr="00C2718D">
        <w:rPr>
          <w:color w:val="auto"/>
        </w:rPr>
        <w:t xml:space="preserve">  •</w:t>
      </w:r>
      <w:r w:rsidRPr="00C2718D">
        <w:rPr>
          <w:color w:val="auto"/>
        </w:rPr>
        <w:tab/>
        <w:t>Прогнозная логика – учитывающая динамику добавления    артикулов в заказы в учетной системе (КИС, ERP)</w:t>
      </w:r>
    </w:p>
    <w:p w14:paraId="01AD58A9" w14:textId="06DAD43C" w:rsidR="00521598" w:rsidRPr="00C2718D" w:rsidRDefault="001D4332" w:rsidP="001D4332">
      <w:pPr>
        <w:pStyle w:val="marklist1"/>
        <w:numPr>
          <w:ilvl w:val="0"/>
          <w:numId w:val="0"/>
        </w:numPr>
        <w:ind w:left="964"/>
        <w:rPr>
          <w:color w:val="auto"/>
        </w:rPr>
      </w:pPr>
      <w:r w:rsidRPr="00C2718D">
        <w:rPr>
          <w:color w:val="auto"/>
        </w:rPr>
        <w:t xml:space="preserve">  •</w:t>
      </w:r>
      <w:r w:rsidRPr="00C2718D">
        <w:rPr>
          <w:color w:val="auto"/>
        </w:rPr>
        <w:tab/>
        <w:t>Ретроспективная логика – на основе истории отгрузок.</w:t>
      </w:r>
    </w:p>
    <w:p w14:paraId="5A6F013E" w14:textId="1C04BFFC" w:rsidR="00D25C59" w:rsidRPr="00C2718D" w:rsidRDefault="00D25C59" w:rsidP="00D25C59">
      <w:pPr>
        <w:pStyle w:val="marklist1"/>
        <w:ind w:left="851" w:hanging="567"/>
        <w:jc w:val="both"/>
        <w:rPr>
          <w:color w:val="auto"/>
        </w:rPr>
      </w:pPr>
      <w:r w:rsidRPr="00C2718D">
        <w:rPr>
          <w:color w:val="auto"/>
        </w:rPr>
        <w:t>Управление размещением товара на сборочной линии с учетом весогабаритных характеристик, динамики расхода при помощи терминалов сбора данных, специализированного функционала (мастеров, макетов топологии)</w:t>
      </w:r>
      <w:r w:rsidR="00D17B39">
        <w:rPr>
          <w:color w:val="auto"/>
        </w:rPr>
        <w:t>;</w:t>
      </w:r>
    </w:p>
    <w:p w14:paraId="17722668" w14:textId="7BBB8A7F" w:rsidR="00D25C59" w:rsidRPr="00C2718D" w:rsidRDefault="00D25C59" w:rsidP="00D25C59">
      <w:pPr>
        <w:pStyle w:val="marklist1"/>
        <w:ind w:left="851" w:hanging="567"/>
        <w:jc w:val="both"/>
        <w:rPr>
          <w:color w:val="auto"/>
        </w:rPr>
      </w:pPr>
      <w:r w:rsidRPr="00C2718D">
        <w:rPr>
          <w:color w:val="auto"/>
        </w:rPr>
        <w:t xml:space="preserve">Снижение затрат на комплектацию заказов документами, этикетками, в том числе по требованиям перевозчиков, за счет </w:t>
      </w:r>
      <w:proofErr w:type="spellStart"/>
      <w:r w:rsidRPr="00C2718D">
        <w:rPr>
          <w:color w:val="auto"/>
        </w:rPr>
        <w:t>onSpot</w:t>
      </w:r>
      <w:proofErr w:type="spellEnd"/>
      <w:r w:rsidRPr="00C2718D">
        <w:rPr>
          <w:color w:val="auto"/>
        </w:rPr>
        <w:t xml:space="preserve"> печати – непосредственно на месте упаковки</w:t>
      </w:r>
      <w:r w:rsidR="00D17B39">
        <w:rPr>
          <w:color w:val="auto"/>
        </w:rPr>
        <w:t>;</w:t>
      </w:r>
    </w:p>
    <w:p w14:paraId="096BC8D2" w14:textId="543523C6" w:rsidR="00D25C59" w:rsidRPr="00C2718D" w:rsidRDefault="00D25C59" w:rsidP="00D25C59">
      <w:pPr>
        <w:pStyle w:val="marklist1"/>
        <w:ind w:left="851" w:hanging="567"/>
        <w:jc w:val="both"/>
        <w:rPr>
          <w:color w:val="auto"/>
        </w:rPr>
      </w:pPr>
      <w:r w:rsidRPr="00C2718D">
        <w:rPr>
          <w:color w:val="auto"/>
        </w:rPr>
        <w:t xml:space="preserve">Снижение затрат на печать за счет использования </w:t>
      </w:r>
      <w:proofErr w:type="spellStart"/>
      <w:r w:rsidRPr="00C2718D">
        <w:rPr>
          <w:color w:val="auto"/>
        </w:rPr>
        <w:t>термоленты</w:t>
      </w:r>
      <w:proofErr w:type="spellEnd"/>
      <w:r w:rsidRPr="00C2718D">
        <w:rPr>
          <w:color w:val="auto"/>
        </w:rPr>
        <w:t xml:space="preserve"> и дешевых термопринтеров (до 7 раз, относительно общепринятой лазерной печати)</w:t>
      </w:r>
      <w:r w:rsidR="00486938">
        <w:rPr>
          <w:color w:val="auto"/>
        </w:rPr>
        <w:t>;</w:t>
      </w:r>
    </w:p>
    <w:p w14:paraId="79EC3453" w14:textId="41DB415B" w:rsidR="00D25C59" w:rsidRPr="00C2718D" w:rsidRDefault="00D25C59" w:rsidP="00D25C59">
      <w:pPr>
        <w:pStyle w:val="marklist1"/>
        <w:ind w:left="851" w:hanging="567"/>
        <w:jc w:val="both"/>
        <w:rPr>
          <w:color w:val="auto"/>
        </w:rPr>
      </w:pPr>
      <w:r w:rsidRPr="00C2718D">
        <w:rPr>
          <w:color w:val="auto"/>
        </w:rPr>
        <w:t xml:space="preserve">Исключение </w:t>
      </w:r>
      <w:proofErr w:type="spellStart"/>
      <w:r w:rsidRPr="00C2718D">
        <w:rPr>
          <w:color w:val="auto"/>
        </w:rPr>
        <w:t>недовложения</w:t>
      </w:r>
      <w:proofErr w:type="spellEnd"/>
      <w:r w:rsidRPr="00C2718D">
        <w:rPr>
          <w:color w:val="auto"/>
        </w:rPr>
        <w:t xml:space="preserve">, </w:t>
      </w:r>
      <w:proofErr w:type="spellStart"/>
      <w:r w:rsidRPr="00C2718D">
        <w:rPr>
          <w:color w:val="auto"/>
        </w:rPr>
        <w:t>пересорта</w:t>
      </w:r>
      <w:proofErr w:type="spellEnd"/>
      <w:r w:rsidRPr="00C2718D">
        <w:rPr>
          <w:color w:val="auto"/>
        </w:rPr>
        <w:t xml:space="preserve"> на экспедиции за счет контроля наличия собранных коробов перед отправкой на терминале сбора данных</w:t>
      </w:r>
      <w:r w:rsidR="00486938">
        <w:rPr>
          <w:color w:val="auto"/>
        </w:rPr>
        <w:t>;</w:t>
      </w:r>
    </w:p>
    <w:p w14:paraId="79FCDF17" w14:textId="74736892" w:rsidR="00D25C59" w:rsidRPr="00C2718D" w:rsidRDefault="00D25C59" w:rsidP="00D25C59">
      <w:pPr>
        <w:pStyle w:val="marklist1"/>
        <w:ind w:left="851" w:hanging="567"/>
        <w:jc w:val="both"/>
        <w:rPr>
          <w:color w:val="auto"/>
        </w:rPr>
      </w:pPr>
      <w:r w:rsidRPr="00C2718D">
        <w:rPr>
          <w:color w:val="auto"/>
        </w:rPr>
        <w:t>Ускорение и повышение качества приемки товара, автоматизация создания претензии поставщику с использованием терминала сбора данных</w:t>
      </w:r>
      <w:r w:rsidR="00486938">
        <w:rPr>
          <w:color w:val="auto"/>
        </w:rPr>
        <w:t>;</w:t>
      </w:r>
    </w:p>
    <w:p w14:paraId="6870895E" w14:textId="5C255CF2" w:rsidR="00D25C59" w:rsidRPr="00C2718D" w:rsidRDefault="00D25C59" w:rsidP="00D25C59">
      <w:pPr>
        <w:pStyle w:val="marklist1"/>
        <w:ind w:left="851" w:hanging="567"/>
        <w:jc w:val="both"/>
        <w:rPr>
          <w:color w:val="auto"/>
        </w:rPr>
      </w:pPr>
      <w:r w:rsidRPr="00C2718D">
        <w:rPr>
          <w:color w:val="auto"/>
        </w:rPr>
        <w:t>Печать всех необходимых документов от клиентских накладных до комплектов сопроводительных документов</w:t>
      </w:r>
      <w:r w:rsidR="00486938">
        <w:rPr>
          <w:color w:val="auto"/>
        </w:rPr>
        <w:t>;</w:t>
      </w:r>
    </w:p>
    <w:p w14:paraId="7DAF29C8" w14:textId="5979584F" w:rsidR="00D25C59" w:rsidRPr="00C2718D" w:rsidRDefault="00D25C59" w:rsidP="00D25C59">
      <w:pPr>
        <w:pStyle w:val="marklist1"/>
        <w:ind w:left="851" w:hanging="567"/>
        <w:jc w:val="both"/>
        <w:rPr>
          <w:color w:val="auto"/>
        </w:rPr>
      </w:pPr>
      <w:r w:rsidRPr="00C2718D">
        <w:rPr>
          <w:color w:val="auto"/>
        </w:rPr>
        <w:t>Ускорение поиска товара в зоне хранения</w:t>
      </w:r>
      <w:r w:rsidR="00486938">
        <w:rPr>
          <w:color w:val="auto"/>
        </w:rPr>
        <w:t>;</w:t>
      </w:r>
    </w:p>
    <w:p w14:paraId="36B78BA8" w14:textId="1D1E14CC" w:rsidR="00D25C59" w:rsidRPr="00C2718D" w:rsidRDefault="00D25C59" w:rsidP="00D25C59">
      <w:pPr>
        <w:pStyle w:val="marklist1"/>
        <w:ind w:left="851" w:hanging="567"/>
        <w:jc w:val="both"/>
        <w:rPr>
          <w:color w:val="auto"/>
        </w:rPr>
      </w:pPr>
      <w:r w:rsidRPr="00C2718D">
        <w:rPr>
          <w:color w:val="auto"/>
        </w:rPr>
        <w:t>Мотивация сотрудников, привязанная к количественным показателям сборки и контроля</w:t>
      </w:r>
      <w:r w:rsidR="00486938">
        <w:rPr>
          <w:color w:val="auto"/>
        </w:rPr>
        <w:t>;</w:t>
      </w:r>
    </w:p>
    <w:p w14:paraId="23F637D8" w14:textId="7DFEE01B" w:rsidR="00D25C59" w:rsidRPr="00C2718D" w:rsidRDefault="00D25C59" w:rsidP="00D25C59">
      <w:pPr>
        <w:pStyle w:val="marklist1"/>
        <w:ind w:left="851" w:hanging="567"/>
        <w:jc w:val="both"/>
        <w:rPr>
          <w:color w:val="auto"/>
        </w:rPr>
      </w:pPr>
      <w:r w:rsidRPr="00C2718D">
        <w:rPr>
          <w:color w:val="auto"/>
        </w:rPr>
        <w:t>Получение статистических отчетов с показателями работы склада.</w:t>
      </w:r>
    </w:p>
    <w:p w14:paraId="189648A2" w14:textId="129A2289" w:rsidR="001A402A" w:rsidRPr="00C2718D" w:rsidRDefault="00ED675F" w:rsidP="0077152C">
      <w:pPr>
        <w:pStyle w:val="11"/>
        <w:rPr>
          <w:color w:val="auto"/>
        </w:rPr>
      </w:pPr>
      <w:bookmarkStart w:id="7" w:name="_Toc116652670"/>
      <w:r w:rsidRPr="00C2718D">
        <w:rPr>
          <w:color w:val="auto"/>
        </w:rPr>
        <w:lastRenderedPageBreak/>
        <w:t xml:space="preserve">Установка </w:t>
      </w:r>
      <w:bookmarkEnd w:id="7"/>
      <w:r w:rsidR="00486938" w:rsidRPr="00486938">
        <w:rPr>
          <w:color w:val="auto"/>
          <w:lang w:val="en-US"/>
        </w:rPr>
        <w:t>WMS</w:t>
      </w:r>
      <w:r w:rsidR="00486938" w:rsidRPr="00486938">
        <w:rPr>
          <w:color w:val="auto"/>
        </w:rPr>
        <w:t xml:space="preserve"> </w:t>
      </w:r>
      <w:proofErr w:type="spellStart"/>
      <w:r w:rsidR="00486938" w:rsidRPr="00486938">
        <w:rPr>
          <w:color w:val="auto"/>
          <w:lang w:val="en-US"/>
        </w:rPr>
        <w:t>TalianLog</w:t>
      </w:r>
      <w:proofErr w:type="spellEnd"/>
    </w:p>
    <w:p w14:paraId="28951ED6" w14:textId="77777777" w:rsidR="00486938" w:rsidRDefault="00486938" w:rsidP="0055441B">
      <w:pPr>
        <w:spacing w:before="100" w:beforeAutospacing="1" w:after="100" w:afterAutospacing="1"/>
        <w:jc w:val="both"/>
        <w:rPr>
          <w:color w:val="auto"/>
        </w:rPr>
      </w:pPr>
    </w:p>
    <w:p w14:paraId="468F141B" w14:textId="7BCCD360" w:rsidR="0077152C" w:rsidRPr="00C2718D" w:rsidRDefault="0077152C" w:rsidP="0055441B">
      <w:pPr>
        <w:spacing w:before="100" w:beforeAutospacing="1" w:after="100" w:afterAutospacing="1"/>
        <w:jc w:val="both"/>
        <w:rPr>
          <w:color w:val="auto"/>
        </w:rPr>
      </w:pPr>
      <w:r w:rsidRPr="00C2718D">
        <w:rPr>
          <w:color w:val="auto"/>
        </w:rPr>
        <w:t xml:space="preserve">Установка </w:t>
      </w:r>
      <w:r w:rsidR="00486938" w:rsidRPr="00486938">
        <w:rPr>
          <w:color w:val="auto"/>
          <w:lang w:val="en-US"/>
        </w:rPr>
        <w:t>WMS</w:t>
      </w:r>
      <w:r w:rsidR="00486938" w:rsidRPr="00486938">
        <w:rPr>
          <w:color w:val="auto"/>
        </w:rPr>
        <w:t xml:space="preserve"> </w:t>
      </w:r>
      <w:proofErr w:type="spellStart"/>
      <w:r w:rsidR="00486938" w:rsidRPr="00486938">
        <w:rPr>
          <w:color w:val="auto"/>
          <w:lang w:val="en-US"/>
        </w:rPr>
        <w:t>TalianLog</w:t>
      </w:r>
      <w:proofErr w:type="spellEnd"/>
      <w:r w:rsidRPr="00C2718D">
        <w:rPr>
          <w:color w:val="auto"/>
        </w:rPr>
        <w:t xml:space="preserve"> осуществляется с </w:t>
      </w:r>
      <w:r w:rsidRPr="00C2718D">
        <w:rPr>
          <w:color w:val="auto"/>
          <w:lang w:val="en-US"/>
        </w:rPr>
        <w:t>CD</w:t>
      </w:r>
      <w:r w:rsidRPr="00C2718D">
        <w:rPr>
          <w:color w:val="auto"/>
        </w:rPr>
        <w:t xml:space="preserve">-диска из комплекта поставки или с внутренних информационных ресурсов компании </w:t>
      </w:r>
      <w:r w:rsidR="00FB3ED2" w:rsidRPr="00C2718D">
        <w:rPr>
          <w:color w:val="auto"/>
        </w:rPr>
        <w:t>ООО «ЭКСПЕРТ»</w:t>
      </w:r>
      <w:r w:rsidRPr="00C2718D">
        <w:rPr>
          <w:color w:val="auto"/>
        </w:rPr>
        <w:t xml:space="preserve"> по ссылке, переданной по электронной почте.</w:t>
      </w:r>
    </w:p>
    <w:p w14:paraId="4DE60031" w14:textId="77777777" w:rsidR="00486938" w:rsidRDefault="00486938" w:rsidP="0055441B">
      <w:pPr>
        <w:spacing w:before="100" w:beforeAutospacing="1" w:after="100" w:afterAutospacing="1"/>
        <w:jc w:val="both"/>
        <w:rPr>
          <w:color w:val="auto"/>
        </w:rPr>
      </w:pPr>
    </w:p>
    <w:p w14:paraId="52576B55" w14:textId="0BA240DB" w:rsidR="00DB5CF2" w:rsidRDefault="00DB5CF2" w:rsidP="0055441B">
      <w:pPr>
        <w:spacing w:before="100" w:beforeAutospacing="1" w:after="100" w:afterAutospacing="1"/>
        <w:jc w:val="both"/>
        <w:rPr>
          <w:color w:val="auto"/>
        </w:rPr>
      </w:pPr>
      <w:r w:rsidRPr="00C2718D">
        <w:rPr>
          <w:color w:val="auto"/>
        </w:rPr>
        <w:t xml:space="preserve">Для </w:t>
      </w:r>
      <w:r w:rsidR="0077152C" w:rsidRPr="00C2718D">
        <w:rPr>
          <w:color w:val="auto"/>
        </w:rPr>
        <w:t>установки на сервер, на к</w:t>
      </w:r>
      <w:r w:rsidR="006D7F51" w:rsidRPr="00C2718D">
        <w:rPr>
          <w:color w:val="auto"/>
        </w:rPr>
        <w:t xml:space="preserve">отором будет осуществляться запуск </w:t>
      </w:r>
      <w:r w:rsidR="00486938" w:rsidRPr="00486938">
        <w:rPr>
          <w:color w:val="auto"/>
          <w:lang w:val="en-US"/>
        </w:rPr>
        <w:t>WMS</w:t>
      </w:r>
      <w:r w:rsidR="00486938" w:rsidRPr="00486938">
        <w:rPr>
          <w:color w:val="auto"/>
        </w:rPr>
        <w:t xml:space="preserve"> </w:t>
      </w:r>
      <w:proofErr w:type="spellStart"/>
      <w:r w:rsidR="00486938" w:rsidRPr="00486938">
        <w:rPr>
          <w:color w:val="auto"/>
          <w:lang w:val="en-US"/>
        </w:rPr>
        <w:t>TalianLog</w:t>
      </w:r>
      <w:proofErr w:type="spellEnd"/>
      <w:r w:rsidR="006D7F51" w:rsidRPr="00C2718D">
        <w:rPr>
          <w:color w:val="auto"/>
        </w:rPr>
        <w:t>,</w:t>
      </w:r>
      <w:r w:rsidR="0077152C" w:rsidRPr="00C2718D">
        <w:rPr>
          <w:color w:val="auto"/>
        </w:rPr>
        <w:t xml:space="preserve"> </w:t>
      </w:r>
      <w:r w:rsidRPr="00C2718D">
        <w:rPr>
          <w:color w:val="auto"/>
        </w:rPr>
        <w:t>необходимо выполнить следующие действия</w:t>
      </w:r>
      <w:r w:rsidR="006D7F51" w:rsidRPr="00C2718D">
        <w:rPr>
          <w:color w:val="auto"/>
        </w:rPr>
        <w:t>:</w:t>
      </w:r>
      <w:r w:rsidRPr="00C2718D">
        <w:rPr>
          <w:color w:val="auto"/>
        </w:rPr>
        <w:t xml:space="preserve"> </w:t>
      </w:r>
    </w:p>
    <w:p w14:paraId="6A9EB7FF" w14:textId="77777777" w:rsidR="00486938" w:rsidRPr="00C2718D" w:rsidRDefault="00486938" w:rsidP="0055441B">
      <w:pPr>
        <w:spacing w:before="100" w:beforeAutospacing="1" w:after="100" w:afterAutospacing="1"/>
        <w:jc w:val="both"/>
        <w:rPr>
          <w:color w:val="auto"/>
        </w:rPr>
      </w:pPr>
    </w:p>
    <w:p w14:paraId="0D773E7E" w14:textId="22D905F3" w:rsidR="005C4B16" w:rsidRPr="00C2718D" w:rsidRDefault="0056088A">
      <w:pPr>
        <w:pStyle w:val="numlist1"/>
        <w:jc w:val="both"/>
        <w:rPr>
          <w:color w:val="auto"/>
        </w:rPr>
      </w:pPr>
      <w:r w:rsidRPr="00C2718D">
        <w:rPr>
          <w:color w:val="auto"/>
        </w:rPr>
        <w:t xml:space="preserve">Установка и настройка </w:t>
      </w:r>
      <w:r w:rsidRPr="00C2718D">
        <w:rPr>
          <w:color w:val="auto"/>
          <w:lang w:val="en-US"/>
        </w:rPr>
        <w:t>IIS</w:t>
      </w:r>
    </w:p>
    <w:p w14:paraId="32A52E35" w14:textId="2D59A555" w:rsidR="005C4B16" w:rsidRPr="00C2718D" w:rsidRDefault="005C4B16">
      <w:pPr>
        <w:pStyle w:val="numlist1"/>
        <w:jc w:val="both"/>
        <w:rPr>
          <w:color w:val="auto"/>
        </w:rPr>
      </w:pPr>
      <w:r w:rsidRPr="00C2718D">
        <w:rPr>
          <w:color w:val="auto"/>
        </w:rPr>
        <w:t>Настройка локализации</w:t>
      </w:r>
    </w:p>
    <w:p w14:paraId="05EA7735" w14:textId="63286B65" w:rsidR="005C4B16" w:rsidRPr="00C2718D" w:rsidRDefault="005C4B16">
      <w:pPr>
        <w:pStyle w:val="numlist1"/>
        <w:jc w:val="both"/>
        <w:rPr>
          <w:color w:val="auto"/>
        </w:rPr>
      </w:pPr>
      <w:r w:rsidRPr="00C2718D">
        <w:rPr>
          <w:color w:val="auto"/>
        </w:rPr>
        <w:t>Настройка печати</w:t>
      </w:r>
    </w:p>
    <w:p w14:paraId="0EEBD877" w14:textId="20ACE067" w:rsidR="005C4B16" w:rsidRPr="00C2718D" w:rsidRDefault="005C4B16">
      <w:pPr>
        <w:pStyle w:val="numlist1"/>
        <w:jc w:val="both"/>
        <w:rPr>
          <w:color w:val="auto"/>
        </w:rPr>
      </w:pPr>
      <w:r w:rsidRPr="00C2718D">
        <w:rPr>
          <w:color w:val="auto"/>
        </w:rPr>
        <w:t>Установка СУБД Firebird</w:t>
      </w:r>
    </w:p>
    <w:p w14:paraId="08DC0727" w14:textId="232999AD" w:rsidR="005C4B16" w:rsidRPr="00C2718D" w:rsidRDefault="005C4B16">
      <w:pPr>
        <w:pStyle w:val="numlist1"/>
        <w:jc w:val="both"/>
        <w:rPr>
          <w:color w:val="auto"/>
        </w:rPr>
      </w:pPr>
      <w:r w:rsidRPr="00C2718D">
        <w:rPr>
          <w:color w:val="auto"/>
        </w:rPr>
        <w:t xml:space="preserve">Установка </w:t>
      </w:r>
      <w:proofErr w:type="spellStart"/>
      <w:r w:rsidRPr="00C2718D">
        <w:rPr>
          <w:color w:val="auto"/>
        </w:rPr>
        <w:t>IBExpert</w:t>
      </w:r>
      <w:proofErr w:type="spellEnd"/>
    </w:p>
    <w:p w14:paraId="7C0B264D" w14:textId="0DF9358D" w:rsidR="005C4B16" w:rsidRPr="00C2718D" w:rsidRDefault="005C4B16">
      <w:pPr>
        <w:pStyle w:val="numlist1"/>
        <w:jc w:val="both"/>
        <w:rPr>
          <w:color w:val="auto"/>
        </w:rPr>
      </w:pPr>
      <w:r w:rsidRPr="00C2718D">
        <w:rPr>
          <w:color w:val="auto"/>
        </w:rPr>
        <w:t>Разворачивание базы данных</w:t>
      </w:r>
    </w:p>
    <w:p w14:paraId="52C94E95" w14:textId="2C882270" w:rsidR="005C4B16" w:rsidRPr="00C2718D" w:rsidRDefault="005C4B16">
      <w:pPr>
        <w:pStyle w:val="numlist1"/>
        <w:jc w:val="both"/>
        <w:rPr>
          <w:color w:val="auto"/>
        </w:rPr>
      </w:pPr>
      <w:r w:rsidRPr="00C2718D">
        <w:rPr>
          <w:color w:val="auto"/>
        </w:rPr>
        <w:t xml:space="preserve">Создание и настройка </w:t>
      </w:r>
      <w:proofErr w:type="spellStart"/>
      <w:r w:rsidRPr="00C2718D">
        <w:rPr>
          <w:color w:val="auto"/>
        </w:rPr>
        <w:t>WebServices</w:t>
      </w:r>
      <w:proofErr w:type="spellEnd"/>
    </w:p>
    <w:p w14:paraId="0FD898A7" w14:textId="7D9DEFB6" w:rsidR="005C4B16" w:rsidRPr="00C2718D" w:rsidRDefault="005C4B16">
      <w:pPr>
        <w:pStyle w:val="numlist1"/>
        <w:jc w:val="both"/>
        <w:rPr>
          <w:color w:val="auto"/>
        </w:rPr>
      </w:pPr>
      <w:r w:rsidRPr="00C2718D">
        <w:rPr>
          <w:color w:val="auto"/>
        </w:rPr>
        <w:t xml:space="preserve">Настройка </w:t>
      </w:r>
      <w:proofErr w:type="spellStart"/>
      <w:r w:rsidRPr="00C2718D">
        <w:rPr>
          <w:color w:val="auto"/>
        </w:rPr>
        <w:t>Reg_base</w:t>
      </w:r>
      <w:proofErr w:type="spellEnd"/>
    </w:p>
    <w:p w14:paraId="0364EF13" w14:textId="318E4189" w:rsidR="005C4B16" w:rsidRPr="00C2718D" w:rsidRDefault="005C4B16">
      <w:pPr>
        <w:pStyle w:val="numlist1"/>
        <w:jc w:val="both"/>
        <w:rPr>
          <w:color w:val="auto"/>
        </w:rPr>
      </w:pPr>
      <w:r w:rsidRPr="00C2718D">
        <w:rPr>
          <w:color w:val="auto"/>
        </w:rPr>
        <w:t xml:space="preserve">Настройка </w:t>
      </w:r>
      <w:proofErr w:type="spellStart"/>
      <w:r w:rsidRPr="00C2718D">
        <w:rPr>
          <w:color w:val="auto"/>
        </w:rPr>
        <w:t>WSStart</w:t>
      </w:r>
      <w:proofErr w:type="spellEnd"/>
      <w:r w:rsidR="00A909EA">
        <w:rPr>
          <w:color w:val="auto"/>
        </w:rPr>
        <w:t xml:space="preserve"> и </w:t>
      </w:r>
      <w:proofErr w:type="spellStart"/>
      <w:r w:rsidR="00A909EA">
        <w:rPr>
          <w:color w:val="auto"/>
          <w:lang w:val="en-US"/>
        </w:rPr>
        <w:t>DBStart</w:t>
      </w:r>
      <w:proofErr w:type="spellEnd"/>
    </w:p>
    <w:p w14:paraId="14AB9273" w14:textId="77777777" w:rsidR="005C4B16" w:rsidRPr="00C2718D" w:rsidRDefault="005C4B16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</w:p>
    <w:p w14:paraId="7EF65C32" w14:textId="06188752" w:rsidR="005C4B16" w:rsidRPr="00C2718D" w:rsidRDefault="005C4B16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  <w:r w:rsidRPr="00C2718D">
        <w:rPr>
          <w:color w:val="auto"/>
        </w:rPr>
        <w:t xml:space="preserve">1. </w:t>
      </w:r>
      <w:r w:rsidR="0056088A" w:rsidRPr="00C2718D">
        <w:rPr>
          <w:color w:val="000000"/>
        </w:rPr>
        <w:t xml:space="preserve">Установка и настройка </w:t>
      </w:r>
      <w:r w:rsidR="0056088A" w:rsidRPr="00C2718D">
        <w:rPr>
          <w:color w:val="000000"/>
          <w:lang w:val="en-US"/>
        </w:rPr>
        <w:t>IIS</w:t>
      </w:r>
    </w:p>
    <w:p w14:paraId="09B52079" w14:textId="5C2157FB" w:rsidR="005C4B16" w:rsidRPr="00C2718D" w:rsidRDefault="00A01302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Установка </w:t>
      </w:r>
      <w:r w:rsidRPr="00C2718D">
        <w:rPr>
          <w:color w:val="000000"/>
          <w:sz w:val="22"/>
          <w:szCs w:val="22"/>
          <w:lang w:val="en-US"/>
        </w:rPr>
        <w:t>IIS</w:t>
      </w:r>
      <w:r w:rsidRPr="00C2718D">
        <w:rPr>
          <w:color w:val="000000"/>
          <w:sz w:val="22"/>
          <w:szCs w:val="22"/>
        </w:rPr>
        <w:t xml:space="preserve">. </w:t>
      </w:r>
    </w:p>
    <w:p w14:paraId="06391EAE" w14:textId="585AAFFB" w:rsidR="00A01302" w:rsidRPr="00C2718D" w:rsidRDefault="00A01302" w:rsidP="005C4B16">
      <w:pPr>
        <w:spacing w:after="0" w:line="240" w:lineRule="auto"/>
        <w:rPr>
          <w:color w:val="000000"/>
          <w:sz w:val="22"/>
          <w:szCs w:val="22"/>
        </w:rPr>
      </w:pPr>
    </w:p>
    <w:p w14:paraId="2A1E27EC" w14:textId="086621CB" w:rsidR="00A01302" w:rsidRPr="00C2718D" w:rsidRDefault="00A01302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Заходим в Панель управления – Программы и компоненты – Включение или отключение компонентов </w:t>
      </w:r>
      <w:r w:rsidRPr="00C2718D">
        <w:rPr>
          <w:color w:val="000000"/>
          <w:sz w:val="22"/>
          <w:szCs w:val="22"/>
          <w:lang w:val="en-US"/>
        </w:rPr>
        <w:t>Windows</w:t>
      </w:r>
      <w:r w:rsidRPr="00C2718D">
        <w:rPr>
          <w:color w:val="000000"/>
          <w:sz w:val="22"/>
          <w:szCs w:val="22"/>
        </w:rPr>
        <w:t xml:space="preserve">. </w:t>
      </w:r>
    </w:p>
    <w:p w14:paraId="4CFC5197" w14:textId="06D2EF6A" w:rsidR="00A01302" w:rsidRPr="00C2718D" w:rsidRDefault="00A01302" w:rsidP="005C4B16">
      <w:pPr>
        <w:spacing w:after="0" w:line="240" w:lineRule="auto"/>
        <w:rPr>
          <w:color w:val="000000"/>
          <w:sz w:val="22"/>
          <w:szCs w:val="22"/>
        </w:rPr>
      </w:pPr>
    </w:p>
    <w:p w14:paraId="65377C03" w14:textId="634ED6A8" w:rsidR="00A01302" w:rsidRPr="00C2718D" w:rsidRDefault="00A01302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5E40EAE5" wp14:editId="1328037A">
            <wp:extent cx="3623945" cy="25702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0886" cy="258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C7A4" w14:textId="7430CBE5" w:rsidR="00A01302" w:rsidRPr="00C2718D" w:rsidRDefault="00A01302" w:rsidP="005C4B16">
      <w:pPr>
        <w:spacing w:after="0" w:line="240" w:lineRule="auto"/>
        <w:rPr>
          <w:color w:val="000000"/>
          <w:sz w:val="22"/>
          <w:szCs w:val="22"/>
        </w:rPr>
      </w:pPr>
    </w:p>
    <w:p w14:paraId="7ECFECF6" w14:textId="77777777" w:rsidR="00486938" w:rsidRDefault="00486938" w:rsidP="005C4B16">
      <w:pPr>
        <w:spacing w:after="0" w:line="240" w:lineRule="auto"/>
        <w:rPr>
          <w:color w:val="000000"/>
          <w:sz w:val="22"/>
          <w:szCs w:val="22"/>
        </w:rPr>
      </w:pPr>
    </w:p>
    <w:p w14:paraId="0F0B10EC" w14:textId="09C29980" w:rsidR="00A01302" w:rsidRDefault="00A01302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Жмём Далее. </w:t>
      </w:r>
    </w:p>
    <w:p w14:paraId="098767FE" w14:textId="77777777" w:rsidR="00486938" w:rsidRPr="00C2718D" w:rsidRDefault="00486938" w:rsidP="005C4B16">
      <w:pPr>
        <w:spacing w:after="0" w:line="240" w:lineRule="auto"/>
        <w:rPr>
          <w:color w:val="000000"/>
          <w:sz w:val="22"/>
          <w:szCs w:val="22"/>
        </w:rPr>
      </w:pPr>
    </w:p>
    <w:p w14:paraId="466B90D7" w14:textId="27A06B03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</w:p>
    <w:p w14:paraId="503622F0" w14:textId="316CE62D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07593ED7" wp14:editId="31C1D67C">
            <wp:extent cx="3624349" cy="25669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6559" cy="258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70DFC" w14:textId="24705AE2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</w:p>
    <w:p w14:paraId="538ACF08" w14:textId="77777777" w:rsidR="00486938" w:rsidRDefault="00486938" w:rsidP="005C4B16">
      <w:pPr>
        <w:spacing w:after="0" w:line="240" w:lineRule="auto"/>
        <w:rPr>
          <w:color w:val="000000"/>
          <w:sz w:val="22"/>
          <w:szCs w:val="22"/>
        </w:rPr>
      </w:pPr>
    </w:p>
    <w:p w14:paraId="0762C501" w14:textId="77777777" w:rsidR="00486938" w:rsidRDefault="00486938" w:rsidP="005C4B16">
      <w:pPr>
        <w:spacing w:after="0" w:line="240" w:lineRule="auto"/>
        <w:rPr>
          <w:color w:val="000000"/>
          <w:sz w:val="22"/>
          <w:szCs w:val="22"/>
        </w:rPr>
      </w:pPr>
    </w:p>
    <w:p w14:paraId="055B5DE2" w14:textId="0F3535EF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Выбираем установка ролей или компонентов. </w:t>
      </w:r>
    </w:p>
    <w:p w14:paraId="0B4BAF66" w14:textId="71948B1B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</w:p>
    <w:p w14:paraId="6AA98DB5" w14:textId="1E4DE399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60FD78D6" wp14:editId="513CA334">
            <wp:extent cx="3624349" cy="2577770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1901" cy="259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13907" w14:textId="6E959037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</w:p>
    <w:p w14:paraId="0A64A7C6" w14:textId="77777777" w:rsidR="00486938" w:rsidRDefault="00486938" w:rsidP="005C4B16">
      <w:pPr>
        <w:spacing w:after="0" w:line="240" w:lineRule="auto"/>
        <w:rPr>
          <w:color w:val="000000"/>
          <w:sz w:val="22"/>
          <w:szCs w:val="22"/>
        </w:rPr>
      </w:pPr>
    </w:p>
    <w:p w14:paraId="52F8DFF4" w14:textId="77777777" w:rsidR="00486938" w:rsidRDefault="00486938" w:rsidP="005C4B16">
      <w:pPr>
        <w:spacing w:after="0" w:line="240" w:lineRule="auto"/>
        <w:rPr>
          <w:color w:val="000000"/>
          <w:sz w:val="22"/>
          <w:szCs w:val="22"/>
        </w:rPr>
      </w:pPr>
    </w:p>
    <w:p w14:paraId="7ACA838A" w14:textId="30B4878E" w:rsidR="00B37F48" w:rsidRDefault="00B37F48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Выбираем текущий сервер. Жмём Далее. </w:t>
      </w:r>
    </w:p>
    <w:p w14:paraId="18C12C5A" w14:textId="45CF4366" w:rsidR="00486938" w:rsidRDefault="00486938" w:rsidP="005C4B16">
      <w:pPr>
        <w:spacing w:after="0" w:line="240" w:lineRule="auto"/>
        <w:rPr>
          <w:color w:val="000000"/>
          <w:sz w:val="22"/>
          <w:szCs w:val="22"/>
        </w:rPr>
      </w:pPr>
    </w:p>
    <w:p w14:paraId="3B597D91" w14:textId="77777777" w:rsidR="00486938" w:rsidRPr="00C2718D" w:rsidRDefault="00486938" w:rsidP="005C4B16">
      <w:pPr>
        <w:spacing w:after="0" w:line="240" w:lineRule="auto"/>
        <w:rPr>
          <w:color w:val="000000"/>
          <w:sz w:val="22"/>
          <w:szCs w:val="22"/>
        </w:rPr>
      </w:pPr>
    </w:p>
    <w:p w14:paraId="66A17943" w14:textId="5BB5FDBE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</w:p>
    <w:p w14:paraId="6FD44C45" w14:textId="3A6943CB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735A9CCF" wp14:editId="7EFDFC13">
            <wp:extent cx="3623945" cy="256024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5755" cy="258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AFBAB" w14:textId="70BC7177" w:rsidR="005C4B16" w:rsidRPr="00C2718D" w:rsidRDefault="005C4B16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 </w:t>
      </w:r>
    </w:p>
    <w:p w14:paraId="04689752" w14:textId="77777777" w:rsidR="00486938" w:rsidRDefault="00486938" w:rsidP="005C4B16">
      <w:pPr>
        <w:spacing w:after="0" w:line="240" w:lineRule="auto"/>
        <w:rPr>
          <w:color w:val="000000"/>
          <w:sz w:val="22"/>
          <w:szCs w:val="22"/>
        </w:rPr>
      </w:pPr>
    </w:p>
    <w:p w14:paraId="005AEE7B" w14:textId="77777777" w:rsidR="00486938" w:rsidRDefault="00486938" w:rsidP="005C4B16">
      <w:pPr>
        <w:spacing w:after="0" w:line="240" w:lineRule="auto"/>
        <w:rPr>
          <w:color w:val="000000"/>
          <w:sz w:val="22"/>
          <w:szCs w:val="22"/>
        </w:rPr>
      </w:pPr>
    </w:p>
    <w:p w14:paraId="10246796" w14:textId="77777777" w:rsidR="00486938" w:rsidRDefault="00486938" w:rsidP="005C4B16">
      <w:pPr>
        <w:spacing w:after="0" w:line="240" w:lineRule="auto"/>
        <w:rPr>
          <w:color w:val="000000"/>
          <w:sz w:val="22"/>
          <w:szCs w:val="22"/>
        </w:rPr>
      </w:pPr>
    </w:p>
    <w:p w14:paraId="0859D925" w14:textId="3B7B9C35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Здесь нам необходимо выбрать роли</w:t>
      </w:r>
      <w:r w:rsidR="0012410B" w:rsidRPr="00C2718D">
        <w:rPr>
          <w:color w:val="000000"/>
          <w:sz w:val="22"/>
          <w:szCs w:val="22"/>
        </w:rPr>
        <w:t xml:space="preserve"> и компоненты</w:t>
      </w:r>
      <w:r w:rsidRPr="00C2718D">
        <w:rPr>
          <w:color w:val="000000"/>
          <w:sz w:val="22"/>
          <w:szCs w:val="22"/>
        </w:rPr>
        <w:t xml:space="preserve">, которые нужно установить. </w:t>
      </w:r>
    </w:p>
    <w:p w14:paraId="470AEBF1" w14:textId="45FF4E0F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</w:p>
    <w:p w14:paraId="6E627F9F" w14:textId="53C6DF5C" w:rsidR="00185F61" w:rsidRPr="00C2718D" w:rsidRDefault="00185F61" w:rsidP="005C4B16">
      <w:pPr>
        <w:spacing w:after="0" w:line="240" w:lineRule="auto"/>
        <w:rPr>
          <w:color w:val="000000"/>
          <w:sz w:val="22"/>
          <w:szCs w:val="22"/>
        </w:rPr>
      </w:pPr>
    </w:p>
    <w:p w14:paraId="0F73BC25" w14:textId="6605843F" w:rsidR="00185F61" w:rsidRPr="00C2718D" w:rsidRDefault="00185F61" w:rsidP="005C4B16">
      <w:pPr>
        <w:spacing w:after="0" w:line="240" w:lineRule="auto"/>
        <w:rPr>
          <w:color w:val="000000"/>
          <w:sz w:val="22"/>
          <w:szCs w:val="22"/>
        </w:rPr>
      </w:pPr>
    </w:p>
    <w:p w14:paraId="7CAF568D" w14:textId="6D984E1D" w:rsidR="00185F61" w:rsidRPr="00C2718D" w:rsidRDefault="00185F61" w:rsidP="005C4B16">
      <w:pPr>
        <w:spacing w:after="0" w:line="240" w:lineRule="auto"/>
        <w:rPr>
          <w:color w:val="000000"/>
          <w:sz w:val="22"/>
          <w:szCs w:val="22"/>
        </w:rPr>
      </w:pPr>
    </w:p>
    <w:p w14:paraId="06F9A826" w14:textId="32B465CA" w:rsidR="00185F61" w:rsidRPr="00C2718D" w:rsidRDefault="00185F61" w:rsidP="005C4B16">
      <w:pPr>
        <w:spacing w:after="0" w:line="240" w:lineRule="auto"/>
        <w:rPr>
          <w:color w:val="000000"/>
          <w:sz w:val="22"/>
          <w:szCs w:val="22"/>
        </w:rPr>
      </w:pPr>
    </w:p>
    <w:p w14:paraId="4DB1C1C3" w14:textId="37632557" w:rsidR="00185F61" w:rsidRPr="00C2718D" w:rsidRDefault="00185F61" w:rsidP="005C4B16">
      <w:pPr>
        <w:spacing w:after="0" w:line="240" w:lineRule="auto"/>
        <w:rPr>
          <w:color w:val="000000"/>
          <w:sz w:val="22"/>
          <w:szCs w:val="22"/>
        </w:rPr>
      </w:pPr>
    </w:p>
    <w:p w14:paraId="719C49BA" w14:textId="13C55D95" w:rsidR="00185F61" w:rsidRPr="00C2718D" w:rsidRDefault="00185F61" w:rsidP="005C4B16">
      <w:pPr>
        <w:spacing w:after="0" w:line="240" w:lineRule="auto"/>
        <w:rPr>
          <w:color w:val="000000"/>
          <w:sz w:val="22"/>
          <w:szCs w:val="22"/>
        </w:rPr>
      </w:pPr>
    </w:p>
    <w:p w14:paraId="15A3DE18" w14:textId="4D27EF8A" w:rsidR="00185F61" w:rsidRDefault="00185F61" w:rsidP="005C4B16">
      <w:pPr>
        <w:spacing w:after="0" w:line="240" w:lineRule="auto"/>
        <w:rPr>
          <w:color w:val="000000"/>
          <w:sz w:val="22"/>
          <w:szCs w:val="22"/>
        </w:rPr>
      </w:pPr>
    </w:p>
    <w:p w14:paraId="101D5043" w14:textId="4F9CC69F" w:rsidR="004B6C4F" w:rsidRDefault="004B6C4F" w:rsidP="005C4B16">
      <w:pPr>
        <w:spacing w:after="0" w:line="240" w:lineRule="auto"/>
        <w:rPr>
          <w:color w:val="000000"/>
          <w:sz w:val="22"/>
          <w:szCs w:val="22"/>
        </w:rPr>
      </w:pPr>
    </w:p>
    <w:p w14:paraId="4C7CA903" w14:textId="656CBD77" w:rsidR="004B6C4F" w:rsidRDefault="004B6C4F" w:rsidP="005C4B16">
      <w:pPr>
        <w:spacing w:after="0" w:line="240" w:lineRule="auto"/>
        <w:rPr>
          <w:color w:val="000000"/>
          <w:sz w:val="22"/>
          <w:szCs w:val="22"/>
        </w:rPr>
      </w:pPr>
    </w:p>
    <w:p w14:paraId="17AD7538" w14:textId="77777777" w:rsidR="004B6C4F" w:rsidRPr="00C2718D" w:rsidRDefault="004B6C4F" w:rsidP="005C4B16">
      <w:pPr>
        <w:spacing w:after="0" w:line="240" w:lineRule="auto"/>
        <w:rPr>
          <w:color w:val="000000"/>
          <w:sz w:val="22"/>
          <w:szCs w:val="22"/>
        </w:rPr>
      </w:pPr>
    </w:p>
    <w:p w14:paraId="789D39E4" w14:textId="42C2CB20" w:rsidR="00185F61" w:rsidRPr="00C2718D" w:rsidRDefault="00185F61" w:rsidP="005C4B16">
      <w:pPr>
        <w:spacing w:after="0" w:line="240" w:lineRule="auto"/>
        <w:rPr>
          <w:color w:val="000000"/>
          <w:sz w:val="22"/>
          <w:szCs w:val="22"/>
        </w:rPr>
      </w:pPr>
    </w:p>
    <w:p w14:paraId="45F768A9" w14:textId="3F76F3A9" w:rsidR="00185F61" w:rsidRPr="00C2718D" w:rsidRDefault="00185F61" w:rsidP="005C4B16">
      <w:pPr>
        <w:spacing w:after="0" w:line="240" w:lineRule="auto"/>
        <w:rPr>
          <w:color w:val="000000"/>
          <w:sz w:val="22"/>
          <w:szCs w:val="22"/>
        </w:rPr>
      </w:pPr>
    </w:p>
    <w:p w14:paraId="516E732F" w14:textId="1545B548" w:rsidR="00185F61" w:rsidRPr="00C2718D" w:rsidRDefault="00185F61" w:rsidP="005C4B16">
      <w:pPr>
        <w:spacing w:after="0" w:line="240" w:lineRule="auto"/>
        <w:rPr>
          <w:color w:val="000000"/>
          <w:sz w:val="22"/>
          <w:szCs w:val="22"/>
        </w:rPr>
      </w:pPr>
    </w:p>
    <w:p w14:paraId="2E485184" w14:textId="77777777" w:rsidR="00185F61" w:rsidRPr="00C2718D" w:rsidRDefault="00185F61" w:rsidP="005C4B16">
      <w:pPr>
        <w:spacing w:after="0" w:line="240" w:lineRule="auto"/>
        <w:rPr>
          <w:color w:val="000000"/>
          <w:sz w:val="22"/>
          <w:szCs w:val="22"/>
        </w:rPr>
      </w:pPr>
    </w:p>
    <w:p w14:paraId="2155B9BF" w14:textId="12BC2B1F" w:rsidR="005C4B16" w:rsidRPr="00C2718D" w:rsidRDefault="0012410B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Ниже приведён список ролей и компонентов, которые должны быть установлены на сервере:</w:t>
      </w:r>
    </w:p>
    <w:p w14:paraId="5610DDDB" w14:textId="601C0B8A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</w:p>
    <w:p w14:paraId="201DBA4E" w14:textId="77777777" w:rsidR="0012410B" w:rsidRPr="0012410B" w:rsidRDefault="0012410B" w:rsidP="0012410B">
      <w:pPr>
        <w:spacing w:after="0" w:line="240" w:lineRule="auto"/>
        <w:rPr>
          <w:b/>
          <w:bCs/>
          <w:color w:val="000000"/>
          <w:sz w:val="20"/>
          <w:szCs w:val="20"/>
        </w:rPr>
      </w:pPr>
      <w:r w:rsidRPr="0012410B">
        <w:rPr>
          <w:b/>
          <w:bCs/>
          <w:color w:val="000000"/>
          <w:sz w:val="20"/>
          <w:szCs w:val="20"/>
        </w:rPr>
        <w:t>Роли сервера</w:t>
      </w:r>
    </w:p>
    <w:p w14:paraId="2F810EB0" w14:textId="77777777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Веб-сервер IIS</w:t>
      </w:r>
    </w:p>
    <w:p w14:paraId="051D534D" w14:textId="77777777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Безопасность</w:t>
      </w:r>
    </w:p>
    <w:p w14:paraId="511170E3" w14:textId="6F9EA872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Фильтрация запросов</w:t>
      </w:r>
    </w:p>
    <w:p w14:paraId="25248BFC" w14:textId="25EED7D1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Обычная проверка подлинности</w:t>
      </w:r>
    </w:p>
    <w:p w14:paraId="061AFC05" w14:textId="56DA2E30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Проверка подлинности Windows</w:t>
      </w:r>
    </w:p>
    <w:p w14:paraId="54430B81" w14:textId="0B2AC94C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Проверка подлинности с сопоставлением сертификата клиента</w:t>
      </w:r>
    </w:p>
    <w:p w14:paraId="2B1D3CD7" w14:textId="2E070C11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</w:t>
      </w: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Исправность и диагностика</w:t>
      </w:r>
    </w:p>
    <w:p w14:paraId="1BB3C9F1" w14:textId="1BA45E3D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Ведение журнала HTTP</w:t>
      </w:r>
    </w:p>
    <w:p w14:paraId="5B56E11D" w14:textId="7D566DDC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Pr="0012410B">
        <w:rPr>
          <w:color w:val="000000"/>
          <w:sz w:val="18"/>
          <w:szCs w:val="18"/>
        </w:rPr>
        <w:t>Монитор запросов</w:t>
      </w:r>
    </w:p>
    <w:p w14:paraId="2F070913" w14:textId="0DD9854A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Pr="0012410B">
        <w:rPr>
          <w:color w:val="000000"/>
          <w:sz w:val="18"/>
          <w:szCs w:val="18"/>
        </w:rPr>
        <w:t>Средства ведения журнала</w:t>
      </w:r>
    </w:p>
    <w:p w14:paraId="3BF3FB30" w14:textId="552E1EAA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Pr="0012410B">
        <w:rPr>
          <w:color w:val="000000"/>
          <w:sz w:val="18"/>
          <w:szCs w:val="18"/>
        </w:rPr>
        <w:t>Трассировка</w:t>
      </w:r>
    </w:p>
    <w:p w14:paraId="19F83FC0" w14:textId="794182CB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Общие функции HTTP</w:t>
      </w:r>
    </w:p>
    <w:p w14:paraId="63B25E06" w14:textId="70FC0CC7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Pr="0012410B">
        <w:rPr>
          <w:color w:val="000000"/>
          <w:sz w:val="18"/>
          <w:szCs w:val="18"/>
        </w:rPr>
        <w:t>Документ по умолчанию</w:t>
      </w:r>
    </w:p>
    <w:p w14:paraId="4CCDEBA3" w14:textId="2C0663CF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Pr="0012410B">
        <w:rPr>
          <w:color w:val="000000"/>
          <w:sz w:val="18"/>
          <w:szCs w:val="18"/>
        </w:rPr>
        <w:t>Обзор каталога</w:t>
      </w:r>
    </w:p>
    <w:p w14:paraId="12D5B5CB" w14:textId="2EC1F178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Pr="0012410B">
        <w:rPr>
          <w:color w:val="000000"/>
          <w:sz w:val="18"/>
          <w:szCs w:val="18"/>
        </w:rPr>
        <w:t>Ошибки HTTP</w:t>
      </w:r>
    </w:p>
    <w:p w14:paraId="2BABDD9A" w14:textId="5B141B7C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Pr="0012410B">
        <w:rPr>
          <w:color w:val="000000"/>
          <w:sz w:val="18"/>
          <w:szCs w:val="18"/>
        </w:rPr>
        <w:t>Статистическое содержимое</w:t>
      </w:r>
    </w:p>
    <w:p w14:paraId="7B6120E7" w14:textId="043F7B89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Pr="0012410B">
        <w:rPr>
          <w:color w:val="000000"/>
          <w:sz w:val="18"/>
          <w:szCs w:val="18"/>
        </w:rPr>
        <w:t>Перенаправление HTTP</w:t>
      </w:r>
    </w:p>
    <w:p w14:paraId="58383474" w14:textId="5CD94CD5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Производительность</w:t>
      </w:r>
    </w:p>
    <w:p w14:paraId="7F412DC3" w14:textId="78EA0E82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Pr="0012410B">
        <w:rPr>
          <w:color w:val="000000"/>
          <w:sz w:val="18"/>
          <w:szCs w:val="18"/>
        </w:rPr>
        <w:t>Сжатие статистического содержимого</w:t>
      </w:r>
    </w:p>
    <w:p w14:paraId="02859A10" w14:textId="4F2C3EB9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Pr="0012410B">
        <w:rPr>
          <w:color w:val="000000"/>
          <w:sz w:val="18"/>
          <w:szCs w:val="18"/>
        </w:rPr>
        <w:t>Сжатие динамического содержимого</w:t>
      </w:r>
    </w:p>
    <w:p w14:paraId="5A7413FB" w14:textId="56E3FF2F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Pr="0012410B">
        <w:rPr>
          <w:color w:val="000000"/>
          <w:sz w:val="18"/>
          <w:szCs w:val="18"/>
        </w:rPr>
        <w:t>Разработка приложений</w:t>
      </w:r>
    </w:p>
    <w:p w14:paraId="322F588E" w14:textId="3AD44355" w:rsidR="0012410B" w:rsidRPr="002F6A2A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2F6A2A">
        <w:rPr>
          <w:color w:val="000000"/>
          <w:sz w:val="18"/>
          <w:szCs w:val="18"/>
        </w:rPr>
        <w:t xml:space="preserve">      </w:t>
      </w:r>
      <w:r w:rsidRPr="0012410B">
        <w:rPr>
          <w:color w:val="000000"/>
          <w:sz w:val="18"/>
          <w:szCs w:val="18"/>
          <w:lang w:val="en-US"/>
        </w:rPr>
        <w:t>ASP</w:t>
      </w:r>
    </w:p>
    <w:p w14:paraId="5D651E4B" w14:textId="1B032FC2" w:rsidR="0012410B" w:rsidRPr="002F6A2A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2F6A2A">
        <w:rPr>
          <w:color w:val="000000"/>
          <w:sz w:val="18"/>
          <w:szCs w:val="18"/>
        </w:rPr>
        <w:t xml:space="preserve">      </w:t>
      </w:r>
      <w:r w:rsidRPr="0012410B">
        <w:rPr>
          <w:color w:val="000000"/>
          <w:sz w:val="18"/>
          <w:szCs w:val="18"/>
          <w:lang w:val="en-US"/>
        </w:rPr>
        <w:t>ASP</w:t>
      </w:r>
      <w:r w:rsidRPr="002F6A2A">
        <w:rPr>
          <w:color w:val="000000"/>
          <w:sz w:val="18"/>
          <w:szCs w:val="18"/>
        </w:rPr>
        <w:t>.</w:t>
      </w:r>
      <w:r w:rsidRPr="0012410B">
        <w:rPr>
          <w:color w:val="000000"/>
          <w:sz w:val="18"/>
          <w:szCs w:val="18"/>
          <w:lang w:val="en-US"/>
        </w:rPr>
        <w:t>NET </w:t>
      </w:r>
      <w:r w:rsidRPr="002F6A2A">
        <w:rPr>
          <w:color w:val="000000"/>
          <w:sz w:val="18"/>
          <w:szCs w:val="18"/>
        </w:rPr>
        <w:t>3.5</w:t>
      </w:r>
    </w:p>
    <w:p w14:paraId="0B4813DE" w14:textId="6FE40697" w:rsidR="0012410B" w:rsidRPr="002F6A2A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2F6A2A">
        <w:rPr>
          <w:color w:val="000000"/>
          <w:sz w:val="18"/>
          <w:szCs w:val="18"/>
        </w:rPr>
        <w:t xml:space="preserve">      </w:t>
      </w:r>
      <w:r w:rsidRPr="0012410B">
        <w:rPr>
          <w:color w:val="000000"/>
          <w:sz w:val="18"/>
          <w:szCs w:val="18"/>
          <w:lang w:val="en-US"/>
        </w:rPr>
        <w:t>ASP</w:t>
      </w:r>
      <w:r w:rsidRPr="002F6A2A">
        <w:rPr>
          <w:color w:val="000000"/>
          <w:sz w:val="18"/>
          <w:szCs w:val="18"/>
        </w:rPr>
        <w:t>.</w:t>
      </w:r>
      <w:r w:rsidRPr="0012410B">
        <w:rPr>
          <w:color w:val="000000"/>
          <w:sz w:val="18"/>
          <w:szCs w:val="18"/>
          <w:lang w:val="en-US"/>
        </w:rPr>
        <w:t>NET </w:t>
      </w:r>
      <w:r w:rsidRPr="002F6A2A">
        <w:rPr>
          <w:color w:val="000000"/>
          <w:sz w:val="18"/>
          <w:szCs w:val="18"/>
        </w:rPr>
        <w:t>4.5</w:t>
      </w:r>
    </w:p>
    <w:p w14:paraId="672EDF59" w14:textId="522D8046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  </w:t>
      </w:r>
      <w:r w:rsidRPr="0012410B">
        <w:rPr>
          <w:color w:val="000000"/>
          <w:sz w:val="18"/>
          <w:szCs w:val="18"/>
        </w:rPr>
        <w:t>CGI</w:t>
      </w:r>
    </w:p>
    <w:p w14:paraId="0C3B3FEA" w14:textId="11DD1DD6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    </w:t>
      </w:r>
      <w:r w:rsidRPr="0012410B">
        <w:rPr>
          <w:color w:val="000000"/>
          <w:sz w:val="18"/>
          <w:szCs w:val="18"/>
        </w:rPr>
        <w:t>Инициализация приложений</w:t>
      </w:r>
    </w:p>
    <w:p w14:paraId="580F9AAB" w14:textId="6ACE42C0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      Расширения ISAPI</w:t>
      </w:r>
    </w:p>
    <w:p w14:paraId="69AD87D5" w14:textId="05E3BFCE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      Расширяемость .NET 3.5</w:t>
      </w:r>
    </w:p>
    <w:p w14:paraId="4140DDEE" w14:textId="38DF738B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      Расширяемость .NET 4.5</w:t>
      </w:r>
    </w:p>
    <w:p w14:paraId="708ECE59" w14:textId="6009D25D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      Фильтры ISAPI</w:t>
      </w:r>
    </w:p>
    <w:p w14:paraId="318F12D6" w14:textId="470D896A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Средства управления</w:t>
      </w:r>
    </w:p>
    <w:p w14:paraId="58D261CD" w14:textId="0D3BBE56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</w:t>
      </w: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Консоль управления службами IIS</w:t>
      </w:r>
    </w:p>
    <w:p w14:paraId="19FEC8F2" w14:textId="4801A256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  Наборы символов и средства управления службами IIS</w:t>
      </w:r>
    </w:p>
    <w:p w14:paraId="5E6FACBA" w14:textId="01BDA6D2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  Управление совместимостью с IIS 6</w:t>
      </w:r>
    </w:p>
    <w:p w14:paraId="7D4239FA" w14:textId="33D27898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  </w:t>
      </w:r>
      <w:r w:rsidRPr="00C2718D">
        <w:rPr>
          <w:color w:val="000000"/>
          <w:sz w:val="18"/>
          <w:szCs w:val="18"/>
        </w:rPr>
        <w:t xml:space="preserve">  </w:t>
      </w:r>
      <w:proofErr w:type="spellStart"/>
      <w:r w:rsidRPr="0012410B">
        <w:rPr>
          <w:color w:val="000000"/>
          <w:sz w:val="18"/>
          <w:szCs w:val="18"/>
        </w:rPr>
        <w:t>Метабаза</w:t>
      </w:r>
      <w:proofErr w:type="spellEnd"/>
      <w:r w:rsidRPr="0012410B">
        <w:rPr>
          <w:color w:val="000000"/>
          <w:sz w:val="18"/>
          <w:szCs w:val="18"/>
        </w:rPr>
        <w:t xml:space="preserve"> совместимости с IIS 6</w:t>
      </w:r>
    </w:p>
    <w:p w14:paraId="70B726ED" w14:textId="5C6E1E3B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Службы печати и документов</w:t>
      </w:r>
    </w:p>
    <w:p w14:paraId="3D5D3CB9" w14:textId="745078C3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="002255DB"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Сервер печати</w:t>
      </w:r>
    </w:p>
    <w:p w14:paraId="3CEF4AF7" w14:textId="7E03CE62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</w:t>
      </w:r>
      <w:r w:rsidR="002255DB" w:rsidRPr="00C2718D">
        <w:rPr>
          <w:color w:val="000000"/>
          <w:sz w:val="18"/>
          <w:szCs w:val="18"/>
        </w:rPr>
        <w:t xml:space="preserve">  </w:t>
      </w:r>
      <w:r w:rsidRPr="00C2718D">
        <w:rPr>
          <w:color w:val="000000"/>
          <w:sz w:val="18"/>
          <w:szCs w:val="18"/>
        </w:rPr>
        <w:t xml:space="preserve"> </w:t>
      </w:r>
      <w:r w:rsidRPr="0012410B">
        <w:rPr>
          <w:color w:val="000000"/>
          <w:sz w:val="18"/>
          <w:szCs w:val="18"/>
        </w:rPr>
        <w:t>Печать через Интернет</w:t>
      </w:r>
    </w:p>
    <w:p w14:paraId="431BC3B1" w14:textId="00E5716B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="002255DB"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Служба LPD</w:t>
      </w:r>
    </w:p>
    <w:p w14:paraId="1B2F2E9A" w14:textId="21301F8F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Службы политики сети и доступа</w:t>
      </w:r>
    </w:p>
    <w:p w14:paraId="7C1B807D" w14:textId="3EC0F383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Сервер политики сети</w:t>
      </w:r>
    </w:p>
    <w:p w14:paraId="461D449B" w14:textId="4906426F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Службы удаленных рабочих столов</w:t>
      </w:r>
    </w:p>
    <w:p w14:paraId="6BDDB843" w14:textId="7F128146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</w:t>
      </w: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Веб-доступ к удаленным рабочим столам</w:t>
      </w:r>
    </w:p>
    <w:p w14:paraId="33F2C6E5" w14:textId="03F65B3C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  Лицензирование удаленных рабочих столов</w:t>
      </w:r>
    </w:p>
    <w:p w14:paraId="03C5100B" w14:textId="1D16C991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  Посредник подключений к удаленному рабочему столу</w:t>
      </w:r>
    </w:p>
    <w:p w14:paraId="3A052919" w14:textId="685F4A16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</w:t>
      </w:r>
      <w:r w:rsidR="0056088A" w:rsidRPr="00C2718D">
        <w:rPr>
          <w:color w:val="000000"/>
          <w:sz w:val="18"/>
          <w:szCs w:val="18"/>
        </w:rPr>
        <w:t xml:space="preserve">  </w:t>
      </w:r>
      <w:r w:rsidRPr="00C2718D">
        <w:rPr>
          <w:color w:val="000000"/>
          <w:sz w:val="18"/>
          <w:szCs w:val="18"/>
        </w:rPr>
        <w:t xml:space="preserve"> </w:t>
      </w:r>
      <w:r w:rsidRPr="0012410B">
        <w:rPr>
          <w:color w:val="000000"/>
          <w:sz w:val="18"/>
          <w:szCs w:val="18"/>
        </w:rPr>
        <w:t>Узел сеансов удаленных рабочих столов</w:t>
      </w:r>
    </w:p>
    <w:p w14:paraId="73067946" w14:textId="599EF52B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</w:t>
      </w:r>
      <w:r w:rsidR="0056088A" w:rsidRPr="00C2718D">
        <w:rPr>
          <w:color w:val="000000"/>
          <w:sz w:val="18"/>
          <w:szCs w:val="18"/>
        </w:rPr>
        <w:t xml:space="preserve">  </w:t>
      </w:r>
      <w:r w:rsidRPr="00C2718D">
        <w:rPr>
          <w:color w:val="000000"/>
          <w:sz w:val="18"/>
          <w:szCs w:val="18"/>
        </w:rPr>
        <w:t xml:space="preserve"> </w:t>
      </w:r>
      <w:r w:rsidRPr="0012410B">
        <w:rPr>
          <w:color w:val="000000"/>
          <w:sz w:val="18"/>
          <w:szCs w:val="18"/>
        </w:rPr>
        <w:t>Шлюз удаленных рабочих столов</w:t>
      </w:r>
    </w:p>
    <w:p w14:paraId="5A67606C" w14:textId="53B2885D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Файловые службы и службы хранилища</w:t>
      </w:r>
    </w:p>
    <w:p w14:paraId="4AEB01F3" w14:textId="0F30FEF3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  </w:t>
      </w: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Службы хранения</w:t>
      </w:r>
    </w:p>
    <w:p w14:paraId="34B6A4A4" w14:textId="28BE42A8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 xml:space="preserve">  Файловые службы и службы </w:t>
      </w:r>
      <w:proofErr w:type="spellStart"/>
      <w:r w:rsidRPr="0012410B">
        <w:rPr>
          <w:color w:val="000000"/>
          <w:sz w:val="18"/>
          <w:szCs w:val="18"/>
        </w:rPr>
        <w:t>iSCSI</w:t>
      </w:r>
      <w:proofErr w:type="spellEnd"/>
    </w:p>
    <w:p w14:paraId="5C3B7044" w14:textId="276BFDEF" w:rsidR="00185F61" w:rsidRPr="00C2718D" w:rsidRDefault="0012410B" w:rsidP="0012410B">
      <w:pPr>
        <w:spacing w:after="0" w:line="240" w:lineRule="auto"/>
        <w:rPr>
          <w:color w:val="000000"/>
          <w:sz w:val="18"/>
          <w:szCs w:val="18"/>
        </w:rPr>
      </w:pPr>
      <w:r w:rsidRPr="0012410B">
        <w:rPr>
          <w:color w:val="000000"/>
          <w:sz w:val="18"/>
          <w:szCs w:val="18"/>
        </w:rPr>
        <w:t>      </w:t>
      </w:r>
      <w:r w:rsidRPr="00C2718D">
        <w:rPr>
          <w:color w:val="000000"/>
          <w:sz w:val="18"/>
          <w:szCs w:val="18"/>
        </w:rPr>
        <w:t xml:space="preserve">  </w:t>
      </w:r>
      <w:r w:rsidRPr="0012410B">
        <w:rPr>
          <w:color w:val="000000"/>
          <w:sz w:val="18"/>
          <w:szCs w:val="18"/>
        </w:rPr>
        <w:t>Файловый сервер</w:t>
      </w:r>
    </w:p>
    <w:p w14:paraId="187BA44B" w14:textId="59F30CB5" w:rsidR="0012410B" w:rsidRPr="0012410B" w:rsidRDefault="0012410B" w:rsidP="0012410B">
      <w:pPr>
        <w:spacing w:after="0" w:line="240" w:lineRule="auto"/>
        <w:rPr>
          <w:b/>
          <w:bCs/>
          <w:color w:val="000000"/>
          <w:sz w:val="18"/>
          <w:szCs w:val="18"/>
          <w:lang w:val="en-US"/>
        </w:rPr>
      </w:pPr>
      <w:r w:rsidRPr="0012410B">
        <w:rPr>
          <w:b/>
          <w:bCs/>
          <w:color w:val="000000"/>
          <w:sz w:val="18"/>
          <w:szCs w:val="18"/>
        </w:rPr>
        <w:t>Компоненты</w:t>
      </w:r>
    </w:p>
    <w:p w14:paraId="5A5A8AB7" w14:textId="42E3B706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  <w:lang w:val="en-US"/>
        </w:rPr>
      </w:pPr>
      <w:r w:rsidRPr="00C2718D">
        <w:rPr>
          <w:color w:val="000000"/>
          <w:sz w:val="18"/>
          <w:szCs w:val="18"/>
          <w:lang w:val="en-US"/>
        </w:rPr>
        <w:lastRenderedPageBreak/>
        <w:t xml:space="preserve">  </w:t>
      </w:r>
      <w:r w:rsidR="0012410B" w:rsidRPr="0012410B">
        <w:rPr>
          <w:color w:val="000000"/>
          <w:sz w:val="18"/>
          <w:szCs w:val="18"/>
          <w:lang w:val="en-US"/>
        </w:rPr>
        <w:t>Media Foundation</w:t>
      </w:r>
    </w:p>
    <w:p w14:paraId="5E887488" w14:textId="46A56ADE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  <w:lang w:val="en-US"/>
        </w:rPr>
      </w:pPr>
      <w:r w:rsidRPr="0012410B">
        <w:rPr>
          <w:color w:val="000000"/>
          <w:sz w:val="18"/>
          <w:szCs w:val="18"/>
          <w:lang w:val="en-US"/>
        </w:rPr>
        <w:t>  </w:t>
      </w:r>
      <w:r w:rsidR="00185F61" w:rsidRPr="00C2718D">
        <w:rPr>
          <w:color w:val="000000"/>
          <w:sz w:val="18"/>
          <w:szCs w:val="18"/>
          <w:lang w:val="en-US"/>
        </w:rPr>
        <w:t xml:space="preserve">  </w:t>
      </w:r>
      <w:r w:rsidRPr="0012410B">
        <w:rPr>
          <w:color w:val="000000"/>
          <w:sz w:val="18"/>
          <w:szCs w:val="18"/>
          <w:lang w:val="en-US"/>
        </w:rPr>
        <w:t xml:space="preserve">RPC </w:t>
      </w:r>
      <w:r w:rsidRPr="0012410B">
        <w:rPr>
          <w:color w:val="000000"/>
          <w:sz w:val="18"/>
          <w:szCs w:val="18"/>
        </w:rPr>
        <w:t>через</w:t>
      </w:r>
      <w:r w:rsidRPr="0012410B">
        <w:rPr>
          <w:color w:val="000000"/>
          <w:sz w:val="18"/>
          <w:szCs w:val="18"/>
          <w:lang w:val="en-US"/>
        </w:rPr>
        <w:t xml:space="preserve"> HTTP-</w:t>
      </w:r>
      <w:r w:rsidRPr="0012410B">
        <w:rPr>
          <w:color w:val="000000"/>
          <w:sz w:val="18"/>
          <w:szCs w:val="18"/>
        </w:rPr>
        <w:t>прокси</w:t>
      </w:r>
    </w:p>
    <w:p w14:paraId="33EB6E62" w14:textId="5301ABF3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  <w:lang w:val="en-US"/>
        </w:rPr>
      </w:pPr>
      <w:r w:rsidRPr="0012410B">
        <w:rPr>
          <w:color w:val="000000"/>
          <w:sz w:val="18"/>
          <w:szCs w:val="18"/>
          <w:lang w:val="en-US"/>
        </w:rPr>
        <w:t>    Windows PowerShell</w:t>
      </w:r>
    </w:p>
    <w:p w14:paraId="69F66B6F" w14:textId="5639F511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  <w:lang w:val="en-US"/>
        </w:rPr>
      </w:pPr>
      <w:r w:rsidRPr="0012410B">
        <w:rPr>
          <w:color w:val="000000"/>
          <w:sz w:val="18"/>
          <w:szCs w:val="18"/>
          <w:lang w:val="en-US"/>
        </w:rPr>
        <w:t>    </w:t>
      </w:r>
      <w:r w:rsidR="00185F61" w:rsidRPr="00C2718D">
        <w:rPr>
          <w:color w:val="000000"/>
          <w:sz w:val="18"/>
          <w:szCs w:val="18"/>
          <w:lang w:val="en-US"/>
        </w:rPr>
        <w:t xml:space="preserve">  </w:t>
      </w:r>
      <w:r w:rsidRPr="0012410B">
        <w:rPr>
          <w:color w:val="000000"/>
          <w:sz w:val="18"/>
          <w:szCs w:val="18"/>
          <w:lang w:val="en-US"/>
        </w:rPr>
        <w:t>Windows PowerShell 4.0</w:t>
      </w:r>
    </w:p>
    <w:p w14:paraId="2D846641" w14:textId="023FC9B7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  <w:lang w:val="en-US"/>
        </w:rPr>
      </w:pPr>
      <w:r w:rsidRPr="0012410B">
        <w:rPr>
          <w:color w:val="000000"/>
          <w:sz w:val="18"/>
          <w:szCs w:val="18"/>
          <w:lang w:val="en-US"/>
        </w:rPr>
        <w:t>      </w:t>
      </w:r>
      <w:r w:rsidRPr="0012410B">
        <w:rPr>
          <w:color w:val="000000"/>
          <w:sz w:val="18"/>
          <w:szCs w:val="18"/>
        </w:rPr>
        <w:t>Интегрированная</w:t>
      </w:r>
      <w:r w:rsidRPr="0012410B">
        <w:rPr>
          <w:color w:val="000000"/>
          <w:sz w:val="18"/>
          <w:szCs w:val="18"/>
          <w:lang w:val="en-US"/>
        </w:rPr>
        <w:t xml:space="preserve"> </w:t>
      </w:r>
      <w:r w:rsidRPr="0012410B">
        <w:rPr>
          <w:color w:val="000000"/>
          <w:sz w:val="18"/>
          <w:szCs w:val="18"/>
        </w:rPr>
        <w:t>среда</w:t>
      </w:r>
      <w:r w:rsidRPr="0012410B">
        <w:rPr>
          <w:color w:val="000000"/>
          <w:sz w:val="18"/>
          <w:szCs w:val="18"/>
          <w:lang w:val="en-US"/>
        </w:rPr>
        <w:t xml:space="preserve"> </w:t>
      </w:r>
      <w:r w:rsidRPr="0012410B">
        <w:rPr>
          <w:color w:val="000000"/>
          <w:sz w:val="18"/>
          <w:szCs w:val="18"/>
        </w:rPr>
        <w:t>сценариев</w:t>
      </w:r>
      <w:r w:rsidRPr="0012410B">
        <w:rPr>
          <w:color w:val="000000"/>
          <w:sz w:val="18"/>
          <w:szCs w:val="18"/>
          <w:lang w:val="en-US"/>
        </w:rPr>
        <w:t xml:space="preserve"> Windows PowerShell</w:t>
      </w:r>
    </w:p>
    <w:p w14:paraId="4B5398CA" w14:textId="3DFB7226" w:rsidR="0012410B" w:rsidRPr="0012410B" w:rsidRDefault="0012410B" w:rsidP="0012410B">
      <w:pPr>
        <w:spacing w:after="0" w:line="240" w:lineRule="auto"/>
        <w:rPr>
          <w:color w:val="000000"/>
          <w:sz w:val="18"/>
          <w:szCs w:val="18"/>
          <w:lang w:val="en-US"/>
        </w:rPr>
      </w:pPr>
      <w:r w:rsidRPr="0012410B">
        <w:rPr>
          <w:color w:val="000000"/>
          <w:sz w:val="18"/>
          <w:szCs w:val="18"/>
          <w:lang w:val="en-US"/>
        </w:rPr>
        <w:t>      </w:t>
      </w:r>
      <w:r w:rsidRPr="0012410B">
        <w:rPr>
          <w:color w:val="000000"/>
          <w:sz w:val="18"/>
          <w:szCs w:val="18"/>
        </w:rPr>
        <w:t>Обработчик</w:t>
      </w:r>
      <w:r w:rsidRPr="0012410B">
        <w:rPr>
          <w:color w:val="000000"/>
          <w:sz w:val="18"/>
          <w:szCs w:val="18"/>
          <w:lang w:val="en-US"/>
        </w:rPr>
        <w:t xml:space="preserve"> Windows PowerShell 2.0</w:t>
      </w:r>
    </w:p>
    <w:p w14:paraId="61195AAB" w14:textId="6141C378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  <w:lang w:val="en-US"/>
        </w:rPr>
      </w:pPr>
      <w:r w:rsidRPr="00C2718D">
        <w:rPr>
          <w:color w:val="000000"/>
          <w:sz w:val="18"/>
          <w:szCs w:val="18"/>
          <w:lang w:val="en-US"/>
        </w:rPr>
        <w:t xml:space="preserve">  </w:t>
      </w:r>
      <w:r w:rsidR="0012410B" w:rsidRPr="0012410B">
        <w:rPr>
          <w:color w:val="000000"/>
          <w:sz w:val="18"/>
          <w:szCs w:val="18"/>
        </w:rPr>
        <w:t>Внутренняя</w:t>
      </w:r>
      <w:r w:rsidR="0012410B" w:rsidRPr="0012410B">
        <w:rPr>
          <w:color w:val="000000"/>
          <w:sz w:val="18"/>
          <w:szCs w:val="18"/>
          <w:lang w:val="en-US"/>
        </w:rPr>
        <w:t xml:space="preserve"> </w:t>
      </w:r>
      <w:r w:rsidR="0012410B" w:rsidRPr="0012410B">
        <w:rPr>
          <w:color w:val="000000"/>
          <w:sz w:val="18"/>
          <w:szCs w:val="18"/>
        </w:rPr>
        <w:t>база</w:t>
      </w:r>
      <w:r w:rsidR="0012410B" w:rsidRPr="0012410B">
        <w:rPr>
          <w:color w:val="000000"/>
          <w:sz w:val="18"/>
          <w:szCs w:val="18"/>
          <w:lang w:val="en-US"/>
        </w:rPr>
        <w:t xml:space="preserve"> </w:t>
      </w:r>
      <w:r w:rsidR="0012410B" w:rsidRPr="0012410B">
        <w:rPr>
          <w:color w:val="000000"/>
          <w:sz w:val="18"/>
          <w:szCs w:val="18"/>
        </w:rPr>
        <w:t>данных</w:t>
      </w:r>
      <w:r w:rsidR="0012410B" w:rsidRPr="0012410B">
        <w:rPr>
          <w:color w:val="000000"/>
          <w:sz w:val="18"/>
          <w:szCs w:val="18"/>
          <w:lang w:val="en-US"/>
        </w:rPr>
        <w:t xml:space="preserve"> Windows</w:t>
      </w:r>
    </w:p>
    <w:p w14:paraId="24B8316F" w14:textId="542DFEDA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2F6A2A">
        <w:rPr>
          <w:color w:val="000000"/>
          <w:sz w:val="18"/>
          <w:szCs w:val="18"/>
          <w:lang w:val="en-US"/>
        </w:rPr>
        <w:t xml:space="preserve">  </w:t>
      </w:r>
      <w:r w:rsidR="0012410B" w:rsidRPr="0012410B">
        <w:rPr>
          <w:color w:val="000000"/>
          <w:sz w:val="18"/>
          <w:szCs w:val="18"/>
        </w:rPr>
        <w:t>Клиент </w:t>
      </w:r>
      <w:proofErr w:type="spellStart"/>
      <w:r w:rsidR="0012410B" w:rsidRPr="0012410B">
        <w:rPr>
          <w:color w:val="000000"/>
          <w:sz w:val="18"/>
          <w:szCs w:val="18"/>
        </w:rPr>
        <w:t>Telnet</w:t>
      </w:r>
      <w:proofErr w:type="spellEnd"/>
    </w:p>
    <w:p w14:paraId="494D2499" w14:textId="4A9B1BDC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="0012410B" w:rsidRPr="0012410B">
        <w:rPr>
          <w:color w:val="000000"/>
          <w:sz w:val="18"/>
          <w:szCs w:val="18"/>
        </w:rPr>
        <w:t>Клиент печати через Интернет</w:t>
      </w:r>
    </w:p>
    <w:p w14:paraId="2F81E10B" w14:textId="0A00C777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="0012410B" w:rsidRPr="0012410B">
        <w:rPr>
          <w:color w:val="000000"/>
          <w:sz w:val="18"/>
          <w:szCs w:val="18"/>
        </w:rPr>
        <w:t>Монитор LPR-порта</w:t>
      </w:r>
    </w:p>
    <w:p w14:paraId="24A32635" w14:textId="038362A8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="0012410B" w:rsidRPr="0012410B">
        <w:rPr>
          <w:color w:val="000000"/>
          <w:sz w:val="18"/>
          <w:szCs w:val="18"/>
        </w:rPr>
        <w:t>Поддержка WoW64</w:t>
      </w:r>
    </w:p>
    <w:p w14:paraId="21FD9679" w14:textId="615826A2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="0012410B" w:rsidRPr="0012410B">
        <w:rPr>
          <w:color w:val="000000"/>
          <w:sz w:val="18"/>
          <w:szCs w:val="18"/>
        </w:rPr>
        <w:t>Поддержка общего доступа к файлам SMB1.0/CIFS</w:t>
      </w:r>
    </w:p>
    <w:p w14:paraId="188263EB" w14:textId="58BF1E23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="0012410B" w:rsidRPr="0012410B">
        <w:rPr>
          <w:color w:val="000000"/>
          <w:sz w:val="18"/>
          <w:szCs w:val="18"/>
        </w:rPr>
        <w:t xml:space="preserve">Пользовательские интерфейсы и </w:t>
      </w:r>
      <w:proofErr w:type="spellStart"/>
      <w:r w:rsidR="0012410B" w:rsidRPr="0012410B">
        <w:rPr>
          <w:color w:val="000000"/>
          <w:sz w:val="18"/>
          <w:szCs w:val="18"/>
        </w:rPr>
        <w:t>инфрастуктура</w:t>
      </w:r>
      <w:proofErr w:type="spellEnd"/>
    </w:p>
    <w:p w14:paraId="5D3FFE8B" w14:textId="4CE9098C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="0012410B" w:rsidRPr="0012410B">
        <w:rPr>
          <w:color w:val="000000"/>
          <w:sz w:val="18"/>
          <w:szCs w:val="18"/>
        </w:rPr>
        <w:t>Графические средства управления и инфраструктура</w:t>
      </w:r>
    </w:p>
    <w:p w14:paraId="7B1501F8" w14:textId="7DEDCCB7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="0012410B" w:rsidRPr="0012410B">
        <w:rPr>
          <w:color w:val="000000"/>
          <w:sz w:val="18"/>
          <w:szCs w:val="18"/>
        </w:rPr>
        <w:t>Графическая оболочка сервера</w:t>
      </w:r>
    </w:p>
    <w:p w14:paraId="6FF98160" w14:textId="34A7A9C8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="0012410B" w:rsidRPr="0012410B">
        <w:rPr>
          <w:color w:val="000000"/>
          <w:sz w:val="18"/>
          <w:szCs w:val="18"/>
        </w:rPr>
        <w:t>Средства удаленного администрирования сервера</w:t>
      </w:r>
    </w:p>
    <w:p w14:paraId="51E52A7F" w14:textId="60E2EF37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="0012410B" w:rsidRPr="0012410B">
        <w:rPr>
          <w:color w:val="000000"/>
          <w:sz w:val="18"/>
          <w:szCs w:val="18"/>
        </w:rPr>
        <w:t>Средства администрирования ролей</w:t>
      </w:r>
    </w:p>
    <w:p w14:paraId="5F9C3642" w14:textId="1F2827EE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="0012410B" w:rsidRPr="0012410B">
        <w:rPr>
          <w:color w:val="000000"/>
          <w:sz w:val="18"/>
          <w:szCs w:val="18"/>
        </w:rPr>
        <w:t>Средства служб удаленных рабочих столов</w:t>
      </w:r>
    </w:p>
    <w:p w14:paraId="06DA5FF1" w14:textId="174448ED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="0012410B" w:rsidRPr="0012410B">
        <w:rPr>
          <w:color w:val="000000"/>
          <w:sz w:val="18"/>
          <w:szCs w:val="18"/>
        </w:rPr>
        <w:t>Средства диагностики лицензирования удаленных р/c</w:t>
      </w:r>
    </w:p>
    <w:p w14:paraId="029F4B7D" w14:textId="6D195B0B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="0012410B" w:rsidRPr="0012410B">
        <w:rPr>
          <w:color w:val="000000"/>
          <w:sz w:val="18"/>
          <w:szCs w:val="18"/>
        </w:rPr>
        <w:t>Средства лицензирования удаленных р/c</w:t>
      </w:r>
    </w:p>
    <w:p w14:paraId="341FB0F6" w14:textId="2D71CCF9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="0012410B" w:rsidRPr="0012410B">
        <w:rPr>
          <w:color w:val="000000"/>
          <w:sz w:val="18"/>
          <w:szCs w:val="18"/>
        </w:rPr>
        <w:t>Средства шлюза удаленных рабочих столов</w:t>
      </w:r>
    </w:p>
    <w:p w14:paraId="3ED489D6" w14:textId="5DB4F6CA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="0012410B" w:rsidRPr="0012410B">
        <w:rPr>
          <w:color w:val="000000"/>
          <w:sz w:val="18"/>
          <w:szCs w:val="18"/>
        </w:rPr>
        <w:t>Средства служб печати и документов</w:t>
      </w:r>
    </w:p>
    <w:p w14:paraId="7AB8B79F" w14:textId="15F66CE8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="0012410B" w:rsidRPr="0012410B">
        <w:rPr>
          <w:color w:val="000000"/>
          <w:sz w:val="18"/>
          <w:szCs w:val="18"/>
        </w:rPr>
        <w:t>Средства политики сети и доступа</w:t>
      </w:r>
    </w:p>
    <w:p w14:paraId="1B6949A6" w14:textId="26ECA12D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</w:t>
      </w:r>
      <w:r w:rsidR="0012410B" w:rsidRPr="0012410B">
        <w:rPr>
          <w:color w:val="000000"/>
          <w:sz w:val="18"/>
          <w:szCs w:val="18"/>
        </w:rPr>
        <w:t>Удаленное разностное сжатие</w:t>
      </w:r>
    </w:p>
    <w:p w14:paraId="313B1496" w14:textId="3997F910" w:rsidR="0012410B" w:rsidRPr="002F6A2A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2F6A2A">
        <w:rPr>
          <w:color w:val="000000"/>
          <w:sz w:val="18"/>
          <w:szCs w:val="18"/>
        </w:rPr>
        <w:t xml:space="preserve">    </w:t>
      </w:r>
      <w:r w:rsidR="0012410B" w:rsidRPr="0012410B">
        <w:rPr>
          <w:color w:val="000000"/>
          <w:sz w:val="18"/>
          <w:szCs w:val="18"/>
        </w:rPr>
        <w:t>Функции</w:t>
      </w:r>
      <w:r w:rsidR="0012410B" w:rsidRPr="002F6A2A">
        <w:rPr>
          <w:color w:val="000000"/>
          <w:sz w:val="18"/>
          <w:szCs w:val="18"/>
        </w:rPr>
        <w:t xml:space="preserve"> .</w:t>
      </w:r>
      <w:r w:rsidR="0012410B" w:rsidRPr="0012410B">
        <w:rPr>
          <w:color w:val="000000"/>
          <w:sz w:val="18"/>
          <w:szCs w:val="18"/>
          <w:lang w:val="en-US"/>
        </w:rPr>
        <w:t>NET Framework</w:t>
      </w:r>
      <w:r w:rsidR="0012410B" w:rsidRPr="002F6A2A">
        <w:rPr>
          <w:color w:val="000000"/>
          <w:sz w:val="18"/>
          <w:szCs w:val="18"/>
        </w:rPr>
        <w:t xml:space="preserve"> 3.5</w:t>
      </w:r>
    </w:p>
    <w:p w14:paraId="64578007" w14:textId="61B064B0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  <w:lang w:val="en-US"/>
        </w:rPr>
      </w:pPr>
      <w:r w:rsidRPr="002F6A2A">
        <w:rPr>
          <w:color w:val="000000"/>
          <w:sz w:val="18"/>
          <w:szCs w:val="18"/>
        </w:rPr>
        <w:t xml:space="preserve">    </w:t>
      </w:r>
      <w:r w:rsidR="0012410B" w:rsidRPr="0012410B">
        <w:rPr>
          <w:color w:val="000000"/>
          <w:sz w:val="18"/>
          <w:szCs w:val="18"/>
        </w:rPr>
        <w:t>Функции</w:t>
      </w:r>
      <w:r w:rsidR="0012410B" w:rsidRPr="0012410B">
        <w:rPr>
          <w:color w:val="000000"/>
          <w:sz w:val="18"/>
          <w:szCs w:val="18"/>
          <w:lang w:val="en-US"/>
        </w:rPr>
        <w:t xml:space="preserve"> .NET Framework 4.5</w:t>
      </w:r>
    </w:p>
    <w:p w14:paraId="625CE550" w14:textId="230CD60F" w:rsidR="0012410B" w:rsidRPr="002F6A2A" w:rsidRDefault="00185F61" w:rsidP="0012410B">
      <w:pPr>
        <w:spacing w:after="0" w:line="240" w:lineRule="auto"/>
        <w:rPr>
          <w:color w:val="000000"/>
          <w:sz w:val="18"/>
          <w:szCs w:val="18"/>
          <w:lang w:val="en-US"/>
        </w:rPr>
      </w:pPr>
      <w:r w:rsidRPr="002F6A2A">
        <w:rPr>
          <w:color w:val="000000"/>
          <w:sz w:val="18"/>
          <w:szCs w:val="18"/>
          <w:lang w:val="en-US"/>
        </w:rPr>
        <w:t xml:space="preserve">    </w:t>
      </w:r>
      <w:r w:rsidR="0012410B" w:rsidRPr="0012410B">
        <w:rPr>
          <w:color w:val="000000"/>
          <w:sz w:val="18"/>
          <w:szCs w:val="18"/>
          <w:lang w:val="en-US"/>
        </w:rPr>
        <w:t>ASP</w:t>
      </w:r>
      <w:r w:rsidR="0012410B" w:rsidRPr="002F6A2A">
        <w:rPr>
          <w:color w:val="000000"/>
          <w:sz w:val="18"/>
          <w:szCs w:val="18"/>
          <w:lang w:val="en-US"/>
        </w:rPr>
        <w:t>.</w:t>
      </w:r>
      <w:r w:rsidR="0012410B" w:rsidRPr="0012410B">
        <w:rPr>
          <w:color w:val="000000"/>
          <w:sz w:val="18"/>
          <w:szCs w:val="18"/>
          <w:lang w:val="en-US"/>
        </w:rPr>
        <w:t>NET</w:t>
      </w:r>
      <w:r w:rsidR="0012410B" w:rsidRPr="002F6A2A">
        <w:rPr>
          <w:color w:val="000000"/>
          <w:sz w:val="18"/>
          <w:szCs w:val="18"/>
          <w:lang w:val="en-US"/>
        </w:rPr>
        <w:t xml:space="preserve"> 4.5</w:t>
      </w:r>
    </w:p>
    <w:p w14:paraId="20D62367" w14:textId="34E7C025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2F6A2A">
        <w:rPr>
          <w:color w:val="000000"/>
          <w:sz w:val="18"/>
          <w:szCs w:val="18"/>
          <w:lang w:val="en-US"/>
        </w:rPr>
        <w:t xml:space="preserve">    </w:t>
      </w:r>
      <w:r w:rsidR="00533A65" w:rsidRPr="002F6A2A">
        <w:rPr>
          <w:color w:val="000000"/>
          <w:sz w:val="18"/>
          <w:szCs w:val="18"/>
          <w:lang w:val="en-US"/>
        </w:rPr>
        <w:t xml:space="preserve">  </w:t>
      </w:r>
      <w:r w:rsidR="0012410B" w:rsidRPr="0012410B">
        <w:rPr>
          <w:color w:val="000000"/>
          <w:sz w:val="18"/>
          <w:szCs w:val="18"/>
        </w:rPr>
        <w:t xml:space="preserve">Службы </w:t>
      </w:r>
      <w:r w:rsidR="0012410B" w:rsidRPr="0012410B">
        <w:rPr>
          <w:color w:val="000000"/>
          <w:sz w:val="18"/>
          <w:szCs w:val="18"/>
          <w:lang w:val="en-US"/>
        </w:rPr>
        <w:t>WCF</w:t>
      </w:r>
    </w:p>
    <w:p w14:paraId="5218EB20" w14:textId="0FB64A1B" w:rsidR="0012410B" w:rsidRPr="0012410B" w:rsidRDefault="00185F61" w:rsidP="0012410B">
      <w:pPr>
        <w:spacing w:after="0" w:line="240" w:lineRule="auto"/>
        <w:rPr>
          <w:color w:val="000000"/>
          <w:sz w:val="18"/>
          <w:szCs w:val="18"/>
        </w:rPr>
      </w:pPr>
      <w:r w:rsidRPr="00C2718D">
        <w:rPr>
          <w:color w:val="000000"/>
          <w:sz w:val="18"/>
          <w:szCs w:val="18"/>
        </w:rPr>
        <w:t xml:space="preserve">    </w:t>
      </w:r>
      <w:r w:rsidR="00533A65" w:rsidRPr="00C2718D">
        <w:rPr>
          <w:color w:val="000000"/>
          <w:sz w:val="18"/>
          <w:szCs w:val="18"/>
        </w:rPr>
        <w:t xml:space="preserve">  </w:t>
      </w:r>
      <w:r w:rsidRPr="00C2718D">
        <w:rPr>
          <w:color w:val="000000"/>
          <w:sz w:val="18"/>
          <w:szCs w:val="18"/>
        </w:rPr>
        <w:t xml:space="preserve">  </w:t>
      </w:r>
      <w:r w:rsidR="0012410B" w:rsidRPr="0012410B">
        <w:rPr>
          <w:color w:val="000000"/>
          <w:sz w:val="18"/>
          <w:szCs w:val="18"/>
        </w:rPr>
        <w:t>Совместное использование портов TCP</w:t>
      </w:r>
    </w:p>
    <w:p w14:paraId="2EF39AC1" w14:textId="77777777" w:rsidR="00B37F48" w:rsidRPr="00C2718D" w:rsidRDefault="00B37F48" w:rsidP="005C4B16">
      <w:pPr>
        <w:spacing w:after="0" w:line="240" w:lineRule="auto"/>
        <w:rPr>
          <w:color w:val="000000"/>
          <w:sz w:val="22"/>
          <w:szCs w:val="22"/>
        </w:rPr>
      </w:pPr>
    </w:p>
    <w:p w14:paraId="622364AA" w14:textId="7CD2F286" w:rsidR="00533A65" w:rsidRPr="00C2718D" w:rsidRDefault="00533A65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2D6190D9" wp14:editId="113D09AF">
            <wp:extent cx="3624349" cy="2562137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5088" cy="259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F0AAC" w14:textId="77777777" w:rsidR="00533A65" w:rsidRPr="00C2718D" w:rsidRDefault="00533A65" w:rsidP="00533A65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После выбора всех компонентов появится </w:t>
      </w:r>
      <w:proofErr w:type="gramStart"/>
      <w:r w:rsidRPr="00C2718D">
        <w:rPr>
          <w:color w:val="000000"/>
          <w:sz w:val="22"/>
          <w:szCs w:val="22"/>
        </w:rPr>
        <w:t>окно</w:t>
      </w:r>
      <w:proofErr w:type="gramEnd"/>
      <w:r w:rsidRPr="00C2718D">
        <w:rPr>
          <w:color w:val="000000"/>
          <w:sz w:val="22"/>
          <w:szCs w:val="22"/>
        </w:rPr>
        <w:t xml:space="preserve"> где их можно будет установить. Нажимаем – Установить. </w:t>
      </w:r>
    </w:p>
    <w:p w14:paraId="43AF0567" w14:textId="077ADB71" w:rsidR="00533A65" w:rsidRPr="00C2718D" w:rsidRDefault="00533A65" w:rsidP="005C4B16">
      <w:pPr>
        <w:spacing w:after="0" w:line="240" w:lineRule="auto"/>
        <w:rPr>
          <w:color w:val="000000"/>
          <w:sz w:val="22"/>
          <w:szCs w:val="22"/>
        </w:rPr>
      </w:pPr>
    </w:p>
    <w:p w14:paraId="0F4124B8" w14:textId="5D9B44D5" w:rsidR="00533A65" w:rsidRPr="00C2718D" w:rsidRDefault="00533A65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После установки ролей и компонентов необходимо перезагрузить сервер. </w:t>
      </w:r>
    </w:p>
    <w:p w14:paraId="28AC95FE" w14:textId="77777777" w:rsidR="00533A65" w:rsidRPr="00C2718D" w:rsidRDefault="00533A65" w:rsidP="005C4B16">
      <w:pPr>
        <w:spacing w:after="0" w:line="240" w:lineRule="auto"/>
        <w:rPr>
          <w:color w:val="000000"/>
          <w:sz w:val="22"/>
          <w:szCs w:val="22"/>
        </w:rPr>
      </w:pPr>
    </w:p>
    <w:p w14:paraId="1AFD5B67" w14:textId="77777777" w:rsidR="005C4B16" w:rsidRPr="00C2718D" w:rsidRDefault="005C4B16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 </w:t>
      </w:r>
    </w:p>
    <w:p w14:paraId="480CBC22" w14:textId="0A39252F" w:rsidR="005C4B16" w:rsidRPr="00C2718D" w:rsidRDefault="00533A65" w:rsidP="005C4B16">
      <w:pPr>
        <w:spacing w:before="104" w:after="104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После перезагрузки сервера переходим к настройке </w:t>
      </w:r>
      <w:r w:rsidRPr="00C2718D">
        <w:rPr>
          <w:color w:val="000000"/>
          <w:sz w:val="22"/>
          <w:szCs w:val="22"/>
          <w:lang w:val="en-US"/>
        </w:rPr>
        <w:t>IIS</w:t>
      </w:r>
      <w:r w:rsidRPr="00C2718D">
        <w:rPr>
          <w:color w:val="000000"/>
          <w:sz w:val="22"/>
          <w:szCs w:val="22"/>
        </w:rPr>
        <w:t xml:space="preserve">. </w:t>
      </w:r>
    </w:p>
    <w:p w14:paraId="0AB3D552" w14:textId="19FC752B" w:rsidR="00533A65" w:rsidRPr="00C2718D" w:rsidRDefault="00533A65" w:rsidP="005C4B16">
      <w:pPr>
        <w:spacing w:before="104" w:after="104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Панель управления – Администрирование – </w:t>
      </w:r>
      <w:r w:rsidRPr="00C2718D">
        <w:rPr>
          <w:color w:val="000000"/>
          <w:sz w:val="22"/>
          <w:szCs w:val="22"/>
          <w:lang w:val="en-US"/>
        </w:rPr>
        <w:t>IIS</w:t>
      </w:r>
      <w:r w:rsidRPr="00C2718D">
        <w:rPr>
          <w:color w:val="000000"/>
          <w:sz w:val="22"/>
          <w:szCs w:val="22"/>
        </w:rPr>
        <w:t xml:space="preserve"> </w:t>
      </w:r>
      <w:r w:rsidRPr="00C2718D">
        <w:rPr>
          <w:color w:val="000000"/>
          <w:sz w:val="22"/>
          <w:szCs w:val="22"/>
          <w:lang w:val="en-US"/>
        </w:rPr>
        <w:t>Manager</w:t>
      </w:r>
      <w:r w:rsidRPr="00C2718D">
        <w:rPr>
          <w:color w:val="000000"/>
          <w:sz w:val="22"/>
          <w:szCs w:val="22"/>
        </w:rPr>
        <w:t xml:space="preserve">. </w:t>
      </w:r>
    </w:p>
    <w:p w14:paraId="2B9A3EF1" w14:textId="2169D4DB" w:rsidR="005C4B16" w:rsidRPr="00C2718D" w:rsidRDefault="005C4B16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Включаем в IIS поддержку </w:t>
      </w:r>
      <w:proofErr w:type="spellStart"/>
      <w:r w:rsidRPr="00C2718D">
        <w:rPr>
          <w:color w:val="000000"/>
          <w:sz w:val="22"/>
          <w:szCs w:val="22"/>
        </w:rPr>
        <w:t>exe</w:t>
      </w:r>
      <w:proofErr w:type="spellEnd"/>
      <w:r w:rsidRPr="00C2718D">
        <w:rPr>
          <w:color w:val="000000"/>
          <w:sz w:val="22"/>
          <w:szCs w:val="22"/>
        </w:rPr>
        <w:t>/</w:t>
      </w:r>
      <w:proofErr w:type="spellStart"/>
      <w:r w:rsidRPr="00C2718D">
        <w:rPr>
          <w:color w:val="000000"/>
          <w:sz w:val="22"/>
          <w:szCs w:val="22"/>
        </w:rPr>
        <w:t>dll</w:t>
      </w:r>
      <w:proofErr w:type="spellEnd"/>
      <w:r w:rsidRPr="00C2718D">
        <w:rPr>
          <w:color w:val="000000"/>
          <w:sz w:val="22"/>
          <w:szCs w:val="22"/>
        </w:rPr>
        <w:t>-файлов</w:t>
      </w:r>
      <w:r w:rsidR="001D5C73" w:rsidRPr="00C2718D">
        <w:rPr>
          <w:color w:val="000000"/>
          <w:sz w:val="22"/>
          <w:szCs w:val="22"/>
        </w:rPr>
        <w:t xml:space="preserve">, для этого выбираем наш сервер, далее – Сопоставление обработчиков. </w:t>
      </w:r>
    </w:p>
    <w:p w14:paraId="741793E5" w14:textId="4F4B73EC" w:rsidR="001D5C73" w:rsidRPr="00C2718D" w:rsidRDefault="001D5C73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1CAB13EE" wp14:editId="194B0DE0">
            <wp:extent cx="5741670" cy="3042920"/>
            <wp:effectExtent l="0" t="0" r="0" b="508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D6E2E" w14:textId="4411DC94" w:rsidR="005C4B16" w:rsidRPr="00C2718D" w:rsidRDefault="005C4B16" w:rsidP="005C4B16">
      <w:pPr>
        <w:spacing w:after="0" w:line="240" w:lineRule="auto"/>
        <w:rPr>
          <w:color w:val="000000"/>
          <w:sz w:val="22"/>
          <w:szCs w:val="22"/>
        </w:rPr>
      </w:pPr>
    </w:p>
    <w:p w14:paraId="18830E86" w14:textId="77777777" w:rsidR="00486938" w:rsidRDefault="00486938" w:rsidP="005C4B16">
      <w:pPr>
        <w:spacing w:after="0" w:line="240" w:lineRule="auto"/>
        <w:rPr>
          <w:color w:val="000000"/>
          <w:sz w:val="20"/>
          <w:szCs w:val="20"/>
        </w:rPr>
      </w:pPr>
    </w:p>
    <w:p w14:paraId="463232D7" w14:textId="77777777" w:rsidR="00486938" w:rsidRDefault="00486938" w:rsidP="005C4B16">
      <w:pPr>
        <w:spacing w:after="0" w:line="240" w:lineRule="auto"/>
        <w:rPr>
          <w:color w:val="000000"/>
          <w:sz w:val="20"/>
          <w:szCs w:val="20"/>
        </w:rPr>
      </w:pPr>
    </w:p>
    <w:p w14:paraId="1C28B141" w14:textId="0ED54371" w:rsidR="005C4B16" w:rsidRDefault="001D5C73" w:rsidP="005C4B16">
      <w:pPr>
        <w:spacing w:after="0" w:line="240" w:lineRule="auto"/>
        <w:rPr>
          <w:color w:val="000000"/>
          <w:sz w:val="20"/>
          <w:szCs w:val="20"/>
        </w:rPr>
      </w:pPr>
      <w:r w:rsidRPr="00C2718D">
        <w:rPr>
          <w:color w:val="000000"/>
          <w:sz w:val="20"/>
          <w:szCs w:val="20"/>
        </w:rPr>
        <w:t xml:space="preserve">Выбираем в списке </w:t>
      </w:r>
      <w:r w:rsidRPr="00C2718D">
        <w:rPr>
          <w:color w:val="000000"/>
          <w:sz w:val="20"/>
          <w:szCs w:val="20"/>
          <w:lang w:val="en-US"/>
        </w:rPr>
        <w:t>CGI</w:t>
      </w:r>
      <w:r w:rsidRPr="00C2718D">
        <w:rPr>
          <w:color w:val="000000"/>
          <w:sz w:val="20"/>
          <w:szCs w:val="20"/>
        </w:rPr>
        <w:t>-</w:t>
      </w:r>
      <w:r w:rsidRPr="00C2718D">
        <w:rPr>
          <w:color w:val="000000"/>
          <w:sz w:val="20"/>
          <w:szCs w:val="20"/>
          <w:lang w:val="en-US"/>
        </w:rPr>
        <w:t>exe</w:t>
      </w:r>
      <w:r w:rsidRPr="00C2718D">
        <w:rPr>
          <w:color w:val="000000"/>
          <w:sz w:val="20"/>
          <w:szCs w:val="20"/>
        </w:rPr>
        <w:t xml:space="preserve"> и </w:t>
      </w:r>
      <w:r w:rsidRPr="00C2718D">
        <w:rPr>
          <w:color w:val="000000"/>
          <w:sz w:val="20"/>
          <w:szCs w:val="20"/>
          <w:lang w:val="en-US"/>
        </w:rPr>
        <w:t>ISAPI</w:t>
      </w:r>
      <w:r w:rsidRPr="00C2718D">
        <w:rPr>
          <w:color w:val="000000"/>
          <w:sz w:val="20"/>
          <w:szCs w:val="20"/>
        </w:rPr>
        <w:t>-</w:t>
      </w:r>
      <w:proofErr w:type="spellStart"/>
      <w:r w:rsidRPr="00C2718D">
        <w:rPr>
          <w:color w:val="000000"/>
          <w:sz w:val="20"/>
          <w:szCs w:val="20"/>
          <w:lang w:val="en-US"/>
        </w:rPr>
        <w:t>dll</w:t>
      </w:r>
      <w:proofErr w:type="spellEnd"/>
      <w:r w:rsidRPr="00C2718D">
        <w:rPr>
          <w:color w:val="000000"/>
          <w:sz w:val="20"/>
          <w:szCs w:val="20"/>
        </w:rPr>
        <w:t xml:space="preserve">. Нажимаем – Изменение разрешений функции. Ставим галку Выполнение. Ок. </w:t>
      </w:r>
    </w:p>
    <w:p w14:paraId="2688F7A8" w14:textId="6F91A4F2" w:rsidR="00486938" w:rsidRDefault="00486938" w:rsidP="005C4B16">
      <w:pPr>
        <w:spacing w:after="0" w:line="240" w:lineRule="auto"/>
        <w:rPr>
          <w:color w:val="000000"/>
          <w:sz w:val="20"/>
          <w:szCs w:val="20"/>
        </w:rPr>
      </w:pPr>
    </w:p>
    <w:p w14:paraId="4171CB9B" w14:textId="77777777" w:rsidR="00486938" w:rsidRPr="00C2718D" w:rsidRDefault="00486938" w:rsidP="005C4B16">
      <w:pPr>
        <w:spacing w:after="0" w:line="240" w:lineRule="auto"/>
        <w:rPr>
          <w:color w:val="000000"/>
          <w:sz w:val="20"/>
          <w:szCs w:val="20"/>
        </w:rPr>
      </w:pPr>
    </w:p>
    <w:p w14:paraId="528D999D" w14:textId="3B322EA3" w:rsidR="001D5C73" w:rsidRPr="00C2718D" w:rsidRDefault="001D5C73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0F34000E" wp14:editId="76782FE2">
            <wp:extent cx="5741670" cy="3018790"/>
            <wp:effectExtent l="0" t="0" r="0" b="381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904BD" w14:textId="77777777" w:rsidR="001D5C73" w:rsidRPr="00C2718D" w:rsidRDefault="001D5C73" w:rsidP="005C4B16">
      <w:pPr>
        <w:spacing w:after="0" w:line="240" w:lineRule="auto"/>
        <w:rPr>
          <w:color w:val="000000"/>
          <w:sz w:val="22"/>
          <w:szCs w:val="22"/>
        </w:rPr>
      </w:pPr>
    </w:p>
    <w:p w14:paraId="47383C1B" w14:textId="77777777" w:rsidR="001D5C73" w:rsidRPr="00C2718D" w:rsidRDefault="001D5C73" w:rsidP="005C4B16">
      <w:pPr>
        <w:spacing w:after="0" w:line="240" w:lineRule="auto"/>
        <w:rPr>
          <w:color w:val="000000"/>
          <w:sz w:val="22"/>
          <w:szCs w:val="22"/>
        </w:rPr>
      </w:pPr>
    </w:p>
    <w:p w14:paraId="26D3B24E" w14:textId="77777777" w:rsidR="001D5C73" w:rsidRPr="00C2718D" w:rsidRDefault="001D5C73" w:rsidP="005C4B16">
      <w:pPr>
        <w:spacing w:after="0" w:line="240" w:lineRule="auto"/>
        <w:rPr>
          <w:color w:val="000000"/>
          <w:sz w:val="22"/>
          <w:szCs w:val="22"/>
        </w:rPr>
      </w:pPr>
    </w:p>
    <w:p w14:paraId="290117B7" w14:textId="77777777" w:rsidR="001D5C73" w:rsidRPr="00C2718D" w:rsidRDefault="001D5C73" w:rsidP="005C4B16">
      <w:pPr>
        <w:spacing w:after="0" w:line="240" w:lineRule="auto"/>
        <w:rPr>
          <w:color w:val="000000"/>
          <w:sz w:val="22"/>
          <w:szCs w:val="22"/>
        </w:rPr>
      </w:pPr>
    </w:p>
    <w:p w14:paraId="19DDF085" w14:textId="77777777" w:rsidR="001D5C73" w:rsidRPr="00C2718D" w:rsidRDefault="001D5C73" w:rsidP="005C4B16">
      <w:pPr>
        <w:spacing w:after="0" w:line="240" w:lineRule="auto"/>
        <w:rPr>
          <w:color w:val="000000"/>
          <w:sz w:val="22"/>
          <w:szCs w:val="22"/>
        </w:rPr>
      </w:pPr>
    </w:p>
    <w:p w14:paraId="072F2C7E" w14:textId="5CB4F656" w:rsidR="001D5C73" w:rsidRDefault="001D5C73" w:rsidP="005C4B16">
      <w:pPr>
        <w:spacing w:after="0" w:line="240" w:lineRule="auto"/>
        <w:rPr>
          <w:color w:val="000000"/>
          <w:sz w:val="22"/>
          <w:szCs w:val="22"/>
        </w:rPr>
      </w:pPr>
    </w:p>
    <w:p w14:paraId="255B330F" w14:textId="36C29CEB" w:rsidR="00FD1C64" w:rsidRDefault="00FD1C64" w:rsidP="005C4B16">
      <w:pPr>
        <w:spacing w:after="0" w:line="240" w:lineRule="auto"/>
        <w:rPr>
          <w:color w:val="000000"/>
          <w:sz w:val="22"/>
          <w:szCs w:val="22"/>
        </w:rPr>
      </w:pPr>
    </w:p>
    <w:p w14:paraId="630AAE5F" w14:textId="2BD06BE6" w:rsidR="00FD1C64" w:rsidRDefault="00FD1C64" w:rsidP="005C4B16">
      <w:pPr>
        <w:spacing w:after="0" w:line="240" w:lineRule="auto"/>
        <w:rPr>
          <w:color w:val="000000"/>
          <w:sz w:val="22"/>
          <w:szCs w:val="22"/>
        </w:rPr>
      </w:pPr>
    </w:p>
    <w:p w14:paraId="75C813EB" w14:textId="17B11583" w:rsidR="00FD1C64" w:rsidRDefault="00FD1C64" w:rsidP="005C4B16">
      <w:pPr>
        <w:spacing w:after="0" w:line="240" w:lineRule="auto"/>
        <w:rPr>
          <w:color w:val="000000"/>
          <w:sz w:val="22"/>
          <w:szCs w:val="22"/>
        </w:rPr>
      </w:pPr>
    </w:p>
    <w:p w14:paraId="7F92EEDE" w14:textId="42E2C843" w:rsidR="00FD1C64" w:rsidRDefault="00FD1C64" w:rsidP="005C4B16">
      <w:pPr>
        <w:spacing w:after="0" w:line="240" w:lineRule="auto"/>
        <w:rPr>
          <w:color w:val="000000"/>
          <w:sz w:val="22"/>
          <w:szCs w:val="22"/>
        </w:rPr>
      </w:pPr>
    </w:p>
    <w:p w14:paraId="29384EB1" w14:textId="77777777" w:rsidR="00486938" w:rsidRDefault="00486938" w:rsidP="005C4B16">
      <w:pPr>
        <w:spacing w:after="0" w:line="240" w:lineRule="auto"/>
        <w:rPr>
          <w:color w:val="000000"/>
          <w:sz w:val="22"/>
          <w:szCs w:val="22"/>
        </w:rPr>
      </w:pPr>
    </w:p>
    <w:p w14:paraId="6024DC95" w14:textId="459CBE2B" w:rsidR="005C4B16" w:rsidRPr="00C2718D" w:rsidRDefault="005C4B16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Включаем в IIS выполнение </w:t>
      </w:r>
      <w:proofErr w:type="spellStart"/>
      <w:r w:rsidRPr="00C2718D">
        <w:rPr>
          <w:color w:val="000000"/>
          <w:sz w:val="22"/>
          <w:szCs w:val="22"/>
        </w:rPr>
        <w:t>exe</w:t>
      </w:r>
      <w:proofErr w:type="spellEnd"/>
      <w:r w:rsidRPr="00C2718D">
        <w:rPr>
          <w:color w:val="000000"/>
          <w:sz w:val="22"/>
          <w:szCs w:val="22"/>
        </w:rPr>
        <w:t>-файлов:</w:t>
      </w:r>
    </w:p>
    <w:p w14:paraId="563A7471" w14:textId="77777777" w:rsidR="001D5C73" w:rsidRPr="00C2718D" w:rsidRDefault="001D5C73" w:rsidP="005C4B16">
      <w:pPr>
        <w:spacing w:after="0" w:line="240" w:lineRule="auto"/>
        <w:rPr>
          <w:color w:val="000000"/>
          <w:sz w:val="22"/>
          <w:szCs w:val="22"/>
        </w:rPr>
      </w:pPr>
    </w:p>
    <w:p w14:paraId="6C0D5291" w14:textId="77777777" w:rsidR="00486938" w:rsidRDefault="00486938" w:rsidP="005C4B16">
      <w:pPr>
        <w:spacing w:after="0" w:line="240" w:lineRule="auto"/>
        <w:rPr>
          <w:color w:val="000000"/>
          <w:sz w:val="22"/>
          <w:szCs w:val="22"/>
        </w:rPr>
      </w:pPr>
    </w:p>
    <w:p w14:paraId="74962974" w14:textId="77777777" w:rsidR="00486938" w:rsidRDefault="00486938" w:rsidP="005C4B16">
      <w:pPr>
        <w:spacing w:after="0" w:line="240" w:lineRule="auto"/>
        <w:rPr>
          <w:color w:val="000000"/>
          <w:sz w:val="22"/>
          <w:szCs w:val="22"/>
        </w:rPr>
      </w:pPr>
    </w:p>
    <w:p w14:paraId="6F89A90F" w14:textId="56256B67" w:rsidR="001D5C73" w:rsidRPr="00C2718D" w:rsidRDefault="001D5C73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Заходим в Ограничения </w:t>
      </w:r>
      <w:r w:rsidRPr="00C2718D">
        <w:rPr>
          <w:color w:val="000000"/>
          <w:sz w:val="22"/>
          <w:szCs w:val="22"/>
          <w:lang w:val="en-US"/>
        </w:rPr>
        <w:t>ISAPI</w:t>
      </w:r>
      <w:r w:rsidRPr="00C2718D">
        <w:rPr>
          <w:color w:val="000000"/>
          <w:sz w:val="22"/>
          <w:szCs w:val="22"/>
        </w:rPr>
        <w:t xml:space="preserve"> и </w:t>
      </w:r>
      <w:r w:rsidRPr="00C2718D">
        <w:rPr>
          <w:color w:val="000000"/>
          <w:sz w:val="22"/>
          <w:szCs w:val="22"/>
          <w:lang w:val="en-US"/>
        </w:rPr>
        <w:t>CGI</w:t>
      </w:r>
      <w:r w:rsidRPr="00C2718D">
        <w:rPr>
          <w:color w:val="000000"/>
          <w:sz w:val="22"/>
          <w:szCs w:val="22"/>
        </w:rPr>
        <w:t xml:space="preserve">. Нажимаем – Изменить параметры и ставим обе галки. </w:t>
      </w:r>
    </w:p>
    <w:p w14:paraId="73178118" w14:textId="77777777" w:rsidR="00486938" w:rsidRDefault="00486938" w:rsidP="005C4B16">
      <w:pPr>
        <w:spacing w:after="0" w:line="240" w:lineRule="auto"/>
        <w:rPr>
          <w:color w:val="000000"/>
          <w:sz w:val="22"/>
          <w:szCs w:val="22"/>
        </w:rPr>
      </w:pPr>
    </w:p>
    <w:p w14:paraId="58F8046A" w14:textId="77777777" w:rsidR="00486938" w:rsidRDefault="00486938" w:rsidP="005C4B16">
      <w:pPr>
        <w:spacing w:after="0" w:line="240" w:lineRule="auto"/>
        <w:rPr>
          <w:color w:val="000000"/>
          <w:sz w:val="22"/>
          <w:szCs w:val="22"/>
        </w:rPr>
      </w:pPr>
    </w:p>
    <w:p w14:paraId="2C971BAF" w14:textId="77777777" w:rsidR="00486938" w:rsidRDefault="00486938" w:rsidP="005C4B16">
      <w:pPr>
        <w:spacing w:after="0" w:line="240" w:lineRule="auto"/>
        <w:rPr>
          <w:color w:val="000000"/>
          <w:sz w:val="22"/>
          <w:szCs w:val="22"/>
        </w:rPr>
      </w:pPr>
    </w:p>
    <w:p w14:paraId="012F3565" w14:textId="3DCE40C2" w:rsidR="005C4B16" w:rsidRPr="00C2718D" w:rsidRDefault="001D5C73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0C1609E6" wp14:editId="6FA3A496">
            <wp:extent cx="5741670" cy="3013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02170" w14:textId="77777777" w:rsidR="005C4B16" w:rsidRPr="00C2718D" w:rsidRDefault="005C4B16" w:rsidP="005C4B16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 </w:t>
      </w:r>
    </w:p>
    <w:p w14:paraId="312C5900" w14:textId="4FCD8F46" w:rsidR="005C4B16" w:rsidRPr="00C2718D" w:rsidRDefault="005C4B16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1BFE56B6" w14:textId="0E455F38" w:rsidR="005C4B16" w:rsidRPr="00C2718D" w:rsidRDefault="005C4B16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1662A157" w14:textId="60D450B5" w:rsidR="002C55B7" w:rsidRPr="00C2718D" w:rsidRDefault="002C55B7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4C29223E" w14:textId="61139357" w:rsidR="002C55B7" w:rsidRPr="00C2718D" w:rsidRDefault="002C55B7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4708633F" w14:textId="27D43E48" w:rsidR="002C55B7" w:rsidRPr="00C2718D" w:rsidRDefault="002C55B7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14661432" w14:textId="2B2172F2" w:rsidR="002C55B7" w:rsidRPr="00C2718D" w:rsidRDefault="002C55B7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3D436AE8" w14:textId="5E691A93" w:rsidR="002C55B7" w:rsidRPr="00C2718D" w:rsidRDefault="002C55B7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012D6082" w14:textId="44DC0C4E" w:rsidR="002C55B7" w:rsidRPr="00C2718D" w:rsidRDefault="002C55B7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48D0E534" w14:textId="10F5CB2B" w:rsidR="002C55B7" w:rsidRPr="00C2718D" w:rsidRDefault="002C55B7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407FEAD7" w14:textId="0661191E" w:rsidR="002C55B7" w:rsidRPr="00C2718D" w:rsidRDefault="002C55B7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560D53A9" w14:textId="584F6A56" w:rsidR="002C55B7" w:rsidRPr="00C2718D" w:rsidRDefault="002C55B7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654DF29F" w14:textId="45E59153" w:rsidR="005C4B16" w:rsidRPr="00C2718D" w:rsidRDefault="005C4B16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6C272B8B" w14:textId="49BA8C61" w:rsidR="005C4B16" w:rsidRPr="00C2718D" w:rsidRDefault="005C4B16">
      <w:pPr>
        <w:pStyle w:val="numlist1"/>
        <w:numPr>
          <w:ilvl w:val="0"/>
          <w:numId w:val="11"/>
        </w:numPr>
        <w:jc w:val="both"/>
        <w:rPr>
          <w:color w:val="auto"/>
        </w:rPr>
      </w:pPr>
      <w:r w:rsidRPr="00C2718D">
        <w:rPr>
          <w:color w:val="auto"/>
        </w:rPr>
        <w:t>Настройка локализации</w:t>
      </w:r>
    </w:p>
    <w:p w14:paraId="4638A794" w14:textId="3C0DCDCF" w:rsidR="005C4B16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Через Панель управления настраиваем язык, регион, формат даты и времени:</w:t>
      </w:r>
    </w:p>
    <w:p w14:paraId="789D51BE" w14:textId="4655D42B" w:rsidR="00486938" w:rsidRDefault="00486938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65B9500F" w14:textId="77777777" w:rsidR="00486938" w:rsidRPr="00C2718D" w:rsidRDefault="00486938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0681B2AF" w14:textId="7233C2FE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fldChar w:fldCharType="begin"/>
      </w:r>
      <w:r w:rsidR="00C14ED0">
        <w:rPr>
          <w:rFonts w:ascii="Arial" w:hAnsi="Arial" w:cs="Arial"/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Containers\\UBF8T346G9.ms\\WebArchiveCopyPasteTempFiles\\com.microsoft.Word\\talian_dev_help_clip0175.png" \* MERGEFORMAT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7BAE585B" wp14:editId="312AE562">
            <wp:extent cx="5074435" cy="3807229"/>
            <wp:effectExtent l="0" t="0" r="5715" b="3175"/>
            <wp:docPr id="24" name="Рисунок 24" descr="Talian_Dev_Help_clip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Talian_Dev_Help_clip017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869" cy="383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</w:p>
    <w:p w14:paraId="38B095DA" w14:textId="77777777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 </w:t>
      </w:r>
    </w:p>
    <w:p w14:paraId="6971A176" w14:textId="4E190589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lastRenderedPageBreak/>
        <w:fldChar w:fldCharType="begin"/>
      </w:r>
      <w:r w:rsidR="00C14ED0">
        <w:rPr>
          <w:rFonts w:ascii="Arial" w:hAnsi="Arial" w:cs="Arial"/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Containers\\UBF8T346G9.ms\\WebArchiveCopyPasteTempFiles\\com.microsoft.Word\\talian_dev_help_clip0176.png" \* MERGEFORMAT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6A80944A" wp14:editId="4F647CC4">
            <wp:extent cx="5063356" cy="3798916"/>
            <wp:effectExtent l="0" t="0" r="4445" b="0"/>
            <wp:docPr id="23" name="Рисунок 23" descr="Talian_Dev_Help_clip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alian_Dev_Help_clip01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280" cy="384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</w:p>
    <w:p w14:paraId="474C20D5" w14:textId="77777777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 </w:t>
      </w:r>
    </w:p>
    <w:p w14:paraId="4E94539C" w14:textId="0841C8FF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fldChar w:fldCharType="begin"/>
      </w:r>
      <w:r w:rsidR="00C14ED0">
        <w:rPr>
          <w:rFonts w:ascii="Arial" w:hAnsi="Arial" w:cs="Arial"/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Containers\\UBF8T346G9.ms\\WebArchiveCopyPasteTempFiles\\com.microsoft.Word\\talian_dev_help_clip0177.png" \* MERGEFORMAT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61C5D730" wp14:editId="69369AFB">
            <wp:extent cx="2826693" cy="3208713"/>
            <wp:effectExtent l="0" t="0" r="5715" b="4445"/>
            <wp:docPr id="22" name="Рисунок 22" descr="Talian_Dev_Help_clip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alian_Dev_Help_clip017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13" cy="325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  <w:r w:rsidRPr="00C2718D">
        <w:rPr>
          <w:rFonts w:ascii="Arial" w:hAnsi="Arial" w:cs="Arial"/>
          <w:color w:val="000000"/>
          <w:sz w:val="22"/>
          <w:szCs w:val="22"/>
        </w:rPr>
        <w:fldChar w:fldCharType="begin"/>
      </w:r>
      <w:r w:rsidR="00C14ED0">
        <w:rPr>
          <w:rFonts w:ascii="Arial" w:hAnsi="Arial" w:cs="Arial"/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Containers\\UBF8T346G9.ms\\WebArchiveCopyPasteTempFiles\\com.microsoft.Word\\talian_dev_help_clip0178.png" \* MERGEFORMAT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1AE4FDEB" wp14:editId="48C5030E">
            <wp:extent cx="2767682" cy="3219104"/>
            <wp:effectExtent l="0" t="0" r="1270" b="0"/>
            <wp:docPr id="21" name="Рисунок 21" descr="Talian_Dev_Help_clip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Talian_Dev_Help_clip017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28" cy="330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</w:p>
    <w:p w14:paraId="2B586569" w14:textId="77777777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 </w:t>
      </w:r>
    </w:p>
    <w:p w14:paraId="79372989" w14:textId="54A7AF32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5441560B" w14:textId="77777777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 </w:t>
      </w:r>
    </w:p>
    <w:p w14:paraId="698EC5C6" w14:textId="73207648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lastRenderedPageBreak/>
        <w:fldChar w:fldCharType="begin"/>
      </w:r>
      <w:r w:rsidR="00C14ED0">
        <w:rPr>
          <w:rFonts w:ascii="Arial" w:hAnsi="Arial" w:cs="Arial"/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Containers\\UBF8T346G9.ms\\WebArchiveCopyPasteTempFiles\\com.microsoft.Word\\talian_dev_help_clip0179.png" \* MERGEFORMAT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2A094CD6" wp14:editId="096989C3">
            <wp:extent cx="2825750" cy="3439149"/>
            <wp:effectExtent l="0" t="0" r="0" b="3175"/>
            <wp:docPr id="20" name="Рисунок 20" descr="Talian_Dev_Help_clip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alian_Dev_Help_clip017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16" cy="355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  <w:r w:rsidRPr="00C2718D">
        <w:rPr>
          <w:rFonts w:ascii="Arial" w:hAnsi="Arial" w:cs="Arial"/>
          <w:color w:val="000000"/>
          <w:sz w:val="22"/>
          <w:szCs w:val="22"/>
        </w:rPr>
        <w:fldChar w:fldCharType="begin"/>
      </w:r>
      <w:r w:rsidR="00C14ED0">
        <w:rPr>
          <w:rFonts w:ascii="Arial" w:hAnsi="Arial" w:cs="Arial"/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Containers\\UBF8T346G9.ms\\WebArchiveCopyPasteTempFiles\\com.microsoft.Word\\talian_dev_help_clip0180.png" \* MERGEFORMAT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18178201" wp14:editId="5034BD6D">
            <wp:extent cx="2709949" cy="3440634"/>
            <wp:effectExtent l="0" t="0" r="0" b="1270"/>
            <wp:docPr id="19" name="Рисунок 19" descr="Talian_Dev_Help_clip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alian_Dev_Help_clip018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74" cy="348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</w:p>
    <w:p w14:paraId="25463EB5" w14:textId="1567F7DB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 </w:t>
      </w:r>
    </w:p>
    <w:p w14:paraId="12E07050" w14:textId="6EBC5787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7415646" w14:textId="77777777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 </w:t>
      </w:r>
    </w:p>
    <w:p w14:paraId="26E043E0" w14:textId="77777777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30979186" w14:textId="11413282" w:rsidR="005C4B16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В панели управления также настраиваем часовой пояс и время:</w:t>
      </w:r>
    </w:p>
    <w:p w14:paraId="0D3B5DA7" w14:textId="39847A87" w:rsidR="00486938" w:rsidRDefault="00486938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2A5D62FD" w14:textId="77777777" w:rsidR="00486938" w:rsidRPr="00C2718D" w:rsidRDefault="00486938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1B69034" w14:textId="77777777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 </w:t>
      </w:r>
    </w:p>
    <w:p w14:paraId="13C70285" w14:textId="175CB070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fldChar w:fldCharType="begin"/>
      </w:r>
      <w:r w:rsidR="00C14ED0">
        <w:rPr>
          <w:rFonts w:ascii="Arial" w:hAnsi="Arial" w:cs="Arial"/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Containers\\UBF8T346G9.ms\\WebArchiveCopyPasteTempFiles\\com.microsoft.Word\\talian_dev_help_clip0199.png" \* MERGEFORMAT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33192658" wp14:editId="7ADF8A11">
            <wp:extent cx="2560320" cy="2731995"/>
            <wp:effectExtent l="0" t="0" r="5080" b="0"/>
            <wp:docPr id="18" name="Рисунок 18" descr="Talian_Dev_Help_clip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alian_Dev_Help_clip019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20" cy="275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  <w:r w:rsidRPr="00C2718D">
        <w:rPr>
          <w:rFonts w:ascii="Arial" w:hAnsi="Arial" w:cs="Arial"/>
          <w:color w:val="000000"/>
          <w:sz w:val="22"/>
          <w:szCs w:val="22"/>
        </w:rPr>
        <w:fldChar w:fldCharType="begin"/>
      </w:r>
      <w:r w:rsidR="00C14ED0">
        <w:rPr>
          <w:rFonts w:ascii="Arial" w:hAnsi="Arial" w:cs="Arial"/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Containers\\UBF8T346G9.ms\\WebArchiveCopyPasteTempFiles\\com.microsoft.Word\\talian_dev_help_clip0200.png" \* MERGEFORMAT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08772F38" wp14:editId="5F5B3708">
            <wp:extent cx="2809702" cy="1577738"/>
            <wp:effectExtent l="0" t="0" r="0" b="0"/>
            <wp:docPr id="17" name="Рисунок 17" descr="Talian_Dev_Help_clip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Talian_Dev_Help_clip02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51" cy="15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</w:p>
    <w:p w14:paraId="54B863CF" w14:textId="77777777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 </w:t>
      </w:r>
    </w:p>
    <w:p w14:paraId="40D9DE95" w14:textId="4AC99CB5" w:rsidR="005C4B16" w:rsidRPr="00C2718D" w:rsidRDefault="005C4B16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338DA418" w14:textId="5BDD0C7A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A348367" w14:textId="5BA1F383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6F07D469" w14:textId="1A6CA899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558CB126" w14:textId="1174E828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CFB08D8" w14:textId="558F16CA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6D6A38CB" w14:textId="1F11B5CA" w:rsidR="008D1C92" w:rsidRPr="00C2718D" w:rsidRDefault="008D1C92" w:rsidP="005C4B16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00BB6CF4" w14:textId="4C5F79AD" w:rsidR="0090428F" w:rsidRPr="00C2718D" w:rsidRDefault="005C4B16">
      <w:pPr>
        <w:pStyle w:val="numlist1"/>
        <w:numPr>
          <w:ilvl w:val="0"/>
          <w:numId w:val="11"/>
        </w:numPr>
        <w:jc w:val="both"/>
        <w:rPr>
          <w:color w:val="auto"/>
        </w:rPr>
      </w:pPr>
      <w:r w:rsidRPr="00C2718D">
        <w:rPr>
          <w:color w:val="auto"/>
        </w:rPr>
        <w:t>Настройка печати</w:t>
      </w:r>
    </w:p>
    <w:p w14:paraId="76042AA1" w14:textId="7777777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b/>
          <w:bCs/>
          <w:color w:val="000000"/>
          <w:sz w:val="22"/>
          <w:szCs w:val="22"/>
        </w:rPr>
        <w:t>Подключение принтеров</w:t>
      </w:r>
    </w:p>
    <w:p w14:paraId="18E454E8" w14:textId="7777777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 </w:t>
      </w:r>
    </w:p>
    <w:p w14:paraId="0A9A09D9" w14:textId="256E1410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Для выполнения процедуры необходима роль </w:t>
      </w:r>
      <w:proofErr w:type="spellStart"/>
      <w:r w:rsidR="00A01302" w:rsidRPr="00C2718D">
        <w:rPr>
          <w:color w:val="000000"/>
          <w:sz w:val="22"/>
          <w:szCs w:val="22"/>
          <w:lang w:val="en-US"/>
        </w:rPr>
        <w:t>P</w:t>
      </w:r>
      <w:r w:rsidRPr="00C2718D">
        <w:rPr>
          <w:color w:val="000000"/>
          <w:sz w:val="22"/>
          <w:szCs w:val="22"/>
          <w:lang w:val="en-US"/>
        </w:rPr>
        <w:t>rintServer</w:t>
      </w:r>
      <w:proofErr w:type="spellEnd"/>
      <w:r w:rsidRPr="00C2718D">
        <w:rPr>
          <w:color w:val="000000"/>
          <w:sz w:val="22"/>
          <w:szCs w:val="22"/>
        </w:rPr>
        <w:t xml:space="preserve">. </w:t>
      </w:r>
    </w:p>
    <w:p w14:paraId="52787AD6" w14:textId="7777777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 </w:t>
      </w:r>
    </w:p>
    <w:p w14:paraId="730D35A3" w14:textId="068AF696" w:rsidR="0090428F" w:rsidRPr="00C2718D" w:rsidRDefault="0090428F">
      <w:pPr>
        <w:pStyle w:val="a6"/>
        <w:numPr>
          <w:ilvl w:val="0"/>
          <w:numId w:val="12"/>
        </w:numPr>
        <w:spacing w:after="0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Скачать драйвера с сайта производителей принтеров</w:t>
      </w:r>
    </w:p>
    <w:p w14:paraId="5CCF9C82" w14:textId="7777777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0"/>
          <w:szCs w:val="20"/>
        </w:rPr>
        <w:t> </w:t>
      </w:r>
    </w:p>
    <w:p w14:paraId="1C81917F" w14:textId="04AD9E5A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· Для принтера </w:t>
      </w:r>
      <w:proofErr w:type="spellStart"/>
      <w:r w:rsidRPr="00C2718D">
        <w:rPr>
          <w:color w:val="000000"/>
          <w:sz w:val="22"/>
          <w:szCs w:val="22"/>
          <w:lang w:val="en-US"/>
        </w:rPr>
        <w:t>Godex</w:t>
      </w:r>
      <w:proofErr w:type="spellEnd"/>
      <w:r w:rsidRPr="00C2718D">
        <w:rPr>
          <w:color w:val="000000"/>
          <w:sz w:val="22"/>
          <w:szCs w:val="22"/>
        </w:rPr>
        <w:t xml:space="preserve"> - </w:t>
      </w:r>
      <w:hyperlink r:id="rId27" w:history="1">
        <w:r w:rsidRPr="00C2718D">
          <w:rPr>
            <w:rStyle w:val="af5"/>
            <w:sz w:val="22"/>
            <w:szCs w:val="22"/>
            <w:lang w:val="en-US"/>
          </w:rPr>
          <w:t>https</w:t>
        </w:r>
        <w:r w:rsidRPr="00C2718D">
          <w:rPr>
            <w:rStyle w:val="af5"/>
            <w:sz w:val="22"/>
            <w:szCs w:val="22"/>
          </w:rPr>
          <w:t>://</w:t>
        </w:r>
        <w:r w:rsidRPr="00C2718D">
          <w:rPr>
            <w:rStyle w:val="af5"/>
            <w:sz w:val="22"/>
            <w:szCs w:val="22"/>
            <w:lang w:val="en-US"/>
          </w:rPr>
          <w:t>www</w:t>
        </w:r>
        <w:r w:rsidRPr="00C2718D">
          <w:rPr>
            <w:rStyle w:val="af5"/>
            <w:sz w:val="22"/>
            <w:szCs w:val="22"/>
          </w:rPr>
          <w:t>.</w:t>
        </w:r>
        <w:proofErr w:type="spellStart"/>
        <w:r w:rsidRPr="00C2718D">
          <w:rPr>
            <w:rStyle w:val="af5"/>
            <w:sz w:val="22"/>
            <w:szCs w:val="22"/>
            <w:lang w:val="en-US"/>
          </w:rPr>
          <w:t>godexintl</w:t>
        </w:r>
        <w:proofErr w:type="spellEnd"/>
        <w:r w:rsidRPr="00C2718D">
          <w:rPr>
            <w:rStyle w:val="af5"/>
            <w:sz w:val="22"/>
            <w:szCs w:val="22"/>
          </w:rPr>
          <w:t>.</w:t>
        </w:r>
        <w:r w:rsidRPr="00C2718D">
          <w:rPr>
            <w:rStyle w:val="af5"/>
            <w:sz w:val="22"/>
            <w:szCs w:val="22"/>
            <w:lang w:val="en-US"/>
          </w:rPr>
          <w:t>com</w:t>
        </w:r>
        <w:r w:rsidRPr="00C2718D">
          <w:rPr>
            <w:rStyle w:val="af5"/>
            <w:sz w:val="22"/>
            <w:szCs w:val="22"/>
          </w:rPr>
          <w:t>/</w:t>
        </w:r>
        <w:r w:rsidRPr="00C2718D">
          <w:rPr>
            <w:rStyle w:val="af5"/>
            <w:sz w:val="22"/>
            <w:szCs w:val="22"/>
            <w:lang w:val="en-US"/>
          </w:rPr>
          <w:t>downloads</w:t>
        </w:r>
        <w:r w:rsidRPr="00C2718D">
          <w:rPr>
            <w:rStyle w:val="af5"/>
            <w:sz w:val="22"/>
            <w:szCs w:val="22"/>
          </w:rPr>
          <w:t>?</w:t>
        </w:r>
        <w:r w:rsidRPr="00C2718D">
          <w:rPr>
            <w:rStyle w:val="af5"/>
            <w:sz w:val="22"/>
            <w:szCs w:val="22"/>
            <w:lang w:val="en-US"/>
          </w:rPr>
          <w:t>locale</w:t>
        </w:r>
        <w:r w:rsidRPr="00C2718D">
          <w:rPr>
            <w:rStyle w:val="af5"/>
            <w:sz w:val="22"/>
            <w:szCs w:val="22"/>
          </w:rPr>
          <w:t>=</w:t>
        </w:r>
        <w:proofErr w:type="spellStart"/>
        <w:r w:rsidRPr="00C2718D">
          <w:rPr>
            <w:rStyle w:val="af5"/>
            <w:sz w:val="22"/>
            <w:szCs w:val="22"/>
            <w:lang w:val="en-US"/>
          </w:rPr>
          <w:t>ru</w:t>
        </w:r>
        <w:proofErr w:type="spellEnd"/>
      </w:hyperlink>
    </w:p>
    <w:p w14:paraId="4DC1A204" w14:textId="0B48589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· Для принтера </w:t>
      </w:r>
      <w:proofErr w:type="spellStart"/>
      <w:r w:rsidRPr="00C2718D">
        <w:rPr>
          <w:color w:val="000000"/>
          <w:sz w:val="22"/>
          <w:szCs w:val="22"/>
          <w:lang w:val="en-US"/>
        </w:rPr>
        <w:t>Sewoo</w:t>
      </w:r>
      <w:proofErr w:type="spellEnd"/>
      <w:r w:rsidRPr="00C2718D">
        <w:rPr>
          <w:color w:val="000000"/>
          <w:sz w:val="22"/>
          <w:szCs w:val="22"/>
        </w:rPr>
        <w:t xml:space="preserve"> - </w:t>
      </w:r>
      <w:r w:rsidRPr="00C2718D">
        <w:rPr>
          <w:color w:val="000000"/>
          <w:sz w:val="22"/>
          <w:szCs w:val="22"/>
          <w:lang w:val="en-US"/>
        </w:rPr>
        <w:t>https</w:t>
      </w:r>
      <w:r w:rsidRPr="00C2718D">
        <w:rPr>
          <w:color w:val="000000"/>
          <w:sz w:val="22"/>
          <w:szCs w:val="22"/>
        </w:rPr>
        <w:t>://</w:t>
      </w:r>
      <w:r w:rsidRPr="00C2718D">
        <w:rPr>
          <w:color w:val="000000"/>
          <w:sz w:val="22"/>
          <w:szCs w:val="22"/>
          <w:lang w:val="en-US"/>
        </w:rPr>
        <w:t>www</w:t>
      </w:r>
      <w:r w:rsidRPr="00C2718D">
        <w:rPr>
          <w:color w:val="000000"/>
          <w:sz w:val="22"/>
          <w:szCs w:val="22"/>
        </w:rPr>
        <w:t>.</w:t>
      </w:r>
      <w:r w:rsidRPr="00C2718D">
        <w:rPr>
          <w:color w:val="000000"/>
          <w:sz w:val="22"/>
          <w:szCs w:val="22"/>
          <w:lang w:val="en-US"/>
        </w:rPr>
        <w:t>miniprinter</w:t>
      </w:r>
      <w:r w:rsidRPr="00C2718D">
        <w:rPr>
          <w:color w:val="000000"/>
          <w:sz w:val="22"/>
          <w:szCs w:val="22"/>
        </w:rPr>
        <w:t>.</w:t>
      </w:r>
      <w:r w:rsidRPr="00C2718D">
        <w:rPr>
          <w:color w:val="000000"/>
          <w:sz w:val="22"/>
          <w:szCs w:val="22"/>
          <w:lang w:val="en-US"/>
        </w:rPr>
        <w:t>com</w:t>
      </w:r>
      <w:r w:rsidRPr="00C2718D">
        <w:rPr>
          <w:color w:val="000000"/>
          <w:sz w:val="22"/>
          <w:szCs w:val="22"/>
        </w:rPr>
        <w:t>/</w:t>
      </w:r>
      <w:proofErr w:type="spellStart"/>
      <w:r w:rsidRPr="00C2718D">
        <w:rPr>
          <w:color w:val="000000"/>
          <w:sz w:val="22"/>
          <w:szCs w:val="22"/>
          <w:lang w:val="en-US"/>
        </w:rPr>
        <w:t>en</w:t>
      </w:r>
      <w:proofErr w:type="spellEnd"/>
      <w:r w:rsidRPr="00C2718D">
        <w:rPr>
          <w:color w:val="000000"/>
          <w:sz w:val="22"/>
          <w:szCs w:val="22"/>
        </w:rPr>
        <w:t>/</w:t>
      </w:r>
      <w:proofErr w:type="spellStart"/>
      <w:r w:rsidRPr="00C2718D">
        <w:rPr>
          <w:color w:val="000000"/>
          <w:sz w:val="22"/>
          <w:szCs w:val="22"/>
          <w:lang w:val="en-US"/>
        </w:rPr>
        <w:t>cscenter</w:t>
      </w:r>
      <w:proofErr w:type="spellEnd"/>
      <w:r w:rsidRPr="00C2718D">
        <w:rPr>
          <w:color w:val="000000"/>
          <w:sz w:val="22"/>
          <w:szCs w:val="22"/>
        </w:rPr>
        <w:t>/</w:t>
      </w:r>
      <w:r w:rsidRPr="00C2718D">
        <w:rPr>
          <w:color w:val="000000"/>
          <w:sz w:val="22"/>
          <w:szCs w:val="22"/>
          <w:lang w:val="en-US"/>
        </w:rPr>
        <w:t>download</w:t>
      </w:r>
      <w:r w:rsidRPr="00C2718D">
        <w:rPr>
          <w:color w:val="000000"/>
          <w:sz w:val="22"/>
          <w:szCs w:val="22"/>
        </w:rPr>
        <w:t>.</w:t>
      </w:r>
      <w:r w:rsidRPr="00C2718D">
        <w:rPr>
          <w:color w:val="000000"/>
          <w:sz w:val="22"/>
          <w:szCs w:val="22"/>
          <w:lang w:val="en-US"/>
        </w:rPr>
        <w:t>do</w:t>
      </w:r>
    </w:p>
    <w:p w14:paraId="18715B3B" w14:textId="2FD7B6B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· И другие если требуются.</w:t>
      </w:r>
    </w:p>
    <w:p w14:paraId="4FC5AFDD" w14:textId="7777777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0"/>
          <w:szCs w:val="20"/>
        </w:rPr>
        <w:t> </w:t>
      </w:r>
    </w:p>
    <w:p w14:paraId="6DF88B6C" w14:textId="3662F5D1" w:rsidR="0090428F" w:rsidRPr="00C2718D" w:rsidRDefault="0090428F">
      <w:pPr>
        <w:pStyle w:val="a6"/>
        <w:numPr>
          <w:ilvl w:val="0"/>
          <w:numId w:val="12"/>
        </w:numPr>
        <w:spacing w:after="0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В Print </w:t>
      </w:r>
      <w:proofErr w:type="spellStart"/>
      <w:r w:rsidRPr="00C2718D">
        <w:rPr>
          <w:color w:val="000000"/>
          <w:sz w:val="22"/>
          <w:szCs w:val="22"/>
        </w:rPr>
        <w:t>manag</w:t>
      </w:r>
      <w:proofErr w:type="spellEnd"/>
      <w:r w:rsidR="00A01302" w:rsidRPr="00C2718D">
        <w:rPr>
          <w:color w:val="000000"/>
          <w:sz w:val="22"/>
          <w:szCs w:val="22"/>
          <w:lang w:val="en-US"/>
        </w:rPr>
        <w:t>e</w:t>
      </w:r>
      <w:proofErr w:type="spellStart"/>
      <w:r w:rsidRPr="00C2718D">
        <w:rPr>
          <w:color w:val="000000"/>
          <w:sz w:val="22"/>
          <w:szCs w:val="22"/>
        </w:rPr>
        <w:t>ment</w:t>
      </w:r>
      <w:proofErr w:type="spellEnd"/>
      <w:r w:rsidRPr="00C2718D">
        <w:rPr>
          <w:color w:val="000000"/>
          <w:sz w:val="22"/>
          <w:szCs w:val="22"/>
        </w:rPr>
        <w:t xml:space="preserve"> добавить драйвера принтеров, на данный момент используются:</w:t>
      </w:r>
    </w:p>
    <w:p w14:paraId="73099BC7" w14:textId="7777777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 </w:t>
      </w:r>
    </w:p>
    <w:p w14:paraId="52AA10B6" w14:textId="43E8959F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  <w:lang w:val="en-US"/>
        </w:rPr>
      </w:pPr>
      <w:proofErr w:type="spellStart"/>
      <w:r w:rsidRPr="00C2718D">
        <w:rPr>
          <w:color w:val="000000"/>
          <w:sz w:val="22"/>
          <w:szCs w:val="22"/>
          <w:lang w:val="en-US"/>
        </w:rPr>
        <w:t>Godex</w:t>
      </w:r>
      <w:proofErr w:type="spellEnd"/>
      <w:r w:rsidRPr="00C2718D">
        <w:rPr>
          <w:color w:val="000000"/>
          <w:sz w:val="22"/>
          <w:szCs w:val="22"/>
          <w:lang w:val="en-US"/>
        </w:rPr>
        <w:t>: G500; EZ-1100 Plus</w:t>
      </w:r>
    </w:p>
    <w:p w14:paraId="614FF3DA" w14:textId="4CC0C65C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  <w:lang w:val="en-US"/>
        </w:rPr>
      </w:pPr>
      <w:proofErr w:type="spellStart"/>
      <w:r w:rsidRPr="00C2718D">
        <w:rPr>
          <w:color w:val="000000"/>
          <w:sz w:val="22"/>
          <w:szCs w:val="22"/>
          <w:lang w:val="en-US"/>
        </w:rPr>
        <w:t>Sewoo</w:t>
      </w:r>
      <w:proofErr w:type="spellEnd"/>
      <w:r w:rsidRPr="00C2718D">
        <w:rPr>
          <w:color w:val="000000"/>
          <w:sz w:val="22"/>
          <w:szCs w:val="22"/>
          <w:lang w:val="en-US"/>
        </w:rPr>
        <w:t>: THERMAL Receipt Printer</w:t>
      </w:r>
    </w:p>
    <w:p w14:paraId="534AD4F3" w14:textId="1A8689D8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Также добавить драйвера других принтеров если требуются.</w:t>
      </w:r>
    </w:p>
    <w:p w14:paraId="78D8578C" w14:textId="7C10E202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Containers\\UBF8T346G9.ms\\WebArchiveCopyPasteTempFiles\\com.microsoft.Word\\talian_dev_help_clip0227.png" \* MERGEFORMAT </w:instrText>
      </w:r>
      <w:r w:rsidRPr="00C2718D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2DA49BBC" wp14:editId="3817A75E">
            <wp:extent cx="5741670" cy="3022600"/>
            <wp:effectExtent l="0" t="0" r="0" b="0"/>
            <wp:docPr id="55" name="Рисунок 55" descr="Talian_Dev_Help_clip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Talian_Dev_Help_clip02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color w:val="000000"/>
          <w:sz w:val="22"/>
          <w:szCs w:val="22"/>
        </w:rPr>
        <w:fldChar w:fldCharType="end"/>
      </w:r>
    </w:p>
    <w:p w14:paraId="1EA39DEE" w14:textId="7777777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 </w:t>
      </w:r>
    </w:p>
    <w:p w14:paraId="05EE87E9" w14:textId="3A2441FB" w:rsidR="0090428F" w:rsidRPr="00C2718D" w:rsidRDefault="0090428F">
      <w:pPr>
        <w:pStyle w:val="a6"/>
        <w:numPr>
          <w:ilvl w:val="0"/>
          <w:numId w:val="12"/>
        </w:numPr>
        <w:spacing w:after="0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После установки драйверов необходимо добавить принтеры в Print </w:t>
      </w:r>
      <w:proofErr w:type="spellStart"/>
      <w:r w:rsidRPr="00C2718D">
        <w:rPr>
          <w:color w:val="000000"/>
          <w:sz w:val="22"/>
          <w:szCs w:val="22"/>
        </w:rPr>
        <w:t>management</w:t>
      </w:r>
      <w:proofErr w:type="spellEnd"/>
      <w:r w:rsidRPr="00C2718D">
        <w:rPr>
          <w:color w:val="000000"/>
          <w:sz w:val="22"/>
          <w:szCs w:val="22"/>
        </w:rPr>
        <w:t>:</w:t>
      </w:r>
    </w:p>
    <w:p w14:paraId="2AE09DF5" w14:textId="7777777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0"/>
          <w:szCs w:val="20"/>
        </w:rPr>
        <w:t> </w:t>
      </w:r>
    </w:p>
    <w:p w14:paraId="06188F35" w14:textId="7777777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b/>
          <w:bCs/>
          <w:color w:val="000000"/>
          <w:sz w:val="22"/>
          <w:szCs w:val="22"/>
        </w:rPr>
        <w:t>Для добавления принтеров необходима следующая информация:</w:t>
      </w:r>
    </w:p>
    <w:p w14:paraId="773A9780" w14:textId="7777777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 </w:t>
      </w:r>
    </w:p>
    <w:p w14:paraId="1DD312FF" w14:textId="0D7D1E4F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·</w:t>
      </w:r>
      <w:r w:rsidR="00875E7B" w:rsidRPr="00C2718D">
        <w:rPr>
          <w:color w:val="000000"/>
          <w:sz w:val="22"/>
          <w:szCs w:val="22"/>
        </w:rPr>
        <w:t xml:space="preserve"> </w:t>
      </w:r>
      <w:r w:rsidRPr="00C2718D">
        <w:rPr>
          <w:color w:val="000000"/>
          <w:sz w:val="22"/>
          <w:szCs w:val="22"/>
        </w:rPr>
        <w:t>Имя принтера</w:t>
      </w:r>
      <w:r w:rsidR="00A01302" w:rsidRPr="00C2718D">
        <w:rPr>
          <w:color w:val="000000"/>
          <w:sz w:val="22"/>
          <w:szCs w:val="22"/>
        </w:rPr>
        <w:t xml:space="preserve"> </w:t>
      </w:r>
      <w:r w:rsidRPr="00C2718D">
        <w:rPr>
          <w:color w:val="000000"/>
          <w:sz w:val="22"/>
          <w:szCs w:val="22"/>
        </w:rPr>
        <w:t>(в любом случае);</w:t>
      </w:r>
    </w:p>
    <w:p w14:paraId="458C801A" w14:textId="140065D6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·</w:t>
      </w:r>
      <w:r w:rsidR="00875E7B" w:rsidRPr="00C2718D">
        <w:rPr>
          <w:color w:val="000000"/>
          <w:sz w:val="22"/>
          <w:szCs w:val="22"/>
        </w:rPr>
        <w:t xml:space="preserve"> </w:t>
      </w:r>
      <w:r w:rsidRPr="00C2718D">
        <w:rPr>
          <w:color w:val="000000"/>
          <w:sz w:val="22"/>
          <w:szCs w:val="22"/>
        </w:rPr>
        <w:t>Имя рабочей станции и имя очереди</w:t>
      </w:r>
      <w:r w:rsidR="00A01302" w:rsidRPr="00C2718D">
        <w:rPr>
          <w:color w:val="000000"/>
          <w:sz w:val="22"/>
          <w:szCs w:val="22"/>
        </w:rPr>
        <w:t xml:space="preserve"> </w:t>
      </w:r>
      <w:r w:rsidRPr="00C2718D">
        <w:rPr>
          <w:color w:val="000000"/>
          <w:sz w:val="22"/>
          <w:szCs w:val="22"/>
        </w:rPr>
        <w:t xml:space="preserve">(обычно такое же как имя принтера), в случае </w:t>
      </w:r>
      <w:r w:rsidR="00875E7B" w:rsidRPr="00C2718D">
        <w:rPr>
          <w:color w:val="000000"/>
          <w:sz w:val="22"/>
          <w:szCs w:val="22"/>
        </w:rPr>
        <w:t xml:space="preserve">     </w:t>
      </w:r>
      <w:r w:rsidRPr="00C2718D">
        <w:rPr>
          <w:color w:val="000000"/>
          <w:sz w:val="22"/>
          <w:szCs w:val="22"/>
        </w:rPr>
        <w:t>если принтер подключён к рабочей станции;</w:t>
      </w:r>
    </w:p>
    <w:p w14:paraId="3A1B3984" w14:textId="38E4562F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·</w:t>
      </w:r>
      <w:r w:rsidR="00875E7B" w:rsidRPr="00C2718D">
        <w:rPr>
          <w:color w:val="000000"/>
          <w:sz w:val="22"/>
          <w:szCs w:val="22"/>
        </w:rPr>
        <w:t xml:space="preserve"> </w:t>
      </w:r>
      <w:r w:rsidRPr="00C2718D">
        <w:rPr>
          <w:color w:val="000000"/>
          <w:sz w:val="22"/>
          <w:szCs w:val="22"/>
        </w:rPr>
        <w:t>IP принтера, если он подключен по сети;</w:t>
      </w:r>
    </w:p>
    <w:p w14:paraId="417A4F26" w14:textId="6E4F91DD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·</w:t>
      </w:r>
      <w:r w:rsidR="00875E7B" w:rsidRPr="00C2718D">
        <w:rPr>
          <w:color w:val="000000"/>
          <w:sz w:val="22"/>
          <w:szCs w:val="22"/>
        </w:rPr>
        <w:t xml:space="preserve"> </w:t>
      </w:r>
      <w:r w:rsidRPr="00C2718D">
        <w:rPr>
          <w:color w:val="000000"/>
          <w:sz w:val="22"/>
          <w:szCs w:val="22"/>
        </w:rPr>
        <w:t xml:space="preserve">Модель принтера, если он </w:t>
      </w:r>
      <w:proofErr w:type="spellStart"/>
      <w:r w:rsidRPr="00C2718D">
        <w:rPr>
          <w:color w:val="000000"/>
          <w:sz w:val="22"/>
          <w:szCs w:val="22"/>
        </w:rPr>
        <w:t>Godex</w:t>
      </w:r>
      <w:proofErr w:type="spellEnd"/>
      <w:r w:rsidR="00A01302" w:rsidRPr="00C2718D">
        <w:rPr>
          <w:color w:val="000000"/>
          <w:sz w:val="22"/>
          <w:szCs w:val="22"/>
        </w:rPr>
        <w:t xml:space="preserve"> </w:t>
      </w:r>
      <w:r w:rsidRPr="00C2718D">
        <w:rPr>
          <w:color w:val="000000"/>
          <w:sz w:val="22"/>
          <w:szCs w:val="22"/>
        </w:rPr>
        <w:t>(Так как у разных моделей разные драйвера).</w:t>
      </w:r>
    </w:p>
    <w:p w14:paraId="0C3B489D" w14:textId="77777777" w:rsidR="0090428F" w:rsidRPr="00C2718D" w:rsidRDefault="0090428F" w:rsidP="0090428F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> </w:t>
      </w:r>
    </w:p>
    <w:p w14:paraId="327BE5E6" w14:textId="77777777" w:rsidR="00356FA9" w:rsidRDefault="00356FA9" w:rsidP="00652E14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74D5CEF3" w14:textId="77777777" w:rsidR="00356FA9" w:rsidRDefault="00356FA9" w:rsidP="00652E14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1919BC8E" w14:textId="77777777" w:rsidR="00356FA9" w:rsidRDefault="00356FA9" w:rsidP="00652E14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6E4890E1" w14:textId="497142BA" w:rsidR="0090428F" w:rsidRPr="00C2718D" w:rsidRDefault="0090428F" w:rsidP="00652E14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b/>
          <w:bCs/>
          <w:color w:val="000000"/>
          <w:sz w:val="22"/>
          <w:szCs w:val="22"/>
        </w:rPr>
        <w:t>Добавл</w:t>
      </w:r>
      <w:r w:rsidR="00652E14" w:rsidRPr="00C2718D">
        <w:rPr>
          <w:b/>
          <w:bCs/>
          <w:color w:val="000000"/>
          <w:sz w:val="22"/>
          <w:szCs w:val="22"/>
        </w:rPr>
        <w:t>ение принтеров</w:t>
      </w:r>
      <w:r w:rsidRPr="00C2718D">
        <w:rPr>
          <w:b/>
          <w:bCs/>
          <w:color w:val="000000"/>
          <w:sz w:val="22"/>
          <w:szCs w:val="22"/>
        </w:rPr>
        <w:t>:</w:t>
      </w:r>
    </w:p>
    <w:p w14:paraId="6621BFE2" w14:textId="77777777" w:rsidR="00652E14" w:rsidRPr="00C2718D" w:rsidRDefault="00652E14" w:rsidP="00652E14">
      <w:pPr>
        <w:spacing w:after="0" w:line="240" w:lineRule="auto"/>
        <w:rPr>
          <w:color w:val="000000"/>
          <w:sz w:val="22"/>
          <w:szCs w:val="22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42"/>
      </w:tblGrid>
      <w:tr w:rsidR="0090428F" w:rsidRPr="00C2718D" w14:paraId="5FBD53D7" w14:textId="77777777" w:rsidTr="0090428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EB07CA" w14:textId="0767CF1F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Сначала создать порты для всех принтеров, затем прикрепить принтеры на порты</w:t>
            </w:r>
            <w:r w:rsidR="00652E14" w:rsidRPr="00C2718D">
              <w:rPr>
                <w:color w:val="000000"/>
                <w:sz w:val="22"/>
                <w:szCs w:val="22"/>
              </w:rPr>
              <w:t>.</w:t>
            </w:r>
          </w:p>
          <w:p w14:paraId="0396BA8F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 </w:t>
            </w:r>
          </w:p>
          <w:p w14:paraId="487FC243" w14:textId="789552F9" w:rsidR="0090428F" w:rsidRPr="00C2718D" w:rsidRDefault="0090428F">
            <w:pPr>
              <w:pStyle w:val="a6"/>
              <w:numPr>
                <w:ilvl w:val="0"/>
                <w:numId w:val="13"/>
              </w:numPr>
              <w:spacing w:after="0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Создание порта:</w:t>
            </w:r>
          </w:p>
          <w:p w14:paraId="684C54A9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 </w:t>
            </w:r>
          </w:p>
          <w:p w14:paraId="5358CCCE" w14:textId="310E2895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fldChar w:fldCharType="begin"/>
            </w:r>
            <w:r w:rsidR="00C14ED0">
              <w:rPr>
                <w:color w:val="000000"/>
                <w:sz w:val="22"/>
                <w:szCs w:val="22"/>
              </w:rPr>
              <w:instrText xml:space="preserve"> INCLUDEPICTURE "\\\\faberlic.ru\\Users\\pavlek\\Library\\Group Containers\\UBF8T346G9.ms\\WebArchiveCopyPasteTempFiles\\com.microsoft.Word\\talian_dev_help_clip0221.png" \* MERGEFORMAT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0E035A00" wp14:editId="3A3FB92B">
                  <wp:extent cx="5741670" cy="3018155"/>
                  <wp:effectExtent l="0" t="0" r="0" b="4445"/>
                  <wp:docPr id="53" name="Рисунок 53" descr="Talian_Dev_Help_clip0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Talian_Dev_Help_clip0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670" cy="301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10B5ECE1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 </w:t>
            </w:r>
          </w:p>
          <w:p w14:paraId="2E4D38C0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Выбор типа порта:</w:t>
            </w:r>
          </w:p>
          <w:p w14:paraId="6386DC63" w14:textId="116EF620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fldChar w:fldCharType="begin"/>
            </w:r>
            <w:r w:rsidR="00C14ED0">
              <w:rPr>
                <w:color w:val="000000"/>
                <w:sz w:val="22"/>
                <w:szCs w:val="22"/>
              </w:rPr>
              <w:instrText xml:space="preserve"> INCLUDEPICTURE "\\\\faberlic.ru\\Users\\pavlek\\Library\\Group Containers\\UBF8T346G9.ms\\WebArchiveCopyPasteTempFiles\\com.microsoft.Word\\talian_dev_help_clip0222.png" \* MERGEFORMAT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31A05AB0" wp14:editId="025BB536">
                  <wp:extent cx="5195570" cy="2967355"/>
                  <wp:effectExtent l="0" t="0" r="0" b="4445"/>
                  <wp:docPr id="52" name="Рисунок 52" descr="Talian_Dev_Help_clip0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Talian_Dev_Help_clip0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5570" cy="296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47C1BC79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 </w:t>
            </w:r>
          </w:p>
          <w:p w14:paraId="688FE6B1" w14:textId="77777777" w:rsidR="00652E14" w:rsidRPr="00C2718D" w:rsidRDefault="00652E14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14:paraId="44E77905" w14:textId="77777777" w:rsidR="00652E14" w:rsidRPr="00C2718D" w:rsidRDefault="00652E14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14:paraId="39021327" w14:textId="3982C41A" w:rsidR="00652E14" w:rsidRDefault="00652E14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14:paraId="68A9DA1B" w14:textId="572134A5" w:rsidR="00C261C6" w:rsidRDefault="00C261C6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14:paraId="2FED7AEE" w14:textId="77777777" w:rsidR="00C261C6" w:rsidRPr="00C2718D" w:rsidRDefault="00C261C6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14:paraId="2D36C70F" w14:textId="77777777" w:rsidR="00652E14" w:rsidRPr="00C2718D" w:rsidRDefault="00652E14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14:paraId="6E68471F" w14:textId="1FA58D9F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Запустится "Мастер добавления стандартного TCP/IP порта принтера":</w:t>
            </w:r>
          </w:p>
          <w:p w14:paraId="317D4FF2" w14:textId="49750B6C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fldChar w:fldCharType="begin"/>
            </w:r>
            <w:r w:rsidR="00C14ED0">
              <w:rPr>
                <w:color w:val="000000"/>
                <w:sz w:val="22"/>
                <w:szCs w:val="22"/>
              </w:rPr>
              <w:instrText xml:space="preserve"> INCLUDEPICTURE "\\\\faberlic.ru\\Users\\pavlek\\Library\\Group Containers\\UBF8T346G9.ms\\WebArchiveCopyPasteTempFiles\\com.microsoft.Word\\talian_dev_help_clip0223.png" \* MERGEFORMAT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6FC3DD9D" wp14:editId="3EDC078C">
                  <wp:extent cx="5741670" cy="4262755"/>
                  <wp:effectExtent l="0" t="0" r="0" b="4445"/>
                  <wp:docPr id="51" name="Рисунок 51" descr="Talian_Dev_Help_clip0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Talian_Dev_Help_clip0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670" cy="426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2F70CF1B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 </w:t>
            </w:r>
          </w:p>
          <w:p w14:paraId="5B268378" w14:textId="77777777" w:rsidR="00486938" w:rsidRDefault="00486938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14:paraId="48389519" w14:textId="77777777" w:rsidR="00486938" w:rsidRDefault="00486938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14:paraId="0A2FFBB0" w14:textId="77777777" w:rsidR="00486938" w:rsidRDefault="00486938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14:paraId="15C610A2" w14:textId="3DBCAC6F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 xml:space="preserve">Так настраивается </w:t>
            </w:r>
            <w:proofErr w:type="gramStart"/>
            <w:r w:rsidRPr="00C2718D">
              <w:rPr>
                <w:color w:val="000000"/>
                <w:sz w:val="22"/>
                <w:szCs w:val="22"/>
              </w:rPr>
              <w:t>порт принтера</w:t>
            </w:r>
            <w:proofErr w:type="gramEnd"/>
            <w:r w:rsidRPr="00C2718D">
              <w:rPr>
                <w:color w:val="000000"/>
                <w:sz w:val="22"/>
                <w:szCs w:val="22"/>
              </w:rPr>
              <w:t xml:space="preserve"> подключённого к сети</w:t>
            </w:r>
            <w:r w:rsidR="00A01302" w:rsidRPr="00C2718D">
              <w:rPr>
                <w:color w:val="000000"/>
                <w:sz w:val="22"/>
                <w:szCs w:val="22"/>
              </w:rPr>
              <w:t xml:space="preserve"> </w:t>
            </w:r>
            <w:r w:rsidRPr="00C2718D">
              <w:rPr>
                <w:color w:val="000000"/>
                <w:sz w:val="22"/>
                <w:szCs w:val="22"/>
              </w:rPr>
              <w:t>(Сетевой принтер):</w:t>
            </w:r>
          </w:p>
          <w:p w14:paraId="6A78D7D0" w14:textId="0391185F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lastRenderedPageBreak/>
              <w:fldChar w:fldCharType="begin"/>
            </w:r>
            <w:r w:rsidR="00C14ED0">
              <w:rPr>
                <w:color w:val="000000"/>
                <w:sz w:val="22"/>
                <w:szCs w:val="22"/>
              </w:rPr>
              <w:instrText xml:space="preserve"> INCLUDEPICTURE "\\\\faberlic.ru\\Users\\pavlek\\Library\\Group Containers\\UBF8T346G9.ms\\WebArchiveCopyPasteTempFiles\\com.microsoft.Word\\talian_dev_help_clip0224.png" \* MERGEFORMAT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4819BB68" wp14:editId="187AC777">
                  <wp:extent cx="4680066" cy="3475629"/>
                  <wp:effectExtent l="0" t="0" r="0" b="4445"/>
                  <wp:docPr id="50" name="Рисунок 50" descr="Talian_Dev_Help_clip0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Talian_Dev_Help_clip0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907" cy="348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38FC32E9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 </w:t>
            </w:r>
          </w:p>
          <w:p w14:paraId="110C1580" w14:textId="77777777" w:rsidR="00486938" w:rsidRDefault="00486938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14:paraId="2E0A35E0" w14:textId="77777777" w:rsidR="00486938" w:rsidRDefault="00486938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14:paraId="3E39E126" w14:textId="17A19CD4" w:rsidR="0090428F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 xml:space="preserve">Настройка протокола (для сетевого принтера - </w:t>
            </w:r>
            <w:proofErr w:type="spellStart"/>
            <w:r w:rsidRPr="00C2718D">
              <w:rPr>
                <w:color w:val="000000"/>
                <w:sz w:val="22"/>
                <w:szCs w:val="22"/>
              </w:rPr>
              <w:t>Raw</w:t>
            </w:r>
            <w:proofErr w:type="spellEnd"/>
            <w:r w:rsidRPr="00C2718D">
              <w:rPr>
                <w:color w:val="000000"/>
                <w:sz w:val="22"/>
                <w:szCs w:val="22"/>
              </w:rPr>
              <w:t>):</w:t>
            </w:r>
          </w:p>
          <w:p w14:paraId="77F8D8B5" w14:textId="209E9DF4" w:rsidR="00486938" w:rsidRDefault="00486938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14:paraId="001E5969" w14:textId="77777777" w:rsidR="00486938" w:rsidRPr="00C2718D" w:rsidRDefault="00486938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14:paraId="4D7F33BD" w14:textId="5172C822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fldChar w:fldCharType="begin"/>
            </w:r>
            <w:r w:rsidR="00C14ED0">
              <w:rPr>
                <w:color w:val="000000"/>
                <w:sz w:val="22"/>
                <w:szCs w:val="22"/>
              </w:rPr>
              <w:instrText xml:space="preserve"> INCLUDEPICTURE "\\\\faberlic.ru\\Users\\pavlek\\Library\\Group Containers\\UBF8T346G9.ms\\WebArchiveCopyPasteTempFiles\\com.microsoft.Word\\talian_dev_help_clip0185.png" \* MERGEFORMAT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1E3769DD" wp14:editId="1BDCAABE">
                  <wp:extent cx="4482766" cy="3250277"/>
                  <wp:effectExtent l="0" t="0" r="635" b="1270"/>
                  <wp:docPr id="49" name="Рисунок 49" descr="Talian_Dev_Help_clip0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Talian_Dev_Help_clip0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271" cy="326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23F0B7B2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 </w:t>
            </w:r>
          </w:p>
          <w:p w14:paraId="64C3FFED" w14:textId="14573669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lastRenderedPageBreak/>
              <w:fldChar w:fldCharType="begin"/>
            </w:r>
            <w:r w:rsidR="00C14ED0">
              <w:rPr>
                <w:color w:val="000000"/>
                <w:sz w:val="22"/>
                <w:szCs w:val="22"/>
              </w:rPr>
              <w:instrText xml:space="preserve"> INCLUDEPICTURE "\\\\faberlic.ru\\Users\\pavlek\\Library\\Group Containers\\UBF8T346G9.ms\\WebArchiveCopyPasteTempFiles\\com.microsoft.Word\\talian_dev_help_clip0186.png" \* MERGEFORMAT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4EE4F809" wp14:editId="76ECF679">
                  <wp:extent cx="4596939" cy="4833344"/>
                  <wp:effectExtent l="0" t="0" r="635" b="5715"/>
                  <wp:docPr id="48" name="Рисунок 48" descr="Talian_Dev_Help_clip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Talian_Dev_Help_clip0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850" cy="483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4E3E2640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 </w:t>
            </w:r>
          </w:p>
          <w:p w14:paraId="414E4875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 xml:space="preserve">Так настраивается </w:t>
            </w:r>
            <w:proofErr w:type="gramStart"/>
            <w:r w:rsidRPr="00C2718D">
              <w:rPr>
                <w:color w:val="000000"/>
                <w:sz w:val="22"/>
                <w:szCs w:val="22"/>
              </w:rPr>
              <w:t>порт принтера</w:t>
            </w:r>
            <w:proofErr w:type="gramEnd"/>
            <w:r w:rsidRPr="00C2718D">
              <w:rPr>
                <w:color w:val="000000"/>
                <w:sz w:val="22"/>
                <w:szCs w:val="22"/>
              </w:rPr>
              <w:t xml:space="preserve"> подключённого к рабочей станции (локальный, несетевой принтер):</w:t>
            </w:r>
          </w:p>
          <w:p w14:paraId="733E76DC" w14:textId="6BCDC54B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lastRenderedPageBreak/>
              <w:fldChar w:fldCharType="begin"/>
            </w:r>
            <w:r w:rsidR="00C14ED0">
              <w:rPr>
                <w:color w:val="000000"/>
                <w:sz w:val="22"/>
                <w:szCs w:val="22"/>
              </w:rPr>
              <w:instrText xml:space="preserve"> INCLUDEPICTURE "\\\\faberlic.ru\\Users\\pavlek\\Library\\Group Containers\\UBF8T346G9.ms\\WebArchiveCopyPasteTempFiles\\com.microsoft.Word\\talian_dev_help_clip0187.png" \* MERGEFORMAT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410C4650" wp14:editId="0A9EDD08">
                  <wp:extent cx="4890710" cy="3607724"/>
                  <wp:effectExtent l="0" t="0" r="0" b="0"/>
                  <wp:docPr id="47" name="Рисунок 47" descr="Talian_Dev_Help_clip0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Talian_Dev_Help_clip0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745" cy="361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3E62C544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0"/>
                <w:szCs w:val="20"/>
              </w:rPr>
              <w:t> </w:t>
            </w:r>
          </w:p>
          <w:p w14:paraId="6E36988B" w14:textId="14E3A6BE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fldChar w:fldCharType="begin"/>
            </w:r>
            <w:r w:rsidR="00C14ED0">
              <w:rPr>
                <w:color w:val="000000"/>
                <w:sz w:val="22"/>
                <w:szCs w:val="22"/>
              </w:rPr>
              <w:instrText xml:space="preserve"> INCLUDEPICTURE "\\\\faberlic.ru\\Users\\pavlek\\Library\\Group Containers\\UBF8T346G9.ms\\WebArchiveCopyPasteTempFiles\\com.microsoft.Word\\talian_dev_help_clip0188.png" \* MERGEFORMAT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0EF24B20" wp14:editId="592D3FD2">
                  <wp:extent cx="4906963" cy="3557847"/>
                  <wp:effectExtent l="0" t="0" r="0" b="0"/>
                  <wp:docPr id="46" name="Рисунок 46" descr="Talian_Dev_Help_clip0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Talian_Dev_Help_clip0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2726" cy="356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3F86FA57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0"/>
                <w:szCs w:val="20"/>
              </w:rPr>
              <w:t> </w:t>
            </w:r>
          </w:p>
          <w:p w14:paraId="383EC089" w14:textId="78A45B4F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lastRenderedPageBreak/>
              <w:fldChar w:fldCharType="begin"/>
            </w:r>
            <w:r w:rsidR="00C14ED0">
              <w:rPr>
                <w:color w:val="000000"/>
                <w:sz w:val="22"/>
                <w:szCs w:val="22"/>
              </w:rPr>
              <w:instrText xml:space="preserve"> INCLUDEPICTURE "\\\\faberlic.ru\\Users\\pavlek\\Library\\Group Containers\\UBF8T346G9.ms\\WebArchiveCopyPasteTempFiles\\com.microsoft.Word\\talian_dev_help_clip0189.png" \* MERGEFORMAT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0038B8DC" wp14:editId="66B6B450">
                  <wp:extent cx="4039537" cy="4272742"/>
                  <wp:effectExtent l="0" t="0" r="0" b="0"/>
                  <wp:docPr id="45" name="Рисунок 45" descr="Talian_Dev_Help_clip0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Talian_Dev_Help_clip0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607" cy="428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5A6D14F2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0"/>
                <w:szCs w:val="20"/>
              </w:rPr>
              <w:t> </w:t>
            </w:r>
          </w:p>
          <w:p w14:paraId="25C96534" w14:textId="326A31B5" w:rsidR="0090428F" w:rsidRPr="00C2718D" w:rsidRDefault="0090428F">
            <w:pPr>
              <w:pStyle w:val="a6"/>
              <w:numPr>
                <w:ilvl w:val="0"/>
                <w:numId w:val="13"/>
              </w:numPr>
              <w:spacing w:after="0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Добавление принтера к созданному порту:</w:t>
            </w:r>
          </w:p>
          <w:p w14:paraId="3A3C34D6" w14:textId="3776764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fldChar w:fldCharType="begin"/>
            </w:r>
            <w:r w:rsidR="00C14ED0">
              <w:rPr>
                <w:color w:val="000000"/>
                <w:sz w:val="22"/>
                <w:szCs w:val="22"/>
              </w:rPr>
              <w:instrText xml:space="preserve"> INCLUDEPICTURE "\\\\faberlic.ru\\Users\\pavlek\\Library\\Group Containers\\UBF8T346G9.ms\\WebArchiveCopyPasteTempFiles\\com.microsoft.Word\\talian_dev_help_clip0225.png" \* MERGEFORMAT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1B18862C" wp14:editId="5899766F">
                  <wp:extent cx="5741670" cy="3020695"/>
                  <wp:effectExtent l="0" t="0" r="0" b="1905"/>
                  <wp:docPr id="44" name="Рисунок 44" descr="Talian_Dev_Help_clip0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Talian_Dev_Help_clip0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670" cy="302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32C3D161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0"/>
                <w:szCs w:val="20"/>
              </w:rPr>
              <w:t> </w:t>
            </w:r>
          </w:p>
          <w:p w14:paraId="1D4455B3" w14:textId="33A37205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lastRenderedPageBreak/>
              <w:fldChar w:fldCharType="begin"/>
            </w:r>
            <w:r w:rsidR="00C14ED0">
              <w:rPr>
                <w:color w:val="000000"/>
                <w:sz w:val="22"/>
                <w:szCs w:val="22"/>
              </w:rPr>
              <w:instrText xml:space="preserve"> INCLUDEPICTURE "\\\\faberlic.ru\\Users\\pavlek\\Library\\Group Containers\\UBF8T346G9.ms\\WebArchiveCopyPasteTempFiles\\com.microsoft.Word\\talian_dev_help_clip0191.png" \* MERGEFORMAT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16E00CF2" wp14:editId="1EC567B2">
                  <wp:extent cx="4738255" cy="3579631"/>
                  <wp:effectExtent l="0" t="0" r="0" b="1905"/>
                  <wp:docPr id="43" name="Рисунок 43" descr="Talian_Dev_Help_clip0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Talian_Dev_Help_clip0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758" cy="358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6198773C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0"/>
                <w:szCs w:val="20"/>
              </w:rPr>
              <w:t> </w:t>
            </w:r>
          </w:p>
          <w:p w14:paraId="31233661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 xml:space="preserve">Если нужно создать </w:t>
            </w:r>
            <w:proofErr w:type="gramStart"/>
            <w:r w:rsidRPr="00C2718D">
              <w:rPr>
                <w:color w:val="000000"/>
                <w:sz w:val="22"/>
                <w:szCs w:val="22"/>
              </w:rPr>
              <w:t>принтер</w:t>
            </w:r>
            <w:proofErr w:type="gramEnd"/>
            <w:r w:rsidRPr="00C2718D">
              <w:rPr>
                <w:color w:val="000000"/>
                <w:sz w:val="22"/>
                <w:szCs w:val="22"/>
              </w:rPr>
              <w:t xml:space="preserve"> для которого ещё не создан порт просто выбираем второй пункт (</w:t>
            </w:r>
            <w:proofErr w:type="spellStart"/>
            <w:r w:rsidRPr="00C2718D">
              <w:rPr>
                <w:color w:val="000000"/>
                <w:sz w:val="22"/>
                <w:szCs w:val="22"/>
              </w:rPr>
              <w:t>Add</w:t>
            </w:r>
            <w:proofErr w:type="spellEnd"/>
            <w:r w:rsidRPr="00C2718D">
              <w:rPr>
                <w:color w:val="000000"/>
                <w:sz w:val="22"/>
                <w:szCs w:val="22"/>
              </w:rPr>
              <w:t xml:space="preserve"> a TCP/IP </w:t>
            </w:r>
            <w:proofErr w:type="spellStart"/>
            <w:r w:rsidRPr="00C2718D">
              <w:rPr>
                <w:color w:val="000000"/>
                <w:sz w:val="22"/>
                <w:szCs w:val="22"/>
              </w:rPr>
              <w:t>or</w:t>
            </w:r>
            <w:proofErr w:type="spellEnd"/>
            <w:r w:rsidRPr="00C2718D">
              <w:rPr>
                <w:color w:val="000000"/>
                <w:sz w:val="22"/>
                <w:szCs w:val="22"/>
              </w:rPr>
              <w:t xml:space="preserve"> Web Services </w:t>
            </w:r>
            <w:proofErr w:type="spellStart"/>
            <w:r w:rsidRPr="00C2718D">
              <w:rPr>
                <w:color w:val="000000"/>
                <w:sz w:val="22"/>
                <w:szCs w:val="22"/>
              </w:rPr>
              <w:t>by</w:t>
            </w:r>
            <w:proofErr w:type="spellEnd"/>
            <w:r w:rsidRPr="00C2718D">
              <w:rPr>
                <w:color w:val="000000"/>
                <w:sz w:val="22"/>
                <w:szCs w:val="22"/>
              </w:rPr>
              <w:t xml:space="preserve"> IP </w:t>
            </w:r>
            <w:proofErr w:type="spellStart"/>
            <w:r w:rsidRPr="00C2718D">
              <w:rPr>
                <w:color w:val="000000"/>
                <w:sz w:val="22"/>
                <w:szCs w:val="22"/>
              </w:rPr>
              <w:t>address</w:t>
            </w:r>
            <w:proofErr w:type="spellEnd"/>
            <w:r w:rsidRPr="00C2718D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2718D">
              <w:rPr>
                <w:color w:val="000000"/>
                <w:sz w:val="22"/>
                <w:szCs w:val="22"/>
              </w:rPr>
              <w:t>or</w:t>
            </w:r>
            <w:proofErr w:type="spellEnd"/>
            <w:r w:rsidRPr="00C2718D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2718D">
              <w:rPr>
                <w:color w:val="000000"/>
                <w:sz w:val="22"/>
                <w:szCs w:val="22"/>
              </w:rPr>
              <w:t>hostname</w:t>
            </w:r>
            <w:proofErr w:type="spellEnd"/>
            <w:r w:rsidRPr="00C2718D">
              <w:rPr>
                <w:color w:val="000000"/>
                <w:sz w:val="22"/>
                <w:szCs w:val="22"/>
              </w:rPr>
              <w:t>), а не третий.</w:t>
            </w:r>
            <w:r w:rsidRPr="00C2718D">
              <w:rPr>
                <w:color w:val="000000"/>
                <w:sz w:val="22"/>
                <w:szCs w:val="22"/>
              </w:rPr>
              <w:br/>
              <w:t> </w:t>
            </w:r>
          </w:p>
          <w:p w14:paraId="2EE9EB33" w14:textId="11160554" w:rsidR="0090428F" w:rsidRPr="00C2718D" w:rsidRDefault="0090428F">
            <w:pPr>
              <w:pStyle w:val="a6"/>
              <w:numPr>
                <w:ilvl w:val="0"/>
                <w:numId w:val="13"/>
              </w:numPr>
              <w:spacing w:after="0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 xml:space="preserve">Добавляем принтеру драйвер (Если принтер </w:t>
            </w:r>
            <w:proofErr w:type="spellStart"/>
            <w:proofErr w:type="gramStart"/>
            <w:r w:rsidRPr="00C2718D">
              <w:rPr>
                <w:color w:val="000000"/>
                <w:sz w:val="22"/>
                <w:szCs w:val="22"/>
              </w:rPr>
              <w:t>Sewoo</w:t>
            </w:r>
            <w:proofErr w:type="spellEnd"/>
            <w:proofErr w:type="gramEnd"/>
            <w:r w:rsidRPr="00C2718D">
              <w:rPr>
                <w:color w:val="000000"/>
                <w:sz w:val="22"/>
                <w:szCs w:val="22"/>
              </w:rPr>
              <w:t xml:space="preserve"> то выбираем THERMAL </w:t>
            </w:r>
            <w:proofErr w:type="spellStart"/>
            <w:r w:rsidRPr="00C2718D">
              <w:rPr>
                <w:color w:val="000000"/>
                <w:sz w:val="22"/>
                <w:szCs w:val="22"/>
              </w:rPr>
              <w:t>Receipt</w:t>
            </w:r>
            <w:proofErr w:type="spellEnd"/>
            <w:r w:rsidRPr="00C2718D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2718D">
              <w:rPr>
                <w:color w:val="000000"/>
                <w:sz w:val="22"/>
                <w:szCs w:val="22"/>
              </w:rPr>
              <w:t>Printer</w:t>
            </w:r>
            <w:proofErr w:type="spellEnd"/>
            <w:r w:rsidRPr="00C2718D">
              <w:rPr>
                <w:color w:val="000000"/>
                <w:sz w:val="22"/>
                <w:szCs w:val="22"/>
              </w:rPr>
              <w:t>):</w:t>
            </w:r>
          </w:p>
          <w:p w14:paraId="5EF0D3B3" w14:textId="524A2CE6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fldChar w:fldCharType="begin"/>
            </w:r>
            <w:r w:rsidR="00C14ED0">
              <w:rPr>
                <w:color w:val="000000"/>
                <w:sz w:val="22"/>
                <w:szCs w:val="22"/>
              </w:rPr>
              <w:instrText xml:space="preserve"> INCLUDEPICTURE "\\\\faberlic.ru\\Users\\pavlek\\Library\\Group Containers\\UBF8T346G9.ms\\WebArchiveCopyPasteTempFiles\\com.microsoft.Word\\talian_dev_help_clip0192.png" \* MERGEFORMAT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2C5D624D" wp14:editId="739A265C">
                  <wp:extent cx="4987637" cy="3747071"/>
                  <wp:effectExtent l="0" t="0" r="3810" b="0"/>
                  <wp:docPr id="42" name="Рисунок 42" descr="Talian_Dev_Help_clip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Talian_Dev_Help_clip0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1662" cy="37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  <w:p w14:paraId="57F66181" w14:textId="77777777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lastRenderedPageBreak/>
              <w:t> </w:t>
            </w:r>
          </w:p>
          <w:p w14:paraId="220765C9" w14:textId="5BC65892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t>4.Указываем имя принтера и включаем общий доступ к нему:</w:t>
            </w:r>
          </w:p>
          <w:p w14:paraId="6340C575" w14:textId="77777777" w:rsidR="00A01302" w:rsidRPr="00C2718D" w:rsidRDefault="00A01302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14:paraId="10D89448" w14:textId="0400ECCD" w:rsidR="0090428F" w:rsidRPr="00C2718D" w:rsidRDefault="0090428F" w:rsidP="0090428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C2718D">
              <w:rPr>
                <w:color w:val="000000"/>
                <w:sz w:val="22"/>
                <w:szCs w:val="22"/>
              </w:rPr>
              <w:fldChar w:fldCharType="begin"/>
            </w:r>
            <w:r w:rsidR="00C14ED0">
              <w:rPr>
                <w:color w:val="000000"/>
                <w:sz w:val="22"/>
                <w:szCs w:val="22"/>
              </w:rPr>
              <w:instrText xml:space="preserve"> INCLUDEPICTURE "\\\\faberlic.ru\\Users\\pavlek\\Library\\Group Containers\\UBF8T346G9.ms\\WebArchiveCopyPasteTempFiles\\com.microsoft.Word\\talian_dev_help_clip0193.png" \* MERGEFORMAT </w:instrText>
            </w:r>
            <w:r w:rsidRPr="00C2718D">
              <w:rPr>
                <w:color w:val="000000"/>
                <w:sz w:val="22"/>
                <w:szCs w:val="22"/>
              </w:rPr>
              <w:fldChar w:fldCharType="separate"/>
            </w:r>
            <w:r w:rsidRPr="00C2718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1590FB44" wp14:editId="2DCF188E">
                  <wp:extent cx="4405746" cy="3333301"/>
                  <wp:effectExtent l="0" t="0" r="1270" b="0"/>
                  <wp:docPr id="41" name="Рисунок 41" descr="Talian_Dev_Help_clip0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Talian_Dev_Help_clip0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860" cy="334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18D">
              <w:rPr>
                <w:color w:val="000000"/>
                <w:sz w:val="22"/>
                <w:szCs w:val="22"/>
              </w:rPr>
              <w:fldChar w:fldCharType="end"/>
            </w:r>
          </w:p>
        </w:tc>
      </w:tr>
    </w:tbl>
    <w:p w14:paraId="7D463618" w14:textId="77777777" w:rsidR="0090428F" w:rsidRPr="00C2718D" w:rsidRDefault="0090428F" w:rsidP="0090428F">
      <w:pPr>
        <w:spacing w:after="0" w:line="240" w:lineRule="auto"/>
        <w:rPr>
          <w:color w:val="auto"/>
        </w:rPr>
      </w:pPr>
    </w:p>
    <w:p w14:paraId="66B8A847" w14:textId="77B1394A" w:rsidR="0090428F" w:rsidRPr="00C2718D" w:rsidRDefault="0090428F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64EFB12F" w14:textId="5A6D4817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2D738967" w14:textId="2EC839F6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52645EF1" w14:textId="4A984CBF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4FC510A8" w14:textId="4B3AD95D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2BB1A78B" w14:textId="3AEB9CDB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7BED4C3B" w14:textId="522FEED0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13E9873E" w14:textId="35239CA7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323D76A1" w14:textId="0B410F03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59E98AF4" w14:textId="73186C0A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0AF5B7DE" w14:textId="0EDB4FD1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0E91CC43" w14:textId="31FA5359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6B5C3C92" w14:textId="6988F759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4685EF84" w14:textId="7B135F37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3138CD06" w14:textId="13D99900" w:rsidR="001E4CCE" w:rsidRPr="00C2718D" w:rsidRDefault="001E4CCE">
      <w:pPr>
        <w:pStyle w:val="numlist1"/>
        <w:numPr>
          <w:ilvl w:val="0"/>
          <w:numId w:val="13"/>
        </w:numPr>
        <w:jc w:val="both"/>
        <w:rPr>
          <w:color w:val="auto"/>
        </w:rPr>
      </w:pPr>
      <w:r w:rsidRPr="00C2718D">
        <w:rPr>
          <w:color w:val="auto"/>
        </w:rPr>
        <w:lastRenderedPageBreak/>
        <w:t>Установка СУБД Firebird</w:t>
      </w:r>
    </w:p>
    <w:p w14:paraId="459878E5" w14:textId="77777777" w:rsidR="001E4CCE" w:rsidRPr="00C2718D" w:rsidRDefault="001E4CCE" w:rsidP="001E4CC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 xml:space="preserve">Скачиваем дистрибутив СУБД </w:t>
      </w:r>
      <w:proofErr w:type="spellStart"/>
      <w:r w:rsidRPr="00C2718D">
        <w:rPr>
          <w:rFonts w:ascii="Arial" w:hAnsi="Arial" w:cs="Arial"/>
          <w:color w:val="000000"/>
          <w:sz w:val="22"/>
          <w:szCs w:val="22"/>
        </w:rPr>
        <w:t>FireBird</w:t>
      </w:r>
      <w:proofErr w:type="spellEnd"/>
      <w:r w:rsidRPr="00C2718D">
        <w:rPr>
          <w:rFonts w:ascii="Arial" w:hAnsi="Arial" w:cs="Arial"/>
          <w:color w:val="000000"/>
          <w:sz w:val="22"/>
          <w:szCs w:val="22"/>
        </w:rPr>
        <w:t xml:space="preserve"> версии 2.5 с сайта:</w:t>
      </w:r>
      <w:r w:rsidRPr="00C2718D">
        <w:rPr>
          <w:rStyle w:val="apple-converted-space"/>
          <w:rFonts w:ascii="Arial" w:eastAsiaTheme="majorEastAsia" w:hAnsi="Arial" w:cs="Arial"/>
          <w:color w:val="000000"/>
          <w:sz w:val="22"/>
          <w:szCs w:val="22"/>
        </w:rPr>
        <w:t> </w:t>
      </w:r>
      <w:hyperlink r:id="rId41" w:tgtFrame="_blank" w:history="1">
        <w:r w:rsidRPr="00C2718D">
          <w:rPr>
            <w:rStyle w:val="af5"/>
            <w:sz w:val="22"/>
            <w:szCs w:val="22"/>
          </w:rPr>
          <w:t>http://www.firebirdsql.org/en/firebird-2-5</w:t>
        </w:r>
      </w:hyperlink>
      <w:r w:rsidRPr="00C2718D">
        <w:rPr>
          <w:rStyle w:val="apple-converted-space"/>
          <w:rFonts w:ascii="Arial" w:eastAsiaTheme="majorEastAsia" w:hAnsi="Arial" w:cs="Arial"/>
          <w:color w:val="000000"/>
          <w:sz w:val="22"/>
          <w:szCs w:val="22"/>
        </w:rPr>
        <w:t> </w:t>
      </w:r>
      <w:r w:rsidRPr="00C2718D">
        <w:rPr>
          <w:rFonts w:ascii="Arial" w:hAnsi="Arial" w:cs="Arial"/>
          <w:color w:val="000000"/>
          <w:sz w:val="22"/>
          <w:szCs w:val="22"/>
        </w:rPr>
        <w:t>и устанавливаем на сервере базы данных.</w:t>
      </w:r>
    </w:p>
    <w:p w14:paraId="0562BEB0" w14:textId="77777777" w:rsidR="001E4CCE" w:rsidRPr="00C2718D" w:rsidRDefault="001E4CCE" w:rsidP="001E4CC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 </w:t>
      </w:r>
    </w:p>
    <w:p w14:paraId="383A2314" w14:textId="77777777" w:rsidR="001E4CCE" w:rsidRPr="00C2718D" w:rsidRDefault="001E4CCE" w:rsidP="001E4CC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Параметры установки:</w:t>
      </w:r>
      <w:r w:rsidRPr="00C2718D">
        <w:rPr>
          <w:rStyle w:val="apple-converted-space"/>
          <w:rFonts w:ascii="Arial" w:eastAsiaTheme="majorEastAsia" w:hAnsi="Arial" w:cs="Arial"/>
          <w:color w:val="000000"/>
          <w:sz w:val="22"/>
          <w:szCs w:val="22"/>
        </w:rPr>
        <w:t> </w:t>
      </w:r>
    </w:p>
    <w:p w14:paraId="29609880" w14:textId="6F5AB482" w:rsidR="001E4CCE" w:rsidRPr="00C2718D" w:rsidRDefault="001E4CCE">
      <w:pPr>
        <w:pStyle w:val="aff6"/>
        <w:numPr>
          <w:ilvl w:val="0"/>
          <w:numId w:val="14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 xml:space="preserve">В окне «Выбор компонентов» установить </w:t>
      </w:r>
      <w:proofErr w:type="spellStart"/>
      <w:r w:rsidRPr="00C2718D">
        <w:rPr>
          <w:rFonts w:ascii="Arial" w:hAnsi="Arial" w:cs="Arial"/>
          <w:color w:val="000000"/>
          <w:sz w:val="22"/>
          <w:szCs w:val="22"/>
        </w:rPr>
        <w:t>чекбокс</w:t>
      </w:r>
      <w:proofErr w:type="spellEnd"/>
      <w:r w:rsidRPr="00C2718D">
        <w:rPr>
          <w:rFonts w:ascii="Arial" w:hAnsi="Arial" w:cs="Arial"/>
          <w:color w:val="000000"/>
          <w:sz w:val="22"/>
          <w:szCs w:val="22"/>
        </w:rPr>
        <w:t xml:space="preserve"> на “Бинарные файлы Classic Server”:</w:t>
      </w:r>
    </w:p>
    <w:p w14:paraId="79C71EFE" w14:textId="4FC221E3" w:rsidR="001E4CCE" w:rsidRPr="00C2718D" w:rsidRDefault="001E4CCE" w:rsidP="001E4CC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fldChar w:fldCharType="begin"/>
      </w:r>
      <w:r w:rsidR="00C14ED0">
        <w:rPr>
          <w:rFonts w:ascii="Arial" w:hAnsi="Arial" w:cs="Arial"/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Containers\\UBF8T346G9.ms\\WebArchiveCopyPasteTempFiles\\com.microsoft.Word\\talian_dev_help_clip0016.png" \* MERGEFORMAT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4AC53407" wp14:editId="469A92B5">
            <wp:extent cx="3626599" cy="2818014"/>
            <wp:effectExtent l="0" t="0" r="5715" b="1905"/>
            <wp:docPr id="62" name="Рисунок 62" descr="Talian_Dev_Help_clip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Talian_Dev_Help_clip00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467" cy="284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</w:p>
    <w:p w14:paraId="66FCF4D3" w14:textId="77777777" w:rsidR="001E4CCE" w:rsidRPr="00C2718D" w:rsidRDefault="001E4CCE" w:rsidP="001E4CC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 </w:t>
      </w:r>
    </w:p>
    <w:p w14:paraId="11493AEA" w14:textId="45EC99EC" w:rsidR="001E4CCE" w:rsidRPr="00C2718D" w:rsidRDefault="001E4CCE">
      <w:pPr>
        <w:pStyle w:val="aff6"/>
        <w:numPr>
          <w:ilvl w:val="0"/>
          <w:numId w:val="14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 xml:space="preserve">В окне «Выберете дополнительные задачи» ставим галку «Копировать клиентскую библиотеку </w:t>
      </w:r>
      <w:proofErr w:type="spellStart"/>
      <w:r w:rsidRPr="00C2718D">
        <w:rPr>
          <w:rFonts w:ascii="Arial" w:hAnsi="Arial" w:cs="Arial"/>
          <w:color w:val="000000"/>
          <w:sz w:val="22"/>
          <w:szCs w:val="22"/>
        </w:rPr>
        <w:t>Firebird</w:t>
      </w:r>
      <w:proofErr w:type="spellEnd"/>
      <w:r w:rsidRPr="00C2718D">
        <w:rPr>
          <w:rFonts w:ascii="Arial" w:hAnsi="Arial" w:cs="Arial"/>
          <w:color w:val="000000"/>
          <w:sz w:val="22"/>
          <w:szCs w:val="22"/>
        </w:rPr>
        <w:t xml:space="preserve"> в каталог &lt;</w:t>
      </w:r>
      <w:proofErr w:type="spellStart"/>
      <w:r w:rsidRPr="00C2718D">
        <w:rPr>
          <w:rFonts w:ascii="Arial" w:hAnsi="Arial" w:cs="Arial"/>
          <w:color w:val="000000"/>
          <w:sz w:val="22"/>
          <w:szCs w:val="22"/>
        </w:rPr>
        <w:t>system</w:t>
      </w:r>
      <w:proofErr w:type="spellEnd"/>
      <w:r w:rsidRPr="00C2718D">
        <w:rPr>
          <w:rFonts w:ascii="Arial" w:hAnsi="Arial" w:cs="Arial"/>
          <w:color w:val="000000"/>
          <w:sz w:val="22"/>
          <w:szCs w:val="22"/>
        </w:rPr>
        <w:t>&gt;»:</w:t>
      </w:r>
    </w:p>
    <w:p w14:paraId="4165EAF0" w14:textId="0F219254" w:rsidR="001E4CCE" w:rsidRDefault="001E4CCE" w:rsidP="001E4CCE">
      <w:pPr>
        <w:pStyle w:val="aff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fldChar w:fldCharType="begin"/>
      </w:r>
      <w:r w:rsidR="00C14ED0">
        <w:rPr>
          <w:rFonts w:ascii="Arial" w:hAnsi="Arial" w:cs="Arial"/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Containers\\UBF8T346G9.ms\\WebArchiveCopyPasteTempFiles\\com.microsoft.Word\\talian_dev_help_clip0015.png" \* MERGEFORMAT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0A69C42B" wp14:editId="7967B07C">
            <wp:extent cx="3661301" cy="2842952"/>
            <wp:effectExtent l="0" t="0" r="0" b="1905"/>
            <wp:docPr id="61" name="Рисунок 61" descr="Talian_Dev_Help_clip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Talian_Dev_Help_clip00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756" cy="287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</w:p>
    <w:p w14:paraId="5AB85132" w14:textId="6C0FCAD8" w:rsidR="00C42992" w:rsidRDefault="00C42992" w:rsidP="001E4CCE">
      <w:pPr>
        <w:pStyle w:val="aff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34E5BEF3" w14:textId="6CDB3B21" w:rsidR="00C42992" w:rsidRDefault="00C42992" w:rsidP="001E4CCE">
      <w:pPr>
        <w:pStyle w:val="aff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31784C70" w14:textId="77777777" w:rsidR="00C42992" w:rsidRPr="00C2718D" w:rsidRDefault="00C42992" w:rsidP="001E4CCE">
      <w:pPr>
        <w:pStyle w:val="aff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7DF2E169" w14:textId="77777777" w:rsidR="001E4CCE" w:rsidRPr="00C2718D" w:rsidRDefault="001E4CCE" w:rsidP="001E4CCE">
      <w:pPr>
        <w:pStyle w:val="aff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0"/>
          <w:szCs w:val="20"/>
        </w:rPr>
        <w:t> </w:t>
      </w:r>
    </w:p>
    <w:p w14:paraId="69BE6C62" w14:textId="300A34AE" w:rsidR="001E4CCE" w:rsidRDefault="001E4CCE">
      <w:pPr>
        <w:pStyle w:val="aff6"/>
        <w:numPr>
          <w:ilvl w:val="0"/>
          <w:numId w:val="14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lastRenderedPageBreak/>
        <w:t>В конце работы Мастера установки выбираем "Да, перезагрузить компьютер сейчас":</w:t>
      </w:r>
    </w:p>
    <w:p w14:paraId="1293CAFC" w14:textId="77777777" w:rsidR="00C03270" w:rsidRPr="00C2718D" w:rsidRDefault="00C03270" w:rsidP="00C03270">
      <w:pPr>
        <w:pStyle w:val="aff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950D387" w14:textId="12D31F6E" w:rsidR="001E4CCE" w:rsidRPr="00C2718D" w:rsidRDefault="001E4CCE" w:rsidP="001E4CCE">
      <w:pPr>
        <w:pStyle w:val="aff6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fldChar w:fldCharType="begin"/>
      </w:r>
      <w:r w:rsidR="00C14ED0">
        <w:rPr>
          <w:rFonts w:ascii="Arial" w:hAnsi="Arial" w:cs="Arial"/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Containers\\UBF8T346G9.ms\\WebArchiveCopyPasteTempFiles\\com.microsoft.Word\\talian_dev_help_clip0017.png" \* MERGEFORMAT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16974E03" wp14:editId="1B208613">
            <wp:extent cx="5741670" cy="4450715"/>
            <wp:effectExtent l="0" t="0" r="0" b="0"/>
            <wp:docPr id="60" name="Рисунок 60" descr="Talian_Dev_Help_clip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Talian_Dev_Help_clip00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</w:p>
    <w:p w14:paraId="194B6164" w14:textId="4FD73FE0" w:rsidR="001E4CCE" w:rsidRPr="00C2718D" w:rsidRDefault="001E4CCE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0FBA5C3B" w14:textId="7B70F8EE" w:rsidR="00E46BAB" w:rsidRPr="00C2718D" w:rsidRDefault="00E46BAB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380AB6D3" w14:textId="25C2C2C7" w:rsidR="00E46BAB" w:rsidRPr="00C2718D" w:rsidRDefault="00E46BAB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3BB70564" w14:textId="7B4CA1A7" w:rsidR="00E46BAB" w:rsidRPr="00C2718D" w:rsidRDefault="00E46BAB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45E27A34" w14:textId="02857096" w:rsidR="00E46BAB" w:rsidRPr="00C2718D" w:rsidRDefault="00E46BAB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543CCA90" w14:textId="496CA539" w:rsidR="00E46BAB" w:rsidRPr="00C2718D" w:rsidRDefault="00E46BAB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680B6607" w14:textId="213433F2" w:rsidR="00E46BAB" w:rsidRPr="00C2718D" w:rsidRDefault="00E46BAB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6AB98F2C" w14:textId="15BD010D" w:rsidR="00E46BAB" w:rsidRPr="00C2718D" w:rsidRDefault="00E46BAB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0EDE0CDE" w14:textId="19EA6D93" w:rsidR="00E46BAB" w:rsidRPr="00C2718D" w:rsidRDefault="00E46BAB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517A62DD" w14:textId="77777777" w:rsidR="00A01302" w:rsidRPr="00C2718D" w:rsidRDefault="00A01302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35D0B6AD" w14:textId="39CAFF69" w:rsidR="00E46BAB" w:rsidRPr="00C2718D" w:rsidRDefault="00E46BAB" w:rsidP="005C4B16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20F1011A" w14:textId="66A4B55E" w:rsidR="00E46BAB" w:rsidRPr="00C2718D" w:rsidRDefault="00E46BAB">
      <w:pPr>
        <w:pStyle w:val="numlist1"/>
        <w:numPr>
          <w:ilvl w:val="0"/>
          <w:numId w:val="13"/>
        </w:numPr>
        <w:jc w:val="both"/>
        <w:rPr>
          <w:color w:val="auto"/>
        </w:rPr>
      </w:pPr>
      <w:r w:rsidRPr="00C2718D">
        <w:rPr>
          <w:color w:val="auto"/>
        </w:rPr>
        <w:t xml:space="preserve">Установка </w:t>
      </w:r>
      <w:proofErr w:type="spellStart"/>
      <w:r w:rsidRPr="00C2718D">
        <w:rPr>
          <w:color w:val="auto"/>
        </w:rPr>
        <w:t>IBExpert</w:t>
      </w:r>
      <w:proofErr w:type="spellEnd"/>
    </w:p>
    <w:p w14:paraId="518A8876" w14:textId="15A8FD8C" w:rsidR="00E46BAB" w:rsidRPr="00C2718D" w:rsidRDefault="00F21CD3" w:rsidP="00E46BAB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  <w:r w:rsidRPr="00C2718D">
        <w:rPr>
          <w:color w:val="auto"/>
        </w:rPr>
        <w:t>I</w:t>
      </w:r>
      <w:proofErr w:type="spellStart"/>
      <w:r w:rsidRPr="00C2718D">
        <w:rPr>
          <w:color w:val="auto"/>
          <w:lang w:val="en-US"/>
        </w:rPr>
        <w:t>BExpert</w:t>
      </w:r>
      <w:proofErr w:type="spellEnd"/>
      <w:r w:rsidRPr="00C2718D">
        <w:rPr>
          <w:color w:val="auto"/>
        </w:rPr>
        <w:t xml:space="preserve"> – </w:t>
      </w:r>
      <w:proofErr w:type="gramStart"/>
      <w:r w:rsidRPr="00C2718D">
        <w:rPr>
          <w:color w:val="auto"/>
        </w:rPr>
        <w:t>бесплатная утилита</w:t>
      </w:r>
      <w:proofErr w:type="gramEnd"/>
      <w:r w:rsidRPr="00C2718D">
        <w:rPr>
          <w:color w:val="auto"/>
        </w:rPr>
        <w:t xml:space="preserve"> предназначенная для администрирования баз данных </w:t>
      </w:r>
      <w:r w:rsidRPr="00C2718D">
        <w:rPr>
          <w:color w:val="auto"/>
          <w:lang w:val="en-US"/>
        </w:rPr>
        <w:t>Firebird</w:t>
      </w:r>
      <w:r w:rsidRPr="00C2718D">
        <w:rPr>
          <w:color w:val="auto"/>
        </w:rPr>
        <w:t xml:space="preserve">. </w:t>
      </w:r>
    </w:p>
    <w:p w14:paraId="6D1F976D" w14:textId="4ADEDBDF" w:rsidR="00F21CD3" w:rsidRDefault="00F21CD3" w:rsidP="00F21CD3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 xml:space="preserve">Скачиваем и распаковываем </w:t>
      </w:r>
      <w:proofErr w:type="spellStart"/>
      <w:r w:rsidRPr="00C2718D">
        <w:rPr>
          <w:rFonts w:ascii="Arial" w:hAnsi="Arial" w:cs="Arial"/>
          <w:color w:val="000000"/>
          <w:sz w:val="22"/>
          <w:szCs w:val="22"/>
        </w:rPr>
        <w:t>sfx</w:t>
      </w:r>
      <w:proofErr w:type="spellEnd"/>
      <w:r w:rsidRPr="00C2718D">
        <w:rPr>
          <w:rFonts w:ascii="Arial" w:hAnsi="Arial" w:cs="Arial"/>
          <w:color w:val="000000"/>
          <w:sz w:val="22"/>
          <w:szCs w:val="22"/>
        </w:rPr>
        <w:t xml:space="preserve">-архив </w:t>
      </w:r>
      <w:proofErr w:type="spellStart"/>
      <w:r w:rsidRPr="00C2718D">
        <w:rPr>
          <w:rFonts w:ascii="Arial" w:hAnsi="Arial" w:cs="Arial"/>
          <w:color w:val="000000"/>
          <w:sz w:val="22"/>
          <w:szCs w:val="22"/>
        </w:rPr>
        <w:t>IBExpert</w:t>
      </w:r>
      <w:proofErr w:type="spellEnd"/>
      <w:r w:rsidRPr="00C2718D">
        <w:rPr>
          <w:rFonts w:ascii="Arial" w:hAnsi="Arial" w:cs="Arial"/>
          <w:color w:val="000000"/>
          <w:sz w:val="22"/>
          <w:szCs w:val="22"/>
        </w:rPr>
        <w:t xml:space="preserve"> в C:\IBExpert\ (должен быть r/w доступ у всех пользователей):</w:t>
      </w:r>
    </w:p>
    <w:p w14:paraId="62A5C7EF" w14:textId="0CF4186F" w:rsidR="00C03270" w:rsidRDefault="00C03270" w:rsidP="00F21CD3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0B5A106D" w14:textId="77777777" w:rsidR="00C03270" w:rsidRPr="00C2718D" w:rsidRDefault="00C03270" w:rsidP="00F21CD3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27C1DD9D" w14:textId="105298F2" w:rsidR="00217DF5" w:rsidRPr="00C2718D" w:rsidRDefault="00217DF5" w:rsidP="00F21CD3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4BC237DB" wp14:editId="74E5B262">
            <wp:extent cx="3797300" cy="26670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11B38" w14:textId="77777777" w:rsidR="00F21CD3" w:rsidRPr="00C2718D" w:rsidRDefault="00F21CD3" w:rsidP="00F21CD3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t> </w:t>
      </w:r>
    </w:p>
    <w:p w14:paraId="1C4D3602" w14:textId="77777777" w:rsidR="00C03270" w:rsidRDefault="00C03270" w:rsidP="00F21CD3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60847FF9" w14:textId="77777777" w:rsidR="00C03270" w:rsidRDefault="00C03270" w:rsidP="00F21CD3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757E1F76" w14:textId="591D9FB3" w:rsidR="00F21CD3" w:rsidRPr="00C2718D" w:rsidRDefault="00F21CD3" w:rsidP="00F21CD3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gramStart"/>
      <w:r w:rsidRPr="00C2718D">
        <w:rPr>
          <w:rFonts w:ascii="Arial" w:hAnsi="Arial" w:cs="Arial"/>
          <w:color w:val="000000"/>
          <w:sz w:val="22"/>
          <w:szCs w:val="22"/>
        </w:rPr>
        <w:t>!Важно</w:t>
      </w:r>
      <w:proofErr w:type="gramEnd"/>
      <w:r w:rsidRPr="00C2718D">
        <w:rPr>
          <w:rFonts w:ascii="Arial" w:hAnsi="Arial" w:cs="Arial"/>
          <w:color w:val="000000"/>
          <w:sz w:val="22"/>
          <w:szCs w:val="22"/>
        </w:rPr>
        <w:t xml:space="preserve">: чтобы </w:t>
      </w:r>
      <w:proofErr w:type="spellStart"/>
      <w:r w:rsidRPr="00C2718D">
        <w:rPr>
          <w:rFonts w:ascii="Arial" w:hAnsi="Arial" w:cs="Arial"/>
          <w:color w:val="000000"/>
          <w:sz w:val="22"/>
          <w:szCs w:val="22"/>
        </w:rPr>
        <w:t>IBExpert</w:t>
      </w:r>
      <w:proofErr w:type="spellEnd"/>
      <w:r w:rsidRPr="00C2718D">
        <w:rPr>
          <w:rFonts w:ascii="Arial" w:hAnsi="Arial" w:cs="Arial"/>
          <w:color w:val="000000"/>
          <w:sz w:val="22"/>
          <w:szCs w:val="22"/>
        </w:rPr>
        <w:t xml:space="preserve"> заработал, необходимо в панели управления выставить русскую </w:t>
      </w:r>
      <w:proofErr w:type="spellStart"/>
      <w:r w:rsidRPr="00C2718D">
        <w:rPr>
          <w:rFonts w:ascii="Arial" w:hAnsi="Arial" w:cs="Arial"/>
          <w:color w:val="000000"/>
          <w:sz w:val="22"/>
          <w:szCs w:val="22"/>
        </w:rPr>
        <w:t>локаль</w:t>
      </w:r>
      <w:proofErr w:type="spellEnd"/>
      <w:r w:rsidRPr="00C2718D">
        <w:rPr>
          <w:rFonts w:ascii="Arial" w:hAnsi="Arial" w:cs="Arial"/>
          <w:color w:val="000000"/>
          <w:sz w:val="22"/>
          <w:szCs w:val="22"/>
        </w:rPr>
        <w:t xml:space="preserve"> и перегрузить систему:</w:t>
      </w:r>
    </w:p>
    <w:p w14:paraId="0289F645" w14:textId="4A3F1E6D" w:rsidR="00F21CD3" w:rsidRPr="00C2718D" w:rsidRDefault="00F21CD3" w:rsidP="00F21CD3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2718D">
        <w:rPr>
          <w:rFonts w:ascii="Arial" w:hAnsi="Arial" w:cs="Arial"/>
          <w:color w:val="000000"/>
          <w:sz w:val="22"/>
          <w:szCs w:val="22"/>
        </w:rPr>
        <w:lastRenderedPageBreak/>
        <w:fldChar w:fldCharType="begin"/>
      </w:r>
      <w:r w:rsidR="00C14ED0">
        <w:rPr>
          <w:rFonts w:ascii="Arial" w:hAnsi="Arial" w:cs="Arial"/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Containers\\UBF8T346G9.ms\\WebArchiveCopyPasteTempFiles\\com.microsoft.Word\\talian_dev_help_clip0154.png" \* MERGEFORMAT </w:instrText>
      </w:r>
      <w:r w:rsidRPr="00C2718D">
        <w:rPr>
          <w:rFonts w:ascii="Arial" w:hAnsi="Arial" w:cs="Arial"/>
          <w:color w:val="000000"/>
          <w:sz w:val="22"/>
          <w:szCs w:val="22"/>
        </w:rPr>
        <w:fldChar w:fldCharType="separate"/>
      </w:r>
      <w:r w:rsidRPr="00C2718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73AA738B" wp14:editId="5503B081">
            <wp:extent cx="3695223" cy="4098175"/>
            <wp:effectExtent l="0" t="0" r="635" b="4445"/>
            <wp:docPr id="63" name="Рисунок 63" descr="Talian_Dev_Help_clip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Talian_Dev_Help_clip015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009" cy="410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18D">
        <w:rPr>
          <w:rFonts w:ascii="Arial" w:hAnsi="Arial" w:cs="Arial"/>
          <w:color w:val="000000"/>
          <w:sz w:val="22"/>
          <w:szCs w:val="22"/>
        </w:rPr>
        <w:fldChar w:fldCharType="end"/>
      </w:r>
    </w:p>
    <w:p w14:paraId="48EB0FFD" w14:textId="0297424C" w:rsidR="00E46BAB" w:rsidRPr="00C2718D" w:rsidRDefault="00E46BAB" w:rsidP="00E46BAB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12EBE400" w14:textId="510FFC81" w:rsidR="005F7769" w:rsidRPr="00C2718D" w:rsidRDefault="00B254E8">
      <w:pPr>
        <w:pStyle w:val="numlist1"/>
        <w:numPr>
          <w:ilvl w:val="0"/>
          <w:numId w:val="13"/>
        </w:numPr>
        <w:jc w:val="both"/>
        <w:rPr>
          <w:color w:val="auto"/>
        </w:rPr>
      </w:pPr>
      <w:r w:rsidRPr="00C2718D">
        <w:rPr>
          <w:color w:val="auto"/>
        </w:rPr>
        <w:t xml:space="preserve">Разворачивание баз данных </w:t>
      </w:r>
      <w:r w:rsidR="00C03270" w:rsidRPr="00C03270">
        <w:rPr>
          <w:color w:val="auto"/>
          <w:lang w:val="en-US"/>
        </w:rPr>
        <w:t>WMS</w:t>
      </w:r>
      <w:r w:rsidR="00C03270" w:rsidRPr="00C03270">
        <w:rPr>
          <w:color w:val="auto"/>
        </w:rPr>
        <w:t xml:space="preserve"> </w:t>
      </w:r>
      <w:proofErr w:type="spellStart"/>
      <w:r w:rsidR="00C03270" w:rsidRPr="00C03270">
        <w:rPr>
          <w:color w:val="auto"/>
          <w:lang w:val="en-US"/>
        </w:rPr>
        <w:t>TalianLog</w:t>
      </w:r>
      <w:proofErr w:type="spellEnd"/>
      <w:r w:rsidRPr="00C03270">
        <w:rPr>
          <w:color w:val="auto"/>
        </w:rPr>
        <w:t>.</w:t>
      </w:r>
    </w:p>
    <w:p w14:paraId="0FDA1B58" w14:textId="72097898" w:rsidR="005F7769" w:rsidRPr="00C2718D" w:rsidRDefault="00217DF5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  <w:r w:rsidRPr="00C2718D">
        <w:rPr>
          <w:color w:val="auto"/>
        </w:rPr>
        <w:t xml:space="preserve">Для работы </w:t>
      </w:r>
      <w:r w:rsidR="00C03270" w:rsidRPr="00C03270">
        <w:rPr>
          <w:color w:val="auto"/>
          <w:lang w:val="en-US"/>
        </w:rPr>
        <w:t>WMS</w:t>
      </w:r>
      <w:r w:rsidR="00C03270" w:rsidRPr="00C03270">
        <w:rPr>
          <w:color w:val="auto"/>
        </w:rPr>
        <w:t xml:space="preserve"> </w:t>
      </w:r>
      <w:proofErr w:type="spellStart"/>
      <w:r w:rsidR="00C03270" w:rsidRPr="00C03270">
        <w:rPr>
          <w:color w:val="auto"/>
          <w:lang w:val="en-US"/>
        </w:rPr>
        <w:t>TalianLog</w:t>
      </w:r>
      <w:proofErr w:type="spellEnd"/>
      <w:r w:rsidRPr="00C2718D">
        <w:rPr>
          <w:color w:val="auto"/>
        </w:rPr>
        <w:t xml:space="preserve"> необходимо на сервере развернуть две базы данных. </w:t>
      </w:r>
    </w:p>
    <w:p w14:paraId="795E5644" w14:textId="28A6BDFE" w:rsidR="00217DF5" w:rsidRPr="00C2718D" w:rsidRDefault="00217DF5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  <w:r w:rsidRPr="00C2718D">
        <w:rPr>
          <w:color w:val="auto"/>
        </w:rPr>
        <w:t>База с данными</w:t>
      </w:r>
      <w:r w:rsidR="00902B55" w:rsidRPr="00C2718D">
        <w:rPr>
          <w:color w:val="auto"/>
        </w:rPr>
        <w:t xml:space="preserve"> </w:t>
      </w:r>
      <w:r w:rsidRPr="00C2718D">
        <w:rPr>
          <w:color w:val="auto"/>
        </w:rPr>
        <w:t>(</w:t>
      </w:r>
      <w:r w:rsidR="00902B55" w:rsidRPr="00C2718D">
        <w:rPr>
          <w:color w:val="auto"/>
          <w:lang w:val="en-US"/>
        </w:rPr>
        <w:t>AMS</w:t>
      </w:r>
      <w:r w:rsidR="00E13489" w:rsidRPr="00C2718D">
        <w:rPr>
          <w:color w:val="auto"/>
        </w:rPr>
        <w:t>_</w:t>
      </w:r>
      <w:r w:rsidR="00E13489" w:rsidRPr="00C2718D">
        <w:rPr>
          <w:color w:val="auto"/>
          <w:lang w:val="en-US"/>
        </w:rPr>
        <w:t>PROD</w:t>
      </w:r>
      <w:r w:rsidR="00902B55" w:rsidRPr="00C2718D">
        <w:rPr>
          <w:color w:val="auto"/>
        </w:rPr>
        <w:t>.</w:t>
      </w:r>
      <w:r w:rsidR="00902B55" w:rsidRPr="00C2718D">
        <w:rPr>
          <w:color w:val="auto"/>
          <w:lang w:val="en-US"/>
        </w:rPr>
        <w:t>FDB</w:t>
      </w:r>
      <w:r w:rsidRPr="00C2718D">
        <w:rPr>
          <w:color w:val="auto"/>
        </w:rPr>
        <w:t>) и база ядра</w:t>
      </w:r>
      <w:r w:rsidR="00902B55" w:rsidRPr="00C2718D">
        <w:rPr>
          <w:color w:val="auto"/>
        </w:rPr>
        <w:t xml:space="preserve"> (</w:t>
      </w:r>
      <w:r w:rsidR="00902B55" w:rsidRPr="00C2718D">
        <w:rPr>
          <w:color w:val="auto"/>
          <w:lang w:val="en-US"/>
        </w:rPr>
        <w:t>AMS</w:t>
      </w:r>
      <w:r w:rsidR="00902B55" w:rsidRPr="00C2718D">
        <w:rPr>
          <w:color w:val="auto"/>
        </w:rPr>
        <w:t>_</w:t>
      </w:r>
      <w:r w:rsidR="00E13489" w:rsidRPr="00C2718D">
        <w:rPr>
          <w:color w:val="auto"/>
          <w:lang w:val="en-US"/>
        </w:rPr>
        <w:t>PROD</w:t>
      </w:r>
      <w:r w:rsidR="00E13489" w:rsidRPr="00C2718D">
        <w:rPr>
          <w:color w:val="auto"/>
        </w:rPr>
        <w:t>_</w:t>
      </w:r>
      <w:r w:rsidR="00902B55" w:rsidRPr="00C2718D">
        <w:rPr>
          <w:color w:val="auto"/>
          <w:lang w:val="en-US"/>
        </w:rPr>
        <w:t>CORE</w:t>
      </w:r>
      <w:r w:rsidR="00902B55" w:rsidRPr="00C2718D">
        <w:rPr>
          <w:color w:val="auto"/>
        </w:rPr>
        <w:t>.</w:t>
      </w:r>
      <w:r w:rsidR="00902B55" w:rsidRPr="00C2718D">
        <w:rPr>
          <w:color w:val="auto"/>
          <w:lang w:val="en-US"/>
        </w:rPr>
        <w:t>FDB</w:t>
      </w:r>
      <w:r w:rsidR="00902B55" w:rsidRPr="00C2718D">
        <w:rPr>
          <w:color w:val="auto"/>
        </w:rPr>
        <w:t>)</w:t>
      </w:r>
      <w:r w:rsidRPr="00C2718D">
        <w:rPr>
          <w:color w:val="auto"/>
        </w:rPr>
        <w:t xml:space="preserve">. </w:t>
      </w:r>
    </w:p>
    <w:p w14:paraId="00962273" w14:textId="07B0A34D" w:rsidR="00902B55" w:rsidRPr="00C2718D" w:rsidRDefault="00902B55" w:rsidP="00902B55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  <w:r w:rsidRPr="00C2718D">
        <w:rPr>
          <w:color w:val="auto"/>
        </w:rPr>
        <w:t xml:space="preserve">Для разворачивания баз данных необходимо использовать </w:t>
      </w:r>
      <w:proofErr w:type="spellStart"/>
      <w:r w:rsidRPr="00C2718D">
        <w:rPr>
          <w:color w:val="auto"/>
          <w:lang w:val="en-US"/>
        </w:rPr>
        <w:t>IBExpert</w:t>
      </w:r>
      <w:proofErr w:type="spellEnd"/>
      <w:r w:rsidRPr="00C2718D">
        <w:rPr>
          <w:color w:val="auto"/>
        </w:rPr>
        <w:t xml:space="preserve">. </w:t>
      </w:r>
    </w:p>
    <w:p w14:paraId="251425A4" w14:textId="77777777" w:rsidR="00902B55" w:rsidRPr="00902B55" w:rsidRDefault="00902B55" w:rsidP="00902B55">
      <w:pPr>
        <w:pStyle w:val="numlist1"/>
        <w:numPr>
          <w:ilvl w:val="0"/>
          <w:numId w:val="0"/>
        </w:numPr>
        <w:ind w:left="284"/>
        <w:jc w:val="both"/>
        <w:rPr>
          <w:color w:val="auto"/>
        </w:rPr>
      </w:pPr>
      <w:r w:rsidRPr="00902B55">
        <w:rPr>
          <w:color w:val="auto"/>
        </w:rPr>
        <w:t>Каждый WMS сервер в обязательном порядке состоит из минимум двух логических разделов файловой подсистемы. Наименование букв разделов соответственно «</w:t>
      </w:r>
      <w:proofErr w:type="gramStart"/>
      <w:r w:rsidRPr="00902B55">
        <w:rPr>
          <w:color w:val="auto"/>
        </w:rPr>
        <w:t>С:\</w:t>
      </w:r>
      <w:proofErr w:type="gramEnd"/>
      <w:r w:rsidRPr="00902B55">
        <w:rPr>
          <w:color w:val="auto"/>
        </w:rPr>
        <w:t>» и «D:\». В разделе «D:\» в обязательном порядке существует каталог «</w:t>
      </w:r>
      <w:proofErr w:type="spellStart"/>
      <w:r w:rsidRPr="00902B55">
        <w:rPr>
          <w:color w:val="auto"/>
        </w:rPr>
        <w:t>FBbase</w:t>
      </w:r>
      <w:proofErr w:type="spellEnd"/>
      <w:r w:rsidRPr="00902B55">
        <w:rPr>
          <w:color w:val="auto"/>
        </w:rPr>
        <w:t>», «</w:t>
      </w:r>
      <w:proofErr w:type="spellStart"/>
      <w:r w:rsidRPr="00902B55">
        <w:rPr>
          <w:color w:val="auto"/>
        </w:rPr>
        <w:t>FBdata</w:t>
      </w:r>
      <w:proofErr w:type="spellEnd"/>
      <w:r w:rsidRPr="00902B55">
        <w:rPr>
          <w:color w:val="auto"/>
        </w:rPr>
        <w:t>» или «Base» - в котором хранится боевая база Firebird, она называется «</w:t>
      </w:r>
      <w:proofErr w:type="spellStart"/>
      <w:r w:rsidRPr="00902B55">
        <w:rPr>
          <w:color w:val="auto"/>
        </w:rPr>
        <w:t>AMS_PROD.fbd</w:t>
      </w:r>
      <w:proofErr w:type="spellEnd"/>
      <w:r w:rsidRPr="00902B55">
        <w:rPr>
          <w:color w:val="auto"/>
        </w:rPr>
        <w:t>».</w:t>
      </w:r>
    </w:p>
    <w:p w14:paraId="1D87EF67" w14:textId="397B79E9" w:rsidR="00902B55" w:rsidRPr="00902B55" w:rsidRDefault="00902B55" w:rsidP="00902B55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  <w:r w:rsidRPr="00902B55">
        <w:rPr>
          <w:color w:val="auto"/>
        </w:rPr>
        <w:t>Дополнительно</w:t>
      </w:r>
      <w:r w:rsidRPr="002F6A2A">
        <w:rPr>
          <w:color w:val="auto"/>
          <w:lang w:val="en-US"/>
        </w:rPr>
        <w:t xml:space="preserve">, </w:t>
      </w:r>
      <w:r w:rsidRPr="00902B55">
        <w:rPr>
          <w:color w:val="auto"/>
        </w:rPr>
        <w:t>по</w:t>
      </w:r>
      <w:r w:rsidRPr="002F6A2A">
        <w:rPr>
          <w:color w:val="auto"/>
          <w:lang w:val="en-US"/>
        </w:rPr>
        <w:t xml:space="preserve"> </w:t>
      </w:r>
      <w:r w:rsidRPr="00902B55">
        <w:rPr>
          <w:color w:val="auto"/>
        </w:rPr>
        <w:t>пути</w:t>
      </w:r>
      <w:r w:rsidRPr="002F6A2A">
        <w:rPr>
          <w:color w:val="auto"/>
          <w:lang w:val="en-US"/>
        </w:rPr>
        <w:t xml:space="preserve">: </w:t>
      </w:r>
      <w:r w:rsidRPr="00902B55">
        <w:rPr>
          <w:i/>
          <w:iCs/>
          <w:color w:val="auto"/>
          <w:lang w:val="en-US"/>
        </w:rPr>
        <w:t>C</w:t>
      </w:r>
      <w:r w:rsidRPr="002F6A2A">
        <w:rPr>
          <w:i/>
          <w:iCs/>
          <w:color w:val="auto"/>
          <w:lang w:val="en-US"/>
        </w:rPr>
        <w:t>:\</w:t>
      </w:r>
      <w:r w:rsidRPr="00902B55">
        <w:rPr>
          <w:i/>
          <w:iCs/>
          <w:color w:val="auto"/>
          <w:lang w:val="en-US"/>
        </w:rPr>
        <w:t>Program</w:t>
      </w:r>
      <w:r w:rsidRPr="002F6A2A">
        <w:rPr>
          <w:i/>
          <w:iCs/>
          <w:color w:val="auto"/>
          <w:lang w:val="en-US"/>
        </w:rPr>
        <w:t xml:space="preserve"> </w:t>
      </w:r>
      <w:r w:rsidRPr="00902B55">
        <w:rPr>
          <w:i/>
          <w:iCs/>
          <w:color w:val="auto"/>
          <w:lang w:val="en-US"/>
        </w:rPr>
        <w:t>Files</w:t>
      </w:r>
      <w:r w:rsidRPr="002F6A2A">
        <w:rPr>
          <w:i/>
          <w:iCs/>
          <w:color w:val="auto"/>
          <w:lang w:val="en-US"/>
        </w:rPr>
        <w:t>\</w:t>
      </w:r>
      <w:r w:rsidRPr="00902B55">
        <w:rPr>
          <w:i/>
          <w:iCs/>
          <w:color w:val="auto"/>
          <w:lang w:val="en-US"/>
        </w:rPr>
        <w:t>Firebird</w:t>
      </w:r>
      <w:r w:rsidRPr="002F6A2A">
        <w:rPr>
          <w:i/>
          <w:iCs/>
          <w:color w:val="auto"/>
          <w:lang w:val="en-US"/>
        </w:rPr>
        <w:t>\</w:t>
      </w:r>
      <w:r w:rsidRPr="00902B55">
        <w:rPr>
          <w:i/>
          <w:iCs/>
          <w:color w:val="auto"/>
          <w:lang w:val="en-US"/>
        </w:rPr>
        <w:t>Firebird</w:t>
      </w:r>
      <w:r w:rsidRPr="002F6A2A">
        <w:rPr>
          <w:i/>
          <w:iCs/>
          <w:color w:val="auto"/>
          <w:lang w:val="en-US"/>
        </w:rPr>
        <w:t>_2_5</w:t>
      </w:r>
    </w:p>
    <w:p w14:paraId="4AC37749" w14:textId="01FBE857" w:rsidR="00902B55" w:rsidRPr="00C2718D" w:rsidRDefault="00902B55" w:rsidP="00902B55">
      <w:pPr>
        <w:pStyle w:val="numlist1"/>
        <w:numPr>
          <w:ilvl w:val="0"/>
          <w:numId w:val="0"/>
        </w:numPr>
        <w:ind w:left="284"/>
        <w:jc w:val="both"/>
        <w:rPr>
          <w:color w:val="auto"/>
        </w:rPr>
      </w:pPr>
      <w:r w:rsidRPr="00902B55">
        <w:rPr>
          <w:color w:val="auto"/>
        </w:rPr>
        <w:t>Расположен файл «aliases.conf», в состав которого включено описание ал</w:t>
      </w:r>
      <w:r w:rsidR="00FF515A" w:rsidRPr="00C2718D">
        <w:rPr>
          <w:color w:val="auto"/>
        </w:rPr>
        <w:t>иа</w:t>
      </w:r>
      <w:r w:rsidRPr="00902B55">
        <w:rPr>
          <w:color w:val="auto"/>
        </w:rPr>
        <w:t>сов Firebird, через которые идет подключение к определенной БД. Пример строки, которую должен содержать данный файл на боевом сервере:</w:t>
      </w:r>
      <w:r w:rsidRPr="00C2718D">
        <w:rPr>
          <w:color w:val="auto"/>
        </w:rPr>
        <w:t xml:space="preserve"> </w:t>
      </w:r>
    </w:p>
    <w:p w14:paraId="0501753F" w14:textId="10ABC923" w:rsidR="00902B55" w:rsidRPr="00C2718D" w:rsidRDefault="00902B55" w:rsidP="00902B55">
      <w:pPr>
        <w:pStyle w:val="numlist1"/>
        <w:numPr>
          <w:ilvl w:val="0"/>
          <w:numId w:val="0"/>
        </w:numPr>
        <w:ind w:left="284"/>
        <w:jc w:val="both"/>
        <w:rPr>
          <w:color w:val="auto"/>
          <w:lang w:val="en-US"/>
        </w:rPr>
      </w:pPr>
      <w:r w:rsidRPr="00902B55">
        <w:rPr>
          <w:color w:val="auto"/>
          <w:lang w:val="en-US"/>
        </w:rPr>
        <w:t>AMS_PROD = D:\FBData\ams_prod.FDB</w:t>
      </w:r>
    </w:p>
    <w:p w14:paraId="294FF1DF" w14:textId="7F98850A" w:rsidR="00E13489" w:rsidRPr="00C2718D" w:rsidRDefault="00E13489" w:rsidP="00E13489">
      <w:pPr>
        <w:pStyle w:val="numlist1"/>
        <w:numPr>
          <w:ilvl w:val="0"/>
          <w:numId w:val="0"/>
        </w:numPr>
        <w:ind w:left="284"/>
        <w:jc w:val="both"/>
        <w:rPr>
          <w:color w:val="auto"/>
          <w:lang w:val="en-US"/>
        </w:rPr>
      </w:pPr>
      <w:r w:rsidRPr="00902B55">
        <w:rPr>
          <w:color w:val="auto"/>
          <w:lang w:val="en-US"/>
        </w:rPr>
        <w:t>AMS_PROD</w:t>
      </w:r>
      <w:r w:rsidRPr="00C2718D">
        <w:rPr>
          <w:color w:val="auto"/>
          <w:lang w:val="en-US"/>
        </w:rPr>
        <w:t>_CORE</w:t>
      </w:r>
      <w:r w:rsidRPr="00902B55">
        <w:rPr>
          <w:color w:val="auto"/>
          <w:lang w:val="en-US"/>
        </w:rPr>
        <w:t> = D:\FBData\ams_prod</w:t>
      </w:r>
      <w:r w:rsidRPr="00C2718D">
        <w:rPr>
          <w:color w:val="auto"/>
          <w:lang w:val="en-US"/>
        </w:rPr>
        <w:t>_core</w:t>
      </w:r>
      <w:r w:rsidRPr="00902B55">
        <w:rPr>
          <w:color w:val="auto"/>
          <w:lang w:val="en-US"/>
        </w:rPr>
        <w:t>.FDB</w:t>
      </w:r>
    </w:p>
    <w:p w14:paraId="386516F6" w14:textId="4D714C54" w:rsidR="00902B55" w:rsidRPr="00902B55" w:rsidRDefault="00902B55" w:rsidP="00902B55">
      <w:pPr>
        <w:pStyle w:val="numlist1"/>
        <w:numPr>
          <w:ilvl w:val="0"/>
          <w:numId w:val="0"/>
        </w:numPr>
        <w:ind w:left="284"/>
        <w:jc w:val="both"/>
        <w:rPr>
          <w:color w:val="auto"/>
          <w:lang w:val="en-US"/>
        </w:rPr>
      </w:pPr>
      <w:r w:rsidRPr="00902B55">
        <w:rPr>
          <w:color w:val="auto"/>
        </w:rPr>
        <w:lastRenderedPageBreak/>
        <w:t>Где</w:t>
      </w:r>
      <w:r w:rsidRPr="00C2718D">
        <w:rPr>
          <w:color w:val="auto"/>
          <w:lang w:val="en-US"/>
        </w:rPr>
        <w:t xml:space="preserve"> </w:t>
      </w:r>
      <w:r w:rsidRPr="00902B55">
        <w:rPr>
          <w:b/>
          <w:bCs/>
          <w:color w:val="auto"/>
          <w:lang w:val="en-US"/>
        </w:rPr>
        <w:t>AMS_PROD</w:t>
      </w:r>
      <w:r w:rsidRPr="00902B55">
        <w:rPr>
          <w:color w:val="auto"/>
          <w:lang w:val="en-US"/>
        </w:rPr>
        <w:t xml:space="preserve"> – </w:t>
      </w:r>
      <w:r w:rsidRPr="00902B55">
        <w:rPr>
          <w:color w:val="auto"/>
        </w:rPr>
        <w:t>наименование</w:t>
      </w:r>
      <w:r w:rsidRPr="00902B55">
        <w:rPr>
          <w:color w:val="auto"/>
          <w:lang w:val="en-US"/>
        </w:rPr>
        <w:t xml:space="preserve"> </w:t>
      </w:r>
      <w:r w:rsidRPr="00902B55">
        <w:rPr>
          <w:color w:val="auto"/>
        </w:rPr>
        <w:t>ал</w:t>
      </w:r>
      <w:r w:rsidR="00FF515A" w:rsidRPr="00C2718D">
        <w:rPr>
          <w:color w:val="auto"/>
        </w:rPr>
        <w:t>иа</w:t>
      </w:r>
      <w:r w:rsidRPr="00902B55">
        <w:rPr>
          <w:color w:val="auto"/>
        </w:rPr>
        <w:t>са</w:t>
      </w:r>
      <w:r w:rsidRPr="00902B55">
        <w:rPr>
          <w:color w:val="auto"/>
          <w:lang w:val="en-US"/>
        </w:rPr>
        <w:t>;</w:t>
      </w:r>
      <w:r w:rsidRPr="00C2718D">
        <w:rPr>
          <w:color w:val="auto"/>
          <w:lang w:val="en-US"/>
        </w:rPr>
        <w:t xml:space="preserve"> </w:t>
      </w:r>
      <w:r w:rsidRPr="00902B55">
        <w:rPr>
          <w:b/>
          <w:bCs/>
          <w:color w:val="auto"/>
          <w:lang w:val="en-US"/>
        </w:rPr>
        <w:t>D:\FBData\ams_prod.FDB</w:t>
      </w:r>
      <w:r w:rsidRPr="00902B55">
        <w:rPr>
          <w:color w:val="auto"/>
          <w:lang w:val="en-US"/>
        </w:rPr>
        <w:t xml:space="preserve"> – </w:t>
      </w:r>
      <w:r w:rsidRPr="00902B55">
        <w:rPr>
          <w:color w:val="auto"/>
        </w:rPr>
        <w:t>путь</w:t>
      </w:r>
      <w:r w:rsidRPr="00902B55">
        <w:rPr>
          <w:color w:val="auto"/>
          <w:lang w:val="en-US"/>
        </w:rPr>
        <w:t xml:space="preserve"> </w:t>
      </w:r>
      <w:r w:rsidRPr="00902B55">
        <w:rPr>
          <w:color w:val="auto"/>
        </w:rPr>
        <w:t>к</w:t>
      </w:r>
      <w:r w:rsidRPr="00902B55">
        <w:rPr>
          <w:color w:val="auto"/>
          <w:lang w:val="en-US"/>
        </w:rPr>
        <w:t xml:space="preserve"> </w:t>
      </w:r>
      <w:r w:rsidRPr="00902B55">
        <w:rPr>
          <w:color w:val="auto"/>
        </w:rPr>
        <w:t>БД</w:t>
      </w:r>
      <w:r w:rsidRPr="00902B55">
        <w:rPr>
          <w:color w:val="auto"/>
          <w:lang w:val="en-US"/>
        </w:rPr>
        <w:t xml:space="preserve"> Firebird.</w:t>
      </w:r>
    </w:p>
    <w:p w14:paraId="77C28660" w14:textId="34C8C134" w:rsidR="005F7769" w:rsidRPr="00C2718D" w:rsidRDefault="00902B55" w:rsidP="00C03270">
      <w:pPr>
        <w:pStyle w:val="numlist1"/>
        <w:numPr>
          <w:ilvl w:val="0"/>
          <w:numId w:val="0"/>
        </w:numPr>
        <w:ind w:left="284"/>
        <w:jc w:val="both"/>
        <w:rPr>
          <w:color w:val="auto"/>
        </w:rPr>
      </w:pPr>
      <w:r w:rsidRPr="00902B55">
        <w:rPr>
          <w:color w:val="auto"/>
        </w:rPr>
        <w:t xml:space="preserve">По информации из данного </w:t>
      </w:r>
      <w:r w:rsidR="00FF515A" w:rsidRPr="00C2718D">
        <w:rPr>
          <w:color w:val="auto"/>
        </w:rPr>
        <w:t>файла</w:t>
      </w:r>
      <w:r w:rsidRPr="00902B55">
        <w:rPr>
          <w:color w:val="auto"/>
        </w:rPr>
        <w:t xml:space="preserve"> можно однозначно определить местоположение боевой БД </w:t>
      </w:r>
      <w:proofErr w:type="spellStart"/>
      <w:r w:rsidRPr="00902B55">
        <w:rPr>
          <w:color w:val="auto"/>
        </w:rPr>
        <w:t>Firebird</w:t>
      </w:r>
      <w:proofErr w:type="spellEnd"/>
      <w:r w:rsidRPr="00902B55">
        <w:rPr>
          <w:color w:val="auto"/>
        </w:rPr>
        <w:t xml:space="preserve"> на WMS-сервере.</w:t>
      </w:r>
    </w:p>
    <w:p w14:paraId="1608233C" w14:textId="50F6B73C" w:rsidR="005F7769" w:rsidRPr="00C2718D" w:rsidRDefault="00E1348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  <w:r w:rsidRPr="00C2718D">
        <w:rPr>
          <w:color w:val="auto"/>
        </w:rPr>
        <w:t xml:space="preserve">Скопируйте на диск </w:t>
      </w:r>
      <w:r w:rsidRPr="00C2718D">
        <w:rPr>
          <w:color w:val="auto"/>
          <w:lang w:val="en-US"/>
        </w:rPr>
        <w:t>D</w:t>
      </w:r>
      <w:r w:rsidRPr="00C2718D">
        <w:rPr>
          <w:color w:val="auto"/>
        </w:rPr>
        <w:t>:\</w:t>
      </w:r>
      <w:proofErr w:type="spellStart"/>
      <w:r w:rsidR="00E44D57" w:rsidRPr="00C2718D">
        <w:rPr>
          <w:color w:val="auto"/>
          <w:lang w:val="en-US"/>
        </w:rPr>
        <w:t>FBData</w:t>
      </w:r>
      <w:proofErr w:type="spellEnd"/>
      <w:r w:rsidRPr="00C2718D">
        <w:rPr>
          <w:color w:val="auto"/>
        </w:rPr>
        <w:t xml:space="preserve"> файлы </w:t>
      </w:r>
      <w:proofErr w:type="spellStart"/>
      <w:r w:rsidRPr="00C2718D">
        <w:rPr>
          <w:color w:val="auto"/>
          <w:lang w:val="en-US"/>
        </w:rPr>
        <w:t>ams</w:t>
      </w:r>
      <w:proofErr w:type="spellEnd"/>
      <w:r w:rsidRPr="00C2718D">
        <w:rPr>
          <w:color w:val="auto"/>
        </w:rPr>
        <w:t>_</w:t>
      </w:r>
      <w:r w:rsidRPr="00C2718D">
        <w:rPr>
          <w:color w:val="auto"/>
          <w:lang w:val="en-US"/>
        </w:rPr>
        <w:t>prod</w:t>
      </w:r>
      <w:r w:rsidRPr="00C2718D">
        <w:rPr>
          <w:color w:val="auto"/>
        </w:rPr>
        <w:t>.</w:t>
      </w:r>
      <w:proofErr w:type="spellStart"/>
      <w:r w:rsidRPr="00C2718D">
        <w:rPr>
          <w:color w:val="auto"/>
          <w:lang w:val="en-US"/>
        </w:rPr>
        <w:t>fbk</w:t>
      </w:r>
      <w:proofErr w:type="spellEnd"/>
      <w:r w:rsidRPr="00C2718D">
        <w:rPr>
          <w:color w:val="auto"/>
        </w:rPr>
        <w:t xml:space="preserve"> и </w:t>
      </w:r>
      <w:proofErr w:type="spellStart"/>
      <w:r w:rsidRPr="00C2718D">
        <w:rPr>
          <w:color w:val="auto"/>
          <w:lang w:val="en-US"/>
        </w:rPr>
        <w:t>ams</w:t>
      </w:r>
      <w:proofErr w:type="spellEnd"/>
      <w:r w:rsidRPr="00C2718D">
        <w:rPr>
          <w:color w:val="auto"/>
        </w:rPr>
        <w:t>_</w:t>
      </w:r>
      <w:r w:rsidR="00E44D57" w:rsidRPr="00C2718D">
        <w:rPr>
          <w:color w:val="auto"/>
          <w:lang w:val="en-US"/>
        </w:rPr>
        <w:t>prod</w:t>
      </w:r>
      <w:r w:rsidR="00E44D57" w:rsidRPr="00C2718D">
        <w:rPr>
          <w:color w:val="auto"/>
        </w:rPr>
        <w:t>_</w:t>
      </w:r>
      <w:r w:rsidRPr="00C2718D">
        <w:rPr>
          <w:color w:val="auto"/>
          <w:lang w:val="en-US"/>
        </w:rPr>
        <w:t>core</w:t>
      </w:r>
      <w:r w:rsidRPr="00C2718D">
        <w:rPr>
          <w:color w:val="auto"/>
        </w:rPr>
        <w:t>.</w:t>
      </w:r>
      <w:proofErr w:type="spellStart"/>
      <w:r w:rsidRPr="00C2718D">
        <w:rPr>
          <w:color w:val="auto"/>
          <w:lang w:val="en-US"/>
        </w:rPr>
        <w:t>fbk</w:t>
      </w:r>
      <w:proofErr w:type="spellEnd"/>
      <w:r w:rsidR="00E44D57" w:rsidRPr="00C2718D">
        <w:rPr>
          <w:color w:val="auto"/>
        </w:rPr>
        <w:t xml:space="preserve"> </w:t>
      </w:r>
    </w:p>
    <w:p w14:paraId="0B0B0D46" w14:textId="6957CEF5" w:rsidR="008F65A7" w:rsidRPr="00C2718D" w:rsidRDefault="00E44D57" w:rsidP="008F65A7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  <w:r w:rsidRPr="00C2718D">
        <w:rPr>
          <w:color w:val="auto"/>
        </w:rPr>
        <w:t>Зайдите</w:t>
      </w:r>
      <w:r w:rsidRPr="00C2718D">
        <w:rPr>
          <w:color w:val="auto"/>
          <w:lang w:val="en-US"/>
        </w:rPr>
        <w:t xml:space="preserve"> </w:t>
      </w:r>
      <w:r w:rsidRPr="00C2718D">
        <w:rPr>
          <w:color w:val="auto"/>
        </w:rPr>
        <w:t>в</w:t>
      </w:r>
      <w:r w:rsidRPr="00C2718D">
        <w:rPr>
          <w:color w:val="auto"/>
          <w:lang w:val="en-US"/>
        </w:rPr>
        <w:t xml:space="preserve"> </w:t>
      </w:r>
      <w:proofErr w:type="spellStart"/>
      <w:r w:rsidRPr="00C2718D">
        <w:rPr>
          <w:color w:val="auto"/>
          <w:lang w:val="en-US"/>
        </w:rPr>
        <w:t>IBExpert</w:t>
      </w:r>
      <w:proofErr w:type="spellEnd"/>
      <w:r w:rsidR="008F65A7" w:rsidRPr="00C2718D">
        <w:rPr>
          <w:color w:val="auto"/>
          <w:lang w:val="en-US"/>
        </w:rPr>
        <w:t xml:space="preserve"> – Services – Restore Database.</w:t>
      </w:r>
    </w:p>
    <w:p w14:paraId="68AB7A3F" w14:textId="7B87AB46" w:rsidR="008F65A7" w:rsidRPr="00C2718D" w:rsidRDefault="008F65A7" w:rsidP="008F65A7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  <w:r w:rsidRPr="00C2718D">
        <w:rPr>
          <w:noProof/>
          <w:color w:val="auto"/>
          <w:lang w:val="en-US"/>
        </w:rPr>
        <w:drawing>
          <wp:inline distT="0" distB="0" distL="0" distR="0" wp14:anchorId="1EC28E19" wp14:editId="5761E269">
            <wp:extent cx="3341716" cy="367064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91566" cy="372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F0775" w14:textId="0531A16E" w:rsidR="008F65A7" w:rsidRPr="00C2718D" w:rsidRDefault="008F65A7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  <w:r w:rsidRPr="00C2718D">
        <w:rPr>
          <w:color w:val="auto"/>
          <w:lang w:val="en-US"/>
        </w:rPr>
        <w:t>Restore into – new database</w:t>
      </w:r>
    </w:p>
    <w:p w14:paraId="5C0AB93F" w14:textId="6970BDCB" w:rsidR="008F65A7" w:rsidRPr="00C2718D" w:rsidRDefault="008F65A7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  <w:r w:rsidRPr="00C2718D">
        <w:rPr>
          <w:color w:val="auto"/>
          <w:lang w:val="en-US"/>
        </w:rPr>
        <w:t>Database file - E:\FBData\ams_prod.fdb</w:t>
      </w:r>
    </w:p>
    <w:p w14:paraId="05FF34BE" w14:textId="3DC8F841" w:rsidR="008F65A7" w:rsidRPr="00C2718D" w:rsidRDefault="008F65A7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  <w:r w:rsidRPr="00C2718D">
        <w:rPr>
          <w:color w:val="auto"/>
          <w:lang w:val="en-US"/>
        </w:rPr>
        <w:t>File name - E:\FBData\ams_prod.fbk</w:t>
      </w:r>
    </w:p>
    <w:p w14:paraId="61E8A303" w14:textId="12A81B78" w:rsidR="008F65A7" w:rsidRPr="00C2718D" w:rsidRDefault="008F65A7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  <w:r w:rsidRPr="00C2718D">
        <w:rPr>
          <w:color w:val="auto"/>
          <w:lang w:val="en-US"/>
        </w:rPr>
        <w:t>Verbose – on screen</w:t>
      </w:r>
    </w:p>
    <w:p w14:paraId="56329658" w14:textId="172A1DA8" w:rsidR="00EC6548" w:rsidRPr="00C2718D" w:rsidRDefault="00EC6548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  <w:r w:rsidRPr="00C2718D">
        <w:rPr>
          <w:noProof/>
          <w:color w:val="auto"/>
          <w:lang w:val="en-US"/>
        </w:rPr>
        <w:drawing>
          <wp:inline distT="0" distB="0" distL="0" distR="0" wp14:anchorId="45C06922" wp14:editId="079E65D0">
            <wp:extent cx="3042458" cy="1079582"/>
            <wp:effectExtent l="0" t="0" r="571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76321" cy="109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7970" w14:textId="641E004B" w:rsidR="00EC6548" w:rsidRPr="00C2718D" w:rsidRDefault="00EC6548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  <w:r w:rsidRPr="00C2718D">
        <w:rPr>
          <w:color w:val="auto"/>
        </w:rPr>
        <w:t xml:space="preserve">Далее вводим стандартные логин и пароль. </w:t>
      </w:r>
    </w:p>
    <w:p w14:paraId="6DFE2698" w14:textId="72878D91" w:rsidR="00EC6548" w:rsidRPr="00C2718D" w:rsidRDefault="00EC6548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  <w:r w:rsidRPr="00C2718D">
        <w:rPr>
          <w:color w:val="auto"/>
        </w:rPr>
        <w:t xml:space="preserve">Логин – </w:t>
      </w:r>
      <w:r w:rsidRPr="00C2718D">
        <w:rPr>
          <w:color w:val="auto"/>
          <w:lang w:val="en-US"/>
        </w:rPr>
        <w:t>SYSDBA</w:t>
      </w:r>
    </w:p>
    <w:p w14:paraId="3BD38E59" w14:textId="460D499A" w:rsidR="00EC6548" w:rsidRPr="00C2718D" w:rsidRDefault="00EC6548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  <w:r w:rsidRPr="00C2718D">
        <w:rPr>
          <w:color w:val="auto"/>
        </w:rPr>
        <w:lastRenderedPageBreak/>
        <w:t xml:space="preserve">Пароль – </w:t>
      </w:r>
      <w:proofErr w:type="spellStart"/>
      <w:r w:rsidRPr="00C2718D">
        <w:rPr>
          <w:color w:val="auto"/>
        </w:rPr>
        <w:t>ma</w:t>
      </w:r>
      <w:r w:rsidRPr="00C2718D">
        <w:rPr>
          <w:color w:val="auto"/>
          <w:lang w:val="en-US"/>
        </w:rPr>
        <w:t>sterkey</w:t>
      </w:r>
      <w:proofErr w:type="spellEnd"/>
    </w:p>
    <w:p w14:paraId="06CD7257" w14:textId="77777777" w:rsidR="00EC6548" w:rsidRPr="00C2718D" w:rsidRDefault="00EC6548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</w:p>
    <w:p w14:paraId="6AB9FCD2" w14:textId="67CEA8A3" w:rsidR="00EC6548" w:rsidRPr="00C2718D" w:rsidRDefault="00EC6548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lang w:val="en-US"/>
        </w:rPr>
      </w:pPr>
      <w:r w:rsidRPr="00C2718D">
        <w:rPr>
          <w:noProof/>
          <w:color w:val="auto"/>
          <w:lang w:val="en-US"/>
        </w:rPr>
        <w:drawing>
          <wp:inline distT="0" distB="0" distL="0" distR="0" wp14:anchorId="7E286827" wp14:editId="28C6C1BF">
            <wp:extent cx="3557847" cy="3899783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41444" cy="399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488F6" w14:textId="77777777" w:rsidR="00EC6548" w:rsidRPr="00C2718D" w:rsidRDefault="00EC6548" w:rsidP="00EC6548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  <w:r w:rsidRPr="00C2718D">
        <w:rPr>
          <w:color w:val="auto"/>
        </w:rPr>
        <w:t>При завершении восстановления базы данных вы увидите сообщение –</w:t>
      </w:r>
    </w:p>
    <w:p w14:paraId="4A842AA3" w14:textId="3D69BE36" w:rsidR="00EC6548" w:rsidRPr="00C2718D" w:rsidRDefault="00EC6548" w:rsidP="00EC6548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  <w:r w:rsidRPr="00C2718D">
        <w:rPr>
          <w:color w:val="auto"/>
          <w:lang w:val="en-US"/>
        </w:rPr>
        <w:t>Restore</w:t>
      </w:r>
      <w:r w:rsidRPr="00C2718D">
        <w:rPr>
          <w:color w:val="auto"/>
        </w:rPr>
        <w:t xml:space="preserve"> </w:t>
      </w:r>
      <w:r w:rsidRPr="00C2718D">
        <w:rPr>
          <w:color w:val="auto"/>
          <w:lang w:val="en-US"/>
        </w:rPr>
        <w:t>completed</w:t>
      </w:r>
      <w:r w:rsidRPr="00C2718D">
        <w:rPr>
          <w:color w:val="auto"/>
        </w:rPr>
        <w:t xml:space="preserve">. </w:t>
      </w:r>
    </w:p>
    <w:p w14:paraId="1CB2E1CE" w14:textId="651343B9" w:rsidR="00EC6548" w:rsidRPr="00C2718D" w:rsidRDefault="00EC6548" w:rsidP="00EC6548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  <w:r w:rsidRPr="00C2718D">
        <w:rPr>
          <w:color w:val="auto"/>
        </w:rPr>
        <w:t xml:space="preserve">Те же самые операции проделываем с файлом </w:t>
      </w:r>
      <w:proofErr w:type="spellStart"/>
      <w:r w:rsidRPr="00C2718D">
        <w:rPr>
          <w:color w:val="auto"/>
          <w:lang w:val="en-US"/>
        </w:rPr>
        <w:t>ams</w:t>
      </w:r>
      <w:proofErr w:type="spellEnd"/>
      <w:r w:rsidRPr="00C2718D">
        <w:rPr>
          <w:color w:val="auto"/>
        </w:rPr>
        <w:t>_</w:t>
      </w:r>
      <w:r w:rsidRPr="00C2718D">
        <w:rPr>
          <w:color w:val="auto"/>
          <w:lang w:val="en-US"/>
        </w:rPr>
        <w:t>prod</w:t>
      </w:r>
      <w:r w:rsidRPr="00C2718D">
        <w:rPr>
          <w:color w:val="auto"/>
        </w:rPr>
        <w:t>_</w:t>
      </w:r>
      <w:r w:rsidRPr="00C2718D">
        <w:rPr>
          <w:color w:val="auto"/>
          <w:lang w:val="en-US"/>
        </w:rPr>
        <w:t>core</w:t>
      </w:r>
      <w:r w:rsidRPr="00C2718D">
        <w:rPr>
          <w:color w:val="auto"/>
        </w:rPr>
        <w:t>.</w:t>
      </w:r>
      <w:proofErr w:type="spellStart"/>
      <w:r w:rsidRPr="00C2718D">
        <w:rPr>
          <w:color w:val="auto"/>
          <w:lang w:val="en-US"/>
        </w:rPr>
        <w:t>fbk</w:t>
      </w:r>
      <w:proofErr w:type="spellEnd"/>
    </w:p>
    <w:p w14:paraId="1632F90B" w14:textId="77777777" w:rsidR="00E13489" w:rsidRPr="00C2718D" w:rsidRDefault="00E1348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14220870" w14:textId="4B98260F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26F8ED82" w14:textId="397790E0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3AFDBBD0" w14:textId="341C5D4C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3F34028D" w14:textId="4083E94D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1F9A1866" w14:textId="7C8311E9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4B530D22" w14:textId="35A86DD8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198AC818" w14:textId="6BDB815A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5EFE3E8C" w14:textId="70B126DC" w:rsidR="005F7769" w:rsidRPr="00C2718D" w:rsidRDefault="005F7769" w:rsidP="005F7769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0FAFB0FE" w14:textId="28DECA85" w:rsidR="005F7769" w:rsidRPr="00C2718D" w:rsidRDefault="005F7769" w:rsidP="001B1D89">
      <w:pPr>
        <w:pStyle w:val="numlist1"/>
        <w:numPr>
          <w:ilvl w:val="0"/>
          <w:numId w:val="0"/>
        </w:numPr>
        <w:jc w:val="both"/>
        <w:rPr>
          <w:color w:val="auto"/>
        </w:rPr>
      </w:pPr>
    </w:p>
    <w:p w14:paraId="4C7F90FB" w14:textId="570E907D" w:rsidR="00C2718D" w:rsidRPr="00C2718D" w:rsidRDefault="005F7769">
      <w:pPr>
        <w:pStyle w:val="numlist1"/>
        <w:numPr>
          <w:ilvl w:val="0"/>
          <w:numId w:val="13"/>
        </w:numPr>
        <w:jc w:val="both"/>
        <w:rPr>
          <w:color w:val="auto"/>
        </w:rPr>
      </w:pPr>
      <w:r w:rsidRPr="00C2718D">
        <w:rPr>
          <w:color w:val="auto"/>
        </w:rPr>
        <w:t xml:space="preserve">Создание и настройка </w:t>
      </w:r>
      <w:proofErr w:type="spellStart"/>
      <w:r w:rsidRPr="00C2718D">
        <w:rPr>
          <w:color w:val="auto"/>
        </w:rPr>
        <w:t>WebServices</w:t>
      </w:r>
      <w:proofErr w:type="spellEnd"/>
      <w:r w:rsidR="004978C6" w:rsidRPr="00C2718D">
        <w:rPr>
          <w:color w:val="auto"/>
        </w:rPr>
        <w:t xml:space="preserve"> в </w:t>
      </w:r>
      <w:r w:rsidR="004978C6" w:rsidRPr="00C2718D">
        <w:rPr>
          <w:color w:val="auto"/>
          <w:lang w:val="en-US"/>
        </w:rPr>
        <w:t>IIS</w:t>
      </w:r>
      <w:r w:rsidR="004978C6" w:rsidRPr="00C2718D">
        <w:rPr>
          <w:color w:val="auto"/>
        </w:rPr>
        <w:t xml:space="preserve">. </w:t>
      </w:r>
    </w:p>
    <w:p w14:paraId="2DA2F40F" w14:textId="02784EFB" w:rsidR="00C2718D" w:rsidRPr="00C2718D" w:rsidRDefault="00C2718D" w:rsidP="00C2718D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  <w:sz w:val="22"/>
          <w:szCs w:val="22"/>
        </w:rPr>
      </w:pPr>
      <w:r w:rsidRPr="00C2718D">
        <w:rPr>
          <w:color w:val="auto"/>
          <w:sz w:val="22"/>
          <w:szCs w:val="22"/>
        </w:rPr>
        <w:t xml:space="preserve">Копируем </w:t>
      </w:r>
      <w:r>
        <w:rPr>
          <w:color w:val="auto"/>
          <w:sz w:val="22"/>
          <w:szCs w:val="22"/>
        </w:rPr>
        <w:t>в</w:t>
      </w:r>
      <w:r w:rsidRPr="00C2718D">
        <w:rPr>
          <w:color w:val="auto"/>
          <w:sz w:val="22"/>
          <w:szCs w:val="22"/>
        </w:rPr>
        <w:t xml:space="preserve"> каталог </w:t>
      </w:r>
      <w:proofErr w:type="spellStart"/>
      <w:r w:rsidRPr="00C2718D">
        <w:rPr>
          <w:color w:val="auto"/>
          <w:sz w:val="22"/>
          <w:szCs w:val="22"/>
        </w:rPr>
        <w:t>inetpub</w:t>
      </w:r>
      <w:proofErr w:type="spellEnd"/>
      <w:r>
        <w:rPr>
          <w:color w:val="auto"/>
          <w:sz w:val="22"/>
          <w:szCs w:val="22"/>
        </w:rPr>
        <w:t xml:space="preserve"> файлы и папки с диска поставки. </w:t>
      </w:r>
    </w:p>
    <w:p w14:paraId="2C3A05A4" w14:textId="67C13C88" w:rsidR="005F7769" w:rsidRPr="005F7769" w:rsidRDefault="00C2718D" w:rsidP="005F7769">
      <w:pPr>
        <w:spacing w:after="0" w:line="240" w:lineRule="auto"/>
        <w:rPr>
          <w:color w:val="000000"/>
          <w:sz w:val="22"/>
          <w:szCs w:val="22"/>
        </w:rPr>
      </w:pPr>
      <w:r w:rsidRPr="00C2718D">
        <w:rPr>
          <w:color w:val="000000"/>
          <w:sz w:val="22"/>
          <w:szCs w:val="22"/>
        </w:rPr>
        <w:t xml:space="preserve">    </w:t>
      </w:r>
      <w:r w:rsidR="005F7769" w:rsidRPr="005F7769">
        <w:rPr>
          <w:color w:val="000000"/>
          <w:sz w:val="22"/>
          <w:szCs w:val="22"/>
        </w:rPr>
        <w:t xml:space="preserve">Добавляем права на запись в папку </w:t>
      </w:r>
      <w:proofErr w:type="spellStart"/>
      <w:r w:rsidR="005F7769" w:rsidRPr="005F7769">
        <w:rPr>
          <w:color w:val="000000"/>
          <w:sz w:val="22"/>
          <w:szCs w:val="22"/>
        </w:rPr>
        <w:t>Inetpub</w:t>
      </w:r>
      <w:proofErr w:type="spellEnd"/>
      <w:r w:rsidR="005F7769" w:rsidRPr="005F7769">
        <w:rPr>
          <w:color w:val="000000"/>
          <w:sz w:val="22"/>
          <w:szCs w:val="22"/>
        </w:rPr>
        <w:t xml:space="preserve"> для локальной учётной записи IUSR:</w:t>
      </w:r>
      <w:r w:rsidR="005F7769"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Containers\\UBF8T346G9.ms\\WebArchiveCopyPasteTempFiles\\com.microsoft.Word\\talian_dev_help_clip0158.png" \* MERGEFORMAT </w:instrText>
      </w:r>
      <w:r w:rsidR="005F7769" w:rsidRPr="005F7769">
        <w:rPr>
          <w:color w:val="000000"/>
          <w:sz w:val="22"/>
          <w:szCs w:val="22"/>
        </w:rPr>
        <w:fldChar w:fldCharType="separate"/>
      </w:r>
      <w:r w:rsidR="005F7769" w:rsidRPr="00C2718D">
        <w:rPr>
          <w:noProof/>
          <w:color w:val="000000"/>
          <w:sz w:val="22"/>
          <w:szCs w:val="22"/>
        </w:rPr>
        <w:drawing>
          <wp:inline distT="0" distB="0" distL="0" distR="0" wp14:anchorId="6EB70AE8" wp14:editId="4DDABC30">
            <wp:extent cx="5448015" cy="6700058"/>
            <wp:effectExtent l="0" t="0" r="635" b="5715"/>
            <wp:docPr id="98" name="Рисунок 98" descr="Talian_Dev_Help_clip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Talian_Dev_Help_clip015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921" cy="675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769" w:rsidRPr="005F7769">
        <w:rPr>
          <w:color w:val="000000"/>
          <w:sz w:val="22"/>
          <w:szCs w:val="22"/>
        </w:rPr>
        <w:fldChar w:fldCharType="end"/>
      </w:r>
    </w:p>
    <w:p w14:paraId="6A1785F4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38BEB51A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51EF962A" w14:textId="72F28598" w:rsidR="005F7769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5CFC0995" w14:textId="77777777" w:rsidR="00850601" w:rsidRPr="00C2718D" w:rsidRDefault="00850601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695AE7E2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48F7399F" w14:textId="6F60A305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2.Увеличиваем в IIS максимальный размер загружаемых файлов до 4МБ:</w:t>
      </w:r>
    </w:p>
    <w:p w14:paraId="4F6A68D2" w14:textId="03A43409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Containers\\UBF8T346G9.ms\\WebArchiveCopyPasteTempFiles\\com.microsoft.Word\\talian_dev_help_clip0527.png"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7F2A6249" wp14:editId="3EB7DD69">
            <wp:extent cx="4206240" cy="2280822"/>
            <wp:effectExtent l="0" t="0" r="0" b="5715"/>
            <wp:docPr id="97" name="Рисунок 97" descr="Talian_Dev_Help_clip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Talian_Dev_Help_clip05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511" cy="229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404414E2" w14:textId="7ADDFDCA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Containers\\UBF8T346G9.ms\\WebArchiveCopyPasteTempFiles\\com.microsoft.Word\\talian_dev_help_clip0528.png"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18097C0A" wp14:editId="4D2EC700">
            <wp:extent cx="4206240" cy="2271518"/>
            <wp:effectExtent l="0" t="0" r="0" b="1905"/>
            <wp:docPr id="96" name="Рисунок 96" descr="Talian_Dev_Help_clip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Talian_Dev_Help_clip05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99" cy="228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0EE1FEB7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0EF57971" w14:textId="6E430473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Containers\\UBF8T346G9.ms\\WebArchiveCopyPasteTempFiles\\com.microsoft.Word\\talian_dev_help_clip0529.png"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3EE8464D" wp14:editId="47AFCA4E">
            <wp:extent cx="4206240" cy="2275240"/>
            <wp:effectExtent l="0" t="0" r="0" b="0"/>
            <wp:docPr id="95" name="Рисунок 95" descr="Talian_Dev_Help_clip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Talian_Dev_Help_clip052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497" cy="229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7A40980C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5E005343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50CA7520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400F03E8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27A7B369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2C07A076" w14:textId="7BA9A953" w:rsidR="005F7769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36D1E0E5" w14:textId="77777777" w:rsidR="00E65924" w:rsidRPr="00C2718D" w:rsidRDefault="00E65924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0DC5F95F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1B1606D0" w14:textId="03F76BEB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3.</w:t>
      </w:r>
      <w:r w:rsidR="004172A9" w:rsidRPr="00C2718D">
        <w:rPr>
          <w:color w:val="000000"/>
          <w:sz w:val="22"/>
          <w:szCs w:val="22"/>
        </w:rPr>
        <w:t xml:space="preserve"> </w:t>
      </w:r>
      <w:r w:rsidRPr="005F7769">
        <w:rPr>
          <w:color w:val="000000"/>
          <w:sz w:val="22"/>
          <w:szCs w:val="22"/>
        </w:rPr>
        <w:t xml:space="preserve">Включаем в IIS поддержку </w:t>
      </w:r>
      <w:proofErr w:type="spellStart"/>
      <w:r w:rsidRPr="005F7769">
        <w:rPr>
          <w:color w:val="000000"/>
          <w:sz w:val="22"/>
          <w:szCs w:val="22"/>
        </w:rPr>
        <w:t>exe</w:t>
      </w:r>
      <w:proofErr w:type="spellEnd"/>
      <w:r w:rsidRPr="005F7769">
        <w:rPr>
          <w:color w:val="000000"/>
          <w:sz w:val="22"/>
          <w:szCs w:val="22"/>
        </w:rPr>
        <w:t>/</w:t>
      </w:r>
      <w:proofErr w:type="spellStart"/>
      <w:r w:rsidRPr="005F7769">
        <w:rPr>
          <w:color w:val="000000"/>
          <w:sz w:val="22"/>
          <w:szCs w:val="22"/>
        </w:rPr>
        <w:t>dll</w:t>
      </w:r>
      <w:proofErr w:type="spellEnd"/>
      <w:r w:rsidRPr="005F7769">
        <w:rPr>
          <w:color w:val="000000"/>
          <w:sz w:val="22"/>
          <w:szCs w:val="22"/>
        </w:rPr>
        <w:t>-файлов:</w:t>
      </w:r>
    </w:p>
    <w:p w14:paraId="3710162E" w14:textId="64334A52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Containers\\UBF8T346G9.ms\\WebArchiveCopyPasteTempFiles\\com.microsoft.Word\\talian_dev_help_clip0530.png"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6FDDDA6D" wp14:editId="13C70BA0">
            <wp:extent cx="3973346" cy="2302625"/>
            <wp:effectExtent l="0" t="0" r="1905" b="0"/>
            <wp:docPr id="94" name="Рисунок 94" descr="Talian_Dev_Help_clip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Talian_Dev_Help_clip053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108" cy="231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7F2FBA86" w14:textId="4D63C2DA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Containers\\UBF8T346G9.ms\\WebArchiveCopyPasteTempFiles\\com.microsoft.Word\\talian_dev_help_clip0531.png"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2D117B5D" wp14:editId="4642A19A">
            <wp:extent cx="3973195" cy="2303416"/>
            <wp:effectExtent l="0" t="0" r="1905" b="0"/>
            <wp:docPr id="93" name="Рисунок 93" descr="Talian_Dev_Help_clip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Talian_Dev_Help_clip053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37" cy="231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6513A262" w14:textId="49011AAF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Containers\\UBF8T346G9.ms\\WebArchiveCopyPasteTempFiles\\com.microsoft.Word\\talian_dev_help_clip0532.png"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12B66AB1" wp14:editId="1257EF89">
            <wp:extent cx="3956740" cy="2286000"/>
            <wp:effectExtent l="0" t="0" r="5715" b="0"/>
            <wp:docPr id="92" name="Рисунок 92" descr="Talian_Dev_Help_clip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Talian_Dev_Help_clip053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287" cy="229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3D49859C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07B340B6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0834FE0F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3D100938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15391669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64BB8D2D" w14:textId="5C7AA65C" w:rsidR="005F7769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684CF395" w14:textId="77777777" w:rsidR="00C2718D" w:rsidRPr="00C2718D" w:rsidRDefault="00C2718D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1C75E098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3AA369DF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48977CC0" w14:textId="7135DE70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 xml:space="preserve">4.Включаем в IIS выполнение </w:t>
      </w:r>
      <w:proofErr w:type="spellStart"/>
      <w:r w:rsidRPr="005F7769">
        <w:rPr>
          <w:color w:val="000000"/>
          <w:sz w:val="22"/>
          <w:szCs w:val="22"/>
        </w:rPr>
        <w:t>exe</w:t>
      </w:r>
      <w:proofErr w:type="spellEnd"/>
      <w:r w:rsidRPr="005F7769">
        <w:rPr>
          <w:color w:val="000000"/>
          <w:sz w:val="22"/>
          <w:szCs w:val="22"/>
        </w:rPr>
        <w:t>-файлов:</w:t>
      </w:r>
    </w:p>
    <w:p w14:paraId="7699ABBC" w14:textId="4E1673BE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Containers\\UBF8T346G9.ms\\WebArchiveCopyPasteTempFiles\\com.microsoft.Word\\talian_dev_help_clip0525.png"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7B27BBD9" wp14:editId="032D4673">
            <wp:extent cx="3980783" cy="2036618"/>
            <wp:effectExtent l="0" t="0" r="0" b="0"/>
            <wp:docPr id="91" name="Рисунок 91" descr="Talian_Dev_Help_clip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Talian_Dev_Help_clip052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601" cy="205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005E5146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3D609537" w14:textId="5F7897EC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Containers\\UBF8T346G9.ms\\WebArchiveCopyPasteTempFiles\\com.microsoft.Word\\talian_dev_help_clip0526.png"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3E5E72D6" wp14:editId="366F56D0">
            <wp:extent cx="3980180" cy="2037630"/>
            <wp:effectExtent l="0" t="0" r="0" b="0"/>
            <wp:docPr id="90" name="Рисунок 90" descr="Talian_Dev_Help_clip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Talian_Dev_Help_clip052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051" cy="205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3D492DF5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3B74E31A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 xml:space="preserve">5.Через оснастку IIS создаем необходимые сайты: </w:t>
      </w:r>
      <w:proofErr w:type="spellStart"/>
      <w:r w:rsidRPr="005F7769">
        <w:rPr>
          <w:color w:val="000000"/>
          <w:sz w:val="22"/>
          <w:szCs w:val="22"/>
        </w:rPr>
        <w:t>dbstart</w:t>
      </w:r>
      <w:proofErr w:type="spellEnd"/>
      <w:r w:rsidRPr="005F7769">
        <w:rPr>
          <w:color w:val="000000"/>
          <w:sz w:val="22"/>
          <w:szCs w:val="22"/>
        </w:rPr>
        <w:t xml:space="preserve"> (</w:t>
      </w:r>
      <w:proofErr w:type="spellStart"/>
      <w:r w:rsidRPr="005F7769">
        <w:rPr>
          <w:color w:val="000000"/>
          <w:sz w:val="22"/>
          <w:szCs w:val="22"/>
        </w:rPr>
        <w:t>cgi-bin-dbstart</w:t>
      </w:r>
      <w:proofErr w:type="spellEnd"/>
      <w:r w:rsidRPr="005F7769">
        <w:rPr>
          <w:color w:val="000000"/>
          <w:sz w:val="22"/>
          <w:szCs w:val="22"/>
        </w:rPr>
        <w:t xml:space="preserve">) и </w:t>
      </w:r>
      <w:proofErr w:type="spellStart"/>
      <w:r w:rsidRPr="005F7769">
        <w:rPr>
          <w:color w:val="000000"/>
          <w:sz w:val="22"/>
          <w:szCs w:val="22"/>
        </w:rPr>
        <w:t>print</w:t>
      </w:r>
      <w:proofErr w:type="spellEnd"/>
      <w:r w:rsidRPr="005F7769">
        <w:rPr>
          <w:color w:val="000000"/>
          <w:sz w:val="22"/>
          <w:szCs w:val="22"/>
        </w:rPr>
        <w:t xml:space="preserve"> (</w:t>
      </w:r>
      <w:proofErr w:type="spellStart"/>
      <w:r w:rsidRPr="005F7769">
        <w:rPr>
          <w:color w:val="000000"/>
          <w:sz w:val="22"/>
          <w:szCs w:val="22"/>
        </w:rPr>
        <w:t>cgi-bin-print</w:t>
      </w:r>
      <w:proofErr w:type="spellEnd"/>
      <w:r w:rsidRPr="005F7769">
        <w:rPr>
          <w:color w:val="000000"/>
          <w:sz w:val="22"/>
          <w:szCs w:val="22"/>
        </w:rPr>
        <w:t>): </w:t>
      </w:r>
    </w:p>
    <w:p w14:paraId="0E3920C9" w14:textId="5E8B2E4D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Containers\\UBF8T346G9.ms\\WebArchiveCopyPasteTempFiles\\com.microsoft.Word\\talian_dev_help_clip0533.png"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48685116" wp14:editId="49EBF276">
            <wp:extent cx="3990864" cy="2302625"/>
            <wp:effectExtent l="0" t="0" r="0" b="0"/>
            <wp:docPr id="89" name="Рисунок 89" descr="Talian_Dev_Help_clip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Talian_Dev_Help_clip053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058" cy="231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40AB654F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4A6B181F" w14:textId="77777777" w:rsidR="005F7769" w:rsidRPr="00C2718D" w:rsidRDefault="005F7769" w:rsidP="005F7769">
      <w:pPr>
        <w:spacing w:after="0" w:line="240" w:lineRule="auto"/>
        <w:rPr>
          <w:color w:val="000000"/>
          <w:sz w:val="22"/>
          <w:szCs w:val="22"/>
        </w:rPr>
      </w:pPr>
    </w:p>
    <w:p w14:paraId="6E25485C" w14:textId="77777777" w:rsidR="005F7769" w:rsidRPr="00C2718D" w:rsidRDefault="005F7769" w:rsidP="005F7769">
      <w:pPr>
        <w:spacing w:after="0" w:line="240" w:lineRule="auto"/>
        <w:rPr>
          <w:color w:val="000000"/>
          <w:sz w:val="22"/>
          <w:szCs w:val="22"/>
        </w:rPr>
      </w:pPr>
    </w:p>
    <w:p w14:paraId="240FBC4F" w14:textId="77777777" w:rsidR="005F7769" w:rsidRPr="00C2718D" w:rsidRDefault="005F7769" w:rsidP="005F7769">
      <w:pPr>
        <w:spacing w:after="0" w:line="240" w:lineRule="auto"/>
        <w:rPr>
          <w:color w:val="000000"/>
          <w:sz w:val="22"/>
          <w:szCs w:val="22"/>
        </w:rPr>
      </w:pPr>
    </w:p>
    <w:p w14:paraId="4D18860F" w14:textId="6B299C01" w:rsid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</w:p>
    <w:p w14:paraId="3652BC63" w14:textId="77777777" w:rsidR="00C2718D" w:rsidRPr="00C2718D" w:rsidRDefault="00C2718D" w:rsidP="005F7769">
      <w:pPr>
        <w:spacing w:after="0" w:line="240" w:lineRule="auto"/>
        <w:rPr>
          <w:color w:val="000000"/>
          <w:sz w:val="22"/>
          <w:szCs w:val="22"/>
        </w:rPr>
      </w:pPr>
    </w:p>
    <w:p w14:paraId="494B6122" w14:textId="77777777" w:rsidR="005F7769" w:rsidRPr="00C2718D" w:rsidRDefault="005F7769" w:rsidP="005F7769">
      <w:pPr>
        <w:spacing w:after="0" w:line="240" w:lineRule="auto"/>
        <w:rPr>
          <w:color w:val="000000"/>
          <w:sz w:val="22"/>
          <w:szCs w:val="22"/>
        </w:rPr>
      </w:pPr>
    </w:p>
    <w:p w14:paraId="0A5A5A93" w14:textId="40DBBF6C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Указываем Имя сайта, Физический путь в папке C:\inetpub\cgi-bin-&lt;имя_сайта&gt; и назначаем Порт.</w:t>
      </w:r>
    </w:p>
    <w:p w14:paraId="475168D5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b/>
          <w:bCs/>
          <w:color w:val="000000"/>
          <w:sz w:val="22"/>
          <w:szCs w:val="22"/>
        </w:rPr>
        <w:t xml:space="preserve">сайт </w:t>
      </w:r>
      <w:proofErr w:type="spellStart"/>
      <w:r w:rsidRPr="005F7769">
        <w:rPr>
          <w:b/>
          <w:bCs/>
          <w:color w:val="000000"/>
          <w:sz w:val="22"/>
          <w:szCs w:val="22"/>
        </w:rPr>
        <w:t>dbstart</w:t>
      </w:r>
      <w:proofErr w:type="spellEnd"/>
      <w:r w:rsidRPr="005F7769">
        <w:rPr>
          <w:b/>
          <w:bCs/>
          <w:color w:val="000000"/>
          <w:sz w:val="22"/>
          <w:szCs w:val="22"/>
        </w:rPr>
        <w:t>:</w:t>
      </w:r>
    </w:p>
    <w:p w14:paraId="192F8C65" w14:textId="2E5F1EC9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Containers\\UBF8T346G9.ms\\WebArchiveCopyPasteTempFiles\\com.microsoft.Word\\talian_dev_help_clip0543.png"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64FB8E8F" wp14:editId="7C1E11CE">
            <wp:extent cx="3766725" cy="3665913"/>
            <wp:effectExtent l="0" t="0" r="5715" b="4445"/>
            <wp:docPr id="88" name="Рисунок 88" descr="Talian_Dev_Help_clip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Talian_Dev_Help_clip054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189" cy="370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5029D070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6F2E390B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b/>
          <w:bCs/>
          <w:color w:val="000000"/>
          <w:sz w:val="22"/>
          <w:szCs w:val="22"/>
        </w:rPr>
        <w:t xml:space="preserve">сайт </w:t>
      </w:r>
      <w:proofErr w:type="spellStart"/>
      <w:r w:rsidRPr="005F7769">
        <w:rPr>
          <w:b/>
          <w:bCs/>
          <w:color w:val="000000"/>
          <w:sz w:val="22"/>
          <w:szCs w:val="22"/>
        </w:rPr>
        <w:t>print</w:t>
      </w:r>
      <w:proofErr w:type="spellEnd"/>
      <w:r w:rsidRPr="005F7769">
        <w:rPr>
          <w:b/>
          <w:bCs/>
          <w:color w:val="000000"/>
          <w:sz w:val="22"/>
          <w:szCs w:val="22"/>
        </w:rPr>
        <w:t>:</w:t>
      </w:r>
    </w:p>
    <w:p w14:paraId="5B4F4B76" w14:textId="526AE8CD" w:rsid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Containers\\UBF8T346G9.ms\\WebArchiveCopyPasteTempFiles\\com.microsoft.Word\\talian_dev_help_clip0546.png"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2198EE6D" wp14:editId="19283591">
            <wp:extent cx="3773978" cy="3660450"/>
            <wp:effectExtent l="0" t="0" r="0" b="0"/>
            <wp:docPr id="87" name="Рисунок 87" descr="Talian_Dev_Help_clip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Talian_Dev_Help_clip054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28" cy="370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175CD35C" w14:textId="77777777" w:rsidR="00E65924" w:rsidRPr="005F7769" w:rsidRDefault="00E65924" w:rsidP="005F7769">
      <w:pPr>
        <w:spacing w:after="0" w:line="240" w:lineRule="auto"/>
        <w:rPr>
          <w:color w:val="000000"/>
          <w:sz w:val="22"/>
          <w:szCs w:val="22"/>
        </w:rPr>
      </w:pPr>
    </w:p>
    <w:p w14:paraId="0C0EE070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lastRenderedPageBreak/>
        <w:t> </w:t>
      </w:r>
    </w:p>
    <w:p w14:paraId="31C4D1C0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Настраиваем подключение (Сквозная проверка подлинности):</w:t>
      </w:r>
    </w:p>
    <w:p w14:paraId="66AF7AE7" w14:textId="315EA6C8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Containers\\UBF8T346G9.ms\\WebArchiveCopyPasteTempFiles\\com.microsoft.Word\\talian_dev_help_clip0545.png"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02FF8359" wp14:editId="6AC7B52C">
            <wp:extent cx="3616036" cy="3507259"/>
            <wp:effectExtent l="0" t="0" r="3810" b="0"/>
            <wp:docPr id="86" name="Рисунок 86" descr="Talian_Dev_Help_clip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Talian_Dev_Help_clip054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745" cy="35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750AED0C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3F34CC3C" w14:textId="09A6BA50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6.</w:t>
      </w:r>
      <w:r w:rsidRPr="00C2718D">
        <w:rPr>
          <w:color w:val="000000"/>
          <w:sz w:val="22"/>
          <w:szCs w:val="22"/>
        </w:rPr>
        <w:t xml:space="preserve"> К</w:t>
      </w:r>
      <w:r w:rsidRPr="005F7769">
        <w:rPr>
          <w:color w:val="000000"/>
          <w:sz w:val="22"/>
          <w:szCs w:val="22"/>
        </w:rPr>
        <w:t>опируем папки "</w:t>
      </w:r>
      <w:proofErr w:type="spellStart"/>
      <w:r w:rsidRPr="005F7769">
        <w:rPr>
          <w:color w:val="000000"/>
          <w:sz w:val="22"/>
          <w:szCs w:val="22"/>
        </w:rPr>
        <w:t>cgi-bin-dbstart</w:t>
      </w:r>
      <w:proofErr w:type="spellEnd"/>
      <w:r w:rsidRPr="005F7769">
        <w:rPr>
          <w:color w:val="000000"/>
          <w:sz w:val="22"/>
          <w:szCs w:val="22"/>
        </w:rPr>
        <w:t>" и "</w:t>
      </w:r>
      <w:proofErr w:type="spellStart"/>
      <w:r w:rsidRPr="005F7769">
        <w:rPr>
          <w:color w:val="000000"/>
          <w:sz w:val="22"/>
          <w:szCs w:val="22"/>
        </w:rPr>
        <w:t>cgi-bin-print</w:t>
      </w:r>
      <w:proofErr w:type="spellEnd"/>
      <w:r w:rsidRPr="005F7769">
        <w:rPr>
          <w:color w:val="000000"/>
          <w:sz w:val="22"/>
          <w:szCs w:val="22"/>
        </w:rPr>
        <w:t xml:space="preserve">" в C:\inetpub\ для каждого из сайтов. Также копируем папку </w:t>
      </w:r>
      <w:proofErr w:type="spellStart"/>
      <w:r w:rsidRPr="005F7769">
        <w:rPr>
          <w:color w:val="000000"/>
          <w:sz w:val="22"/>
          <w:szCs w:val="22"/>
        </w:rPr>
        <w:t>cgi-bin-print_build</w:t>
      </w:r>
      <w:proofErr w:type="spellEnd"/>
      <w:r w:rsidRPr="005F7769">
        <w:rPr>
          <w:color w:val="000000"/>
          <w:sz w:val="22"/>
          <w:szCs w:val="22"/>
        </w:rPr>
        <w:t>:</w:t>
      </w:r>
    </w:p>
    <w:p w14:paraId="678C02C5" w14:textId="3F7ED9C6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Containers\\UBF8T346G9.ms\\WebArchiveCopyPasteTempFiles\\com.microsoft.Word\\talian_dev_help_clip0566.png"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1F5EA634" wp14:editId="1665AAF1">
            <wp:extent cx="3600826" cy="2111433"/>
            <wp:effectExtent l="0" t="0" r="6350" b="0"/>
            <wp:docPr id="85" name="Рисунок 85" descr="Talian_Dev_Help_clip0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Talian_Dev_Help_clip056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847" cy="212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01532BC4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 </w:t>
      </w:r>
    </w:p>
    <w:p w14:paraId="6EC2BCC4" w14:textId="7A3E9623" w:rsid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Containers\\UBF8T346G9.ms\\WebArchiveCopyPasteTempFiles\\com.microsoft.Word\\talian_dev_help_clip0547.png"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0D1AED91" wp14:editId="68187C81">
            <wp:extent cx="3600959" cy="1770611"/>
            <wp:effectExtent l="0" t="0" r="6350" b="0"/>
            <wp:docPr id="84" name="Рисунок 84" descr="Talian_Dev_Help_clip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Talian_Dev_Help_clip054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757" cy="178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10185DF6" w14:textId="11D94E4F" w:rsidR="00C2718D" w:rsidRDefault="00C2718D" w:rsidP="005F7769">
      <w:pPr>
        <w:spacing w:after="0" w:line="240" w:lineRule="auto"/>
        <w:rPr>
          <w:color w:val="000000"/>
          <w:sz w:val="22"/>
          <w:szCs w:val="22"/>
        </w:rPr>
      </w:pPr>
    </w:p>
    <w:p w14:paraId="589DD90E" w14:textId="77777777" w:rsidR="00C2718D" w:rsidRPr="005F7769" w:rsidRDefault="00C2718D" w:rsidP="005F7769">
      <w:pPr>
        <w:spacing w:after="0" w:line="240" w:lineRule="auto"/>
        <w:rPr>
          <w:color w:val="000000"/>
          <w:sz w:val="22"/>
          <w:szCs w:val="22"/>
        </w:rPr>
      </w:pPr>
    </w:p>
    <w:p w14:paraId="3FD09EBE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 </w:t>
      </w:r>
    </w:p>
    <w:p w14:paraId="4166C7D9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 xml:space="preserve">7.После установки </w:t>
      </w:r>
      <w:proofErr w:type="spellStart"/>
      <w:r w:rsidRPr="005F7769">
        <w:rPr>
          <w:color w:val="000000"/>
          <w:sz w:val="22"/>
          <w:szCs w:val="22"/>
        </w:rPr>
        <w:t>вебсервисов</w:t>
      </w:r>
      <w:proofErr w:type="spellEnd"/>
      <w:r w:rsidRPr="005F7769">
        <w:rPr>
          <w:color w:val="000000"/>
          <w:sz w:val="22"/>
          <w:szCs w:val="22"/>
        </w:rPr>
        <w:t xml:space="preserve"> проверяем вызов </w:t>
      </w:r>
      <w:proofErr w:type="spellStart"/>
      <w:r w:rsidRPr="005F7769">
        <w:rPr>
          <w:color w:val="000000"/>
          <w:sz w:val="22"/>
          <w:szCs w:val="22"/>
        </w:rPr>
        <w:t>вебсервисов</w:t>
      </w:r>
      <w:proofErr w:type="spellEnd"/>
      <w:r w:rsidRPr="005F7769">
        <w:rPr>
          <w:color w:val="000000"/>
          <w:sz w:val="22"/>
          <w:szCs w:val="22"/>
        </w:rPr>
        <w:t xml:space="preserve"> через браузер:</w:t>
      </w:r>
    </w:p>
    <w:p w14:paraId="1F0DAE18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 xml:space="preserve">Проверка </w:t>
      </w:r>
      <w:proofErr w:type="spellStart"/>
      <w:r w:rsidRPr="005F7769">
        <w:rPr>
          <w:color w:val="000000"/>
          <w:sz w:val="22"/>
          <w:szCs w:val="22"/>
        </w:rPr>
        <w:t>вебсервиса</w:t>
      </w:r>
      <w:proofErr w:type="spellEnd"/>
      <w:r w:rsidRPr="005F7769">
        <w:rPr>
          <w:color w:val="000000"/>
          <w:sz w:val="22"/>
          <w:szCs w:val="22"/>
        </w:rPr>
        <w:t> </w:t>
      </w:r>
      <w:proofErr w:type="spellStart"/>
      <w:r w:rsidRPr="005F7769">
        <w:rPr>
          <w:color w:val="000000" w:themeColor="text1"/>
          <w:sz w:val="22"/>
          <w:szCs w:val="22"/>
        </w:rPr>
        <w:t>dbstart</w:t>
      </w:r>
      <w:proofErr w:type="spellEnd"/>
      <w:r w:rsidRPr="005F7769">
        <w:rPr>
          <w:color w:val="000000" w:themeColor="text1"/>
          <w:sz w:val="22"/>
          <w:szCs w:val="22"/>
        </w:rPr>
        <w:t>:</w:t>
      </w:r>
    </w:p>
    <w:p w14:paraId="6ADC9586" w14:textId="19D7D31B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Containers\\UBF8T346G9.ms\\WebArchiveCopyPasteTempFiles\\com.microsoft.Word\\talian_dev_help_clip0548.png"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5D188188" wp14:editId="624F3909">
            <wp:extent cx="4426449" cy="2568633"/>
            <wp:effectExtent l="0" t="0" r="6350" b="0"/>
            <wp:docPr id="83" name="Рисунок 83" descr="Talian_Dev_Help_clip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Talian_Dev_Help_clip054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55" cy="259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2B612879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495A67EC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В появляющемся окне нажимаем DBStart.exe:</w:t>
      </w:r>
    </w:p>
    <w:p w14:paraId="2C51AAE4" w14:textId="4490E4C2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Containers\\UBF8T346G9.ms\\WebArchiveCopyPasteTempFiles\\com.microsoft.Word\\talian_dev_help_clip0537.png"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6495412F" wp14:editId="429A78A7">
            <wp:extent cx="4425950" cy="2160601"/>
            <wp:effectExtent l="0" t="0" r="0" b="0"/>
            <wp:docPr id="82" name="Рисунок 82" descr="Talian_Dev_Help_clip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Talian_Dev_Help_clip053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69" cy="217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5415C4B8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6228A327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 xml:space="preserve">Далее нажимаем </w:t>
      </w:r>
      <w:proofErr w:type="spellStart"/>
      <w:r w:rsidRPr="005F7769">
        <w:rPr>
          <w:color w:val="000000"/>
          <w:sz w:val="22"/>
          <w:szCs w:val="22"/>
        </w:rPr>
        <w:t>IDBStart</w:t>
      </w:r>
      <w:proofErr w:type="spellEnd"/>
      <w:r w:rsidRPr="005F7769">
        <w:rPr>
          <w:color w:val="000000"/>
          <w:sz w:val="22"/>
          <w:szCs w:val="22"/>
        </w:rPr>
        <w:t>:</w:t>
      </w:r>
    </w:p>
    <w:p w14:paraId="4C0806FA" w14:textId="24A8C7CC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lastRenderedPageBreak/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Containers\\UBF8T346G9.ms\\WebArchiveCopyPasteTempFiles\\com.microsoft.Word\\talian_dev_help_clip0538.png"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54566FB2" wp14:editId="348A3C3C">
            <wp:extent cx="4425950" cy="2690715"/>
            <wp:effectExtent l="0" t="0" r="0" b="1905"/>
            <wp:docPr id="81" name="Рисунок 81" descr="Talian_Dev_Help_clip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Talian_Dev_Help_clip053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41" cy="27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6B008FAA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0F946DB6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и [WSDL]:</w:t>
      </w:r>
    </w:p>
    <w:p w14:paraId="4C41A9D2" w14:textId="70FE3753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Containers\\UBF8T346G9.ms\\WebArchiveCopyPasteTempFiles\\com.microsoft.Word\\talian_dev_help_clip0540.png"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1307D828" wp14:editId="66595496">
            <wp:extent cx="4422371" cy="2192111"/>
            <wp:effectExtent l="0" t="0" r="0" b="5080"/>
            <wp:docPr id="80" name="Рисунок 80" descr="Talian_Dev_Help_clip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Talian_Dev_Help_clip054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835" cy="220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0E1CBACE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7F371852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 xml:space="preserve">Если настройки </w:t>
      </w:r>
      <w:proofErr w:type="spellStart"/>
      <w:r w:rsidRPr="005F7769">
        <w:rPr>
          <w:color w:val="000000"/>
          <w:sz w:val="22"/>
          <w:szCs w:val="22"/>
        </w:rPr>
        <w:t>вебсервиса</w:t>
      </w:r>
      <w:proofErr w:type="spellEnd"/>
      <w:r w:rsidRPr="005F7769">
        <w:rPr>
          <w:color w:val="000000"/>
          <w:sz w:val="22"/>
          <w:szCs w:val="22"/>
        </w:rPr>
        <w:t xml:space="preserve"> выполнены правильно, то должно открыться окно следующего содержания:</w:t>
      </w:r>
    </w:p>
    <w:p w14:paraId="7FACF76C" w14:textId="338F03C0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lastRenderedPageBreak/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Containers\\UBF8T346G9.ms\\WebArchiveCopyPasteTempFiles\\com.microsoft.Word\\talian_dev_help_clip0541.png"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2EFC3DDD" wp14:editId="755C935D">
            <wp:extent cx="4649523" cy="3557847"/>
            <wp:effectExtent l="0" t="0" r="0" b="0"/>
            <wp:docPr id="79" name="Рисунок 79" descr="Talian_Dev_Help_clip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Talian_Dev_Help_clip054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123" cy="356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299CF155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1AE0655F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15F8FBC5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17E31A6D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15BE1637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611CA03E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7E81A529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6AF9B30A" w14:textId="47C04867" w:rsidR="005F7769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36A671EF" w14:textId="2A6DA17C" w:rsidR="00C8400F" w:rsidRDefault="00C8400F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4AD8ECB6" w14:textId="7EFDD3B6" w:rsidR="00C8400F" w:rsidRDefault="00C8400F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6AAFE5E6" w14:textId="77777777" w:rsidR="00C8400F" w:rsidRPr="00C2718D" w:rsidRDefault="00C8400F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762CE35A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2A5F43A6" w14:textId="77777777" w:rsidR="005F7769" w:rsidRPr="00C2718D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04E3108A" w14:textId="331AE8BC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 xml:space="preserve">Проверка </w:t>
      </w:r>
      <w:proofErr w:type="spellStart"/>
      <w:r w:rsidRPr="005F7769">
        <w:rPr>
          <w:color w:val="000000"/>
          <w:sz w:val="22"/>
          <w:szCs w:val="22"/>
        </w:rPr>
        <w:t>вебсервиса</w:t>
      </w:r>
      <w:proofErr w:type="spellEnd"/>
      <w:r w:rsidRPr="005F7769">
        <w:rPr>
          <w:color w:val="000000"/>
          <w:sz w:val="22"/>
          <w:szCs w:val="22"/>
        </w:rPr>
        <w:t> </w:t>
      </w:r>
      <w:proofErr w:type="spellStart"/>
      <w:r w:rsidRPr="005F7769">
        <w:rPr>
          <w:color w:val="000000" w:themeColor="text1"/>
          <w:sz w:val="22"/>
          <w:szCs w:val="22"/>
        </w:rPr>
        <w:t>print</w:t>
      </w:r>
      <w:proofErr w:type="spellEnd"/>
      <w:r w:rsidRPr="005F7769">
        <w:rPr>
          <w:color w:val="000000" w:themeColor="text1"/>
          <w:sz w:val="22"/>
          <w:szCs w:val="22"/>
        </w:rPr>
        <w:t>:</w:t>
      </w:r>
    </w:p>
    <w:p w14:paraId="15FE3CA0" w14:textId="15158FE8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lastRenderedPageBreak/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Containers\\UBF8T346G9.ms\\WebArchiveCopyPasteTempFiles\\com.microsoft.Word\\talian_dev_help_clip0549.png"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1DDE1E21" wp14:editId="3C6FE821">
            <wp:extent cx="5741670" cy="3319145"/>
            <wp:effectExtent l="0" t="0" r="0" b="0"/>
            <wp:docPr id="78" name="Рисунок 78" descr="Talian_Dev_Help_clip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Talian_Dev_Help_clip054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55688C55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26DC7A4A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В появляющемся окне нажимаем PrintSrv.exe:</w:t>
      </w:r>
    </w:p>
    <w:p w14:paraId="734C2173" w14:textId="2FF285C1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Containers\\UBF8T346G9.ms\\WebArchiveCopyPasteTempFiles\\com.microsoft.Word\\talian_dev_help_clip0550.png"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6D369F78" wp14:editId="6B70962A">
            <wp:extent cx="5741670" cy="3040380"/>
            <wp:effectExtent l="0" t="0" r="0" b="0"/>
            <wp:docPr id="77" name="Рисунок 77" descr="Talian_Dev_Help_clip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Talian_Dev_Help_clip055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4AAC3E4D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1248A4B0" w14:textId="77777777" w:rsidR="00D56B73" w:rsidRPr="00C2718D" w:rsidRDefault="00D56B73" w:rsidP="005F7769">
      <w:pPr>
        <w:spacing w:after="0" w:line="240" w:lineRule="auto"/>
        <w:rPr>
          <w:color w:val="000000"/>
          <w:sz w:val="22"/>
          <w:szCs w:val="22"/>
        </w:rPr>
      </w:pPr>
    </w:p>
    <w:p w14:paraId="202B9D6E" w14:textId="77777777" w:rsidR="00D56B73" w:rsidRPr="00C2718D" w:rsidRDefault="00D56B73" w:rsidP="005F7769">
      <w:pPr>
        <w:spacing w:after="0" w:line="240" w:lineRule="auto"/>
        <w:rPr>
          <w:color w:val="000000"/>
          <w:sz w:val="22"/>
          <w:szCs w:val="22"/>
        </w:rPr>
      </w:pPr>
    </w:p>
    <w:p w14:paraId="61911597" w14:textId="77777777" w:rsidR="00D56B73" w:rsidRPr="00C2718D" w:rsidRDefault="00D56B73" w:rsidP="005F7769">
      <w:pPr>
        <w:spacing w:after="0" w:line="240" w:lineRule="auto"/>
        <w:rPr>
          <w:color w:val="000000"/>
          <w:sz w:val="22"/>
          <w:szCs w:val="22"/>
        </w:rPr>
      </w:pPr>
    </w:p>
    <w:p w14:paraId="4CDEDDD3" w14:textId="6AFD1DCC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 xml:space="preserve">Далее нажимаем </w:t>
      </w:r>
      <w:proofErr w:type="spellStart"/>
      <w:r w:rsidRPr="005F7769">
        <w:rPr>
          <w:color w:val="000000"/>
          <w:sz w:val="22"/>
          <w:szCs w:val="22"/>
        </w:rPr>
        <w:t>ISoapSrv</w:t>
      </w:r>
      <w:proofErr w:type="spellEnd"/>
      <w:r w:rsidRPr="005F7769">
        <w:rPr>
          <w:color w:val="000000"/>
          <w:sz w:val="22"/>
          <w:szCs w:val="22"/>
        </w:rPr>
        <w:t>:</w:t>
      </w:r>
    </w:p>
    <w:p w14:paraId="1CF0B6EE" w14:textId="1C9F5AF9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lastRenderedPageBreak/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Containers\\UBF8T346G9.ms\\WebArchiveCopyPasteTempFiles\\com.microsoft.Word\\talian_dev_help_clip0551.png"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6390A35F" wp14:editId="6AB9315B">
            <wp:extent cx="4399211" cy="3491345"/>
            <wp:effectExtent l="0" t="0" r="0" b="1270"/>
            <wp:docPr id="76" name="Рисунок 76" descr="Talian_Dev_Help_clip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Talian_Dev_Help_clip055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193" cy="34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59A682AE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63F02C38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b/>
          <w:bCs/>
          <w:color w:val="000000"/>
          <w:sz w:val="22"/>
          <w:szCs w:val="22"/>
        </w:rPr>
        <w:t>и [WSDL]:</w:t>
      </w:r>
    </w:p>
    <w:p w14:paraId="0FDD4679" w14:textId="30014829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Containers\\UBF8T346G9.ms\\WebArchiveCopyPasteTempFiles\\com.microsoft.Word\\talian_dev_help_clip0552.png"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3ED85931" wp14:editId="357390C2">
            <wp:extent cx="4398645" cy="2748059"/>
            <wp:effectExtent l="0" t="0" r="0" b="0"/>
            <wp:docPr id="75" name="Рисунок 75" descr="Talian_Dev_Help_clip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Talian_Dev_Help_clip055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99" cy="276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36E5598A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6BC69CD4" w14:textId="77777777" w:rsidR="00D56B73" w:rsidRPr="00C2718D" w:rsidRDefault="00D56B73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40800806" w14:textId="77777777" w:rsidR="00D56B73" w:rsidRPr="00C2718D" w:rsidRDefault="00D56B73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1BC9BBB0" w14:textId="77777777" w:rsidR="00D56B73" w:rsidRPr="00C2718D" w:rsidRDefault="00D56B73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17A8C4D9" w14:textId="13D3AEC5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 xml:space="preserve">Если настройки </w:t>
      </w:r>
      <w:proofErr w:type="spellStart"/>
      <w:r w:rsidRPr="005F7769">
        <w:rPr>
          <w:color w:val="000000"/>
          <w:sz w:val="22"/>
          <w:szCs w:val="22"/>
        </w:rPr>
        <w:t>вебсервиса</w:t>
      </w:r>
      <w:proofErr w:type="spellEnd"/>
      <w:r w:rsidRPr="005F7769">
        <w:rPr>
          <w:color w:val="000000"/>
          <w:sz w:val="22"/>
          <w:szCs w:val="22"/>
        </w:rPr>
        <w:t xml:space="preserve"> выполнены правильно, то должно открыться окно следующего содержания:</w:t>
      </w:r>
    </w:p>
    <w:p w14:paraId="409477C6" w14:textId="57605E84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lastRenderedPageBreak/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Containers\\UBF8T346G9.ms\\WebArchiveCopyPasteTempFiles\\com.microsoft.Word\\talian_dev_help_clip0553.png"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0CE272F0" wp14:editId="6592F5D2">
            <wp:extent cx="4866175" cy="3782291"/>
            <wp:effectExtent l="0" t="0" r="0" b="2540"/>
            <wp:docPr id="74" name="Рисунок 74" descr="Talian_Dev_Help_clip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Talian_Dev_Help_clip055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183" cy="378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1AC3B096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605A332C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8.Во всех пулах созданных сайтов, а также для пула </w:t>
      </w:r>
      <w:proofErr w:type="spellStart"/>
      <w:r w:rsidRPr="005F7769">
        <w:rPr>
          <w:color w:val="000000"/>
          <w:sz w:val="22"/>
          <w:szCs w:val="22"/>
        </w:rPr>
        <w:t>DefaultAppPool</w:t>
      </w:r>
      <w:proofErr w:type="spellEnd"/>
      <w:r w:rsidRPr="005F7769">
        <w:rPr>
          <w:color w:val="000000"/>
          <w:sz w:val="22"/>
          <w:szCs w:val="22"/>
        </w:rPr>
        <w:t xml:space="preserve"> в IIS включаем поддержку 32-битных приложений: </w:t>
      </w:r>
    </w:p>
    <w:p w14:paraId="7F6A002A" w14:textId="5C0F080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Containers\\UBF8T346G9.ms\\WebArchiveCopyPasteTempFiles\\com.microsoft.Word\\talian_dev_help_clip0567.png"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66601543" wp14:editId="32D234AB">
            <wp:extent cx="4866005" cy="2822627"/>
            <wp:effectExtent l="0" t="0" r="0" b="0"/>
            <wp:docPr id="73" name="Рисунок 73" descr="Talian_Dev_Help_clip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Talian_Dev_Help_clip056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357" cy="283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20953BA7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181E3AD4" w14:textId="1CA1DE29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lastRenderedPageBreak/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Containers\\UBF8T346G9.ms\\WebArchiveCopyPasteTempFiles\\com.microsoft.Word\\talian_dev_help_clip0556.png"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0F1C8E66" wp14:editId="52CD5D01">
            <wp:extent cx="2161309" cy="2713605"/>
            <wp:effectExtent l="0" t="0" r="0" b="4445"/>
            <wp:docPr id="72" name="Рисунок 72" descr="Talian_Dev_Help_clip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Talian_Dev_Help_clip055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74" cy="273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  <w:r w:rsidR="00D56B73"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Containers\\UBF8T346G9.ms\\WebArchiveCopyPasteTempFiles\\com.microsoft.Word\\talian_dev_help_clip0557.png" \* MERGEFORMAT </w:instrText>
      </w:r>
      <w:r w:rsidR="00D56B73" w:rsidRPr="005F7769">
        <w:rPr>
          <w:color w:val="000000"/>
          <w:sz w:val="22"/>
          <w:szCs w:val="22"/>
        </w:rPr>
        <w:fldChar w:fldCharType="separate"/>
      </w:r>
      <w:r w:rsidR="00D56B73" w:rsidRPr="00C2718D">
        <w:rPr>
          <w:noProof/>
          <w:color w:val="000000"/>
          <w:sz w:val="22"/>
          <w:szCs w:val="22"/>
        </w:rPr>
        <w:drawing>
          <wp:inline distT="0" distB="0" distL="0" distR="0" wp14:anchorId="4E1DC705" wp14:editId="6768E780">
            <wp:extent cx="2188302" cy="2718262"/>
            <wp:effectExtent l="0" t="0" r="0" b="0"/>
            <wp:docPr id="71" name="Рисунок 71" descr="Talian_Dev_Help_clip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Talian_Dev_Help_clip055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42" cy="275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B73" w:rsidRPr="005F7769">
        <w:rPr>
          <w:color w:val="000000"/>
          <w:sz w:val="22"/>
          <w:szCs w:val="22"/>
        </w:rPr>
        <w:fldChar w:fldCharType="end"/>
      </w:r>
    </w:p>
    <w:p w14:paraId="5AC3A397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1E67CA20" w14:textId="6A063DA0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</w:p>
    <w:p w14:paraId="0EC1E12E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3EE853FD" w14:textId="38A8C923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Containers\\UBF8T346G9.ms\\WebArchiveCopyPasteTempFiles\\com.microsoft.Word\\talian_dev_help_clip0558.png"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00B2F48C" wp14:editId="05E68314">
            <wp:extent cx="2152572" cy="2668386"/>
            <wp:effectExtent l="0" t="0" r="0" b="0"/>
            <wp:docPr id="70" name="Рисунок 70" descr="Talian_Dev_Help_clip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Talian_Dev_Help_clip055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68" cy="269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71EAE62D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0"/>
          <w:szCs w:val="20"/>
        </w:rPr>
        <w:t> </w:t>
      </w:r>
    </w:p>
    <w:p w14:paraId="5B8D414F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и защиту от сбоев:</w:t>
      </w:r>
    </w:p>
    <w:p w14:paraId="550F625E" w14:textId="2B3A0806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Containers\\UBF8T346G9.ms\\WebArchiveCopyPasteTempFiles\\com.microsoft.Word\\talian_dev_help_clip0568.png" \* MERGEFORMAT </w:instrText>
      </w:r>
      <w:r w:rsidRPr="005F7769">
        <w:rPr>
          <w:color w:val="000000"/>
          <w:sz w:val="22"/>
          <w:szCs w:val="22"/>
        </w:rPr>
        <w:fldChar w:fldCharType="separate"/>
      </w:r>
      <w:r w:rsidRPr="00C2718D">
        <w:rPr>
          <w:noProof/>
          <w:color w:val="000000"/>
          <w:sz w:val="22"/>
          <w:szCs w:val="22"/>
        </w:rPr>
        <w:drawing>
          <wp:inline distT="0" distB="0" distL="0" distR="0" wp14:anchorId="6C5C4E70" wp14:editId="1BC43FFB">
            <wp:extent cx="3458095" cy="1896177"/>
            <wp:effectExtent l="0" t="0" r="0" b="0"/>
            <wp:docPr id="69" name="Рисунок 69" descr="Talian_Dev_Help_clip0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Talian_Dev_Help_clip056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61" cy="190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69">
        <w:rPr>
          <w:color w:val="000000"/>
          <w:sz w:val="22"/>
          <w:szCs w:val="22"/>
        </w:rPr>
        <w:fldChar w:fldCharType="end"/>
      </w:r>
    </w:p>
    <w:p w14:paraId="4A3D94DA" w14:textId="787AAD14" w:rsidR="005F7769" w:rsidRDefault="005F7769" w:rsidP="005F7769">
      <w:pPr>
        <w:spacing w:after="0" w:line="240" w:lineRule="auto"/>
        <w:rPr>
          <w:color w:val="000000"/>
          <w:sz w:val="20"/>
          <w:szCs w:val="20"/>
        </w:rPr>
      </w:pPr>
      <w:r w:rsidRPr="005F7769">
        <w:rPr>
          <w:color w:val="000000"/>
          <w:sz w:val="20"/>
          <w:szCs w:val="20"/>
        </w:rPr>
        <w:t> </w:t>
      </w:r>
    </w:p>
    <w:p w14:paraId="154EC12B" w14:textId="77777777" w:rsidR="00C23DDD" w:rsidRPr="005F7769" w:rsidRDefault="00C23DDD" w:rsidP="005F7769">
      <w:pPr>
        <w:spacing w:after="0" w:line="240" w:lineRule="auto"/>
        <w:rPr>
          <w:color w:val="000000"/>
          <w:sz w:val="22"/>
          <w:szCs w:val="22"/>
        </w:rPr>
      </w:pPr>
    </w:p>
    <w:p w14:paraId="26E2752D" w14:textId="77777777" w:rsidR="00D56B73" w:rsidRPr="00C2718D" w:rsidRDefault="00D56B73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</w:p>
    <w:p w14:paraId="37844DD5" w14:textId="52D740EC" w:rsidR="005F7769" w:rsidRPr="005F7769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lastRenderedPageBreak/>
        <w:t>9.Заменяем/проверяем строчку в файле</w:t>
      </w:r>
      <w:r w:rsidRPr="005F7769">
        <w:rPr>
          <w:b/>
          <w:bCs/>
          <w:color w:val="000000"/>
          <w:sz w:val="22"/>
          <w:szCs w:val="22"/>
        </w:rPr>
        <w:t xml:space="preserve"> «C:\</w:t>
      </w:r>
      <w:proofErr w:type="spellStart"/>
      <w:r w:rsidRPr="005F7769">
        <w:rPr>
          <w:b/>
          <w:bCs/>
          <w:color w:val="000000"/>
          <w:sz w:val="22"/>
          <w:szCs w:val="22"/>
        </w:rPr>
        <w:t>inetpub</w:t>
      </w:r>
      <w:proofErr w:type="spellEnd"/>
      <w:r w:rsidRPr="005F7769">
        <w:rPr>
          <w:b/>
          <w:bCs/>
          <w:color w:val="000000"/>
          <w:sz w:val="22"/>
          <w:szCs w:val="22"/>
        </w:rPr>
        <w:t>\WMSServ2\</w:t>
      </w:r>
      <w:proofErr w:type="spellStart"/>
      <w:r w:rsidRPr="005F7769">
        <w:rPr>
          <w:b/>
          <w:bCs/>
          <w:color w:val="000000"/>
          <w:sz w:val="22"/>
          <w:szCs w:val="22"/>
        </w:rPr>
        <w:t>Web.config</w:t>
      </w:r>
      <w:proofErr w:type="spellEnd"/>
      <w:r w:rsidRPr="005F7769">
        <w:rPr>
          <w:b/>
          <w:bCs/>
          <w:color w:val="000000"/>
          <w:sz w:val="22"/>
          <w:szCs w:val="22"/>
        </w:rPr>
        <w:t>»</w:t>
      </w:r>
    </w:p>
    <w:p w14:paraId="69AAA7AA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 </w:t>
      </w:r>
    </w:p>
    <w:p w14:paraId="52EF02F1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color w:val="000000"/>
          <w:sz w:val="22"/>
          <w:szCs w:val="22"/>
        </w:rPr>
        <w:t> </w:t>
      </w:r>
      <w:r w:rsidRPr="005F7769">
        <w:rPr>
          <w:color w:val="000000"/>
          <w:sz w:val="22"/>
          <w:szCs w:val="22"/>
          <w:lang w:val="en-US"/>
        </w:rPr>
        <w:t xml:space="preserve">&lt;add </w:t>
      </w:r>
      <w:proofErr w:type="spellStart"/>
      <w:r w:rsidRPr="005F7769">
        <w:rPr>
          <w:color w:val="000000"/>
          <w:sz w:val="22"/>
          <w:szCs w:val="22"/>
          <w:lang w:val="en-US"/>
        </w:rPr>
        <w:t>connectionString</w:t>
      </w:r>
      <w:proofErr w:type="spellEnd"/>
      <w:r w:rsidRPr="005F7769">
        <w:rPr>
          <w:color w:val="000000"/>
          <w:sz w:val="22"/>
          <w:szCs w:val="22"/>
          <w:lang w:val="en-US"/>
        </w:rPr>
        <w:t>="initial catalog=</w:t>
      </w:r>
      <w:proofErr w:type="gramStart"/>
      <w:r w:rsidRPr="005F7769">
        <w:rPr>
          <w:color w:val="000000"/>
          <w:sz w:val="22"/>
          <w:szCs w:val="22"/>
          <w:lang w:val="en-US"/>
        </w:rPr>
        <w:t>localhost:</w:t>
      </w:r>
      <w:proofErr w:type="spellStart"/>
      <w:r w:rsidRPr="005F7769">
        <w:rPr>
          <w:color w:val="000000"/>
          <w:sz w:val="22"/>
          <w:szCs w:val="22"/>
        </w:rPr>
        <w:t>алиас</w:t>
      </w:r>
      <w:proofErr w:type="spellEnd"/>
      <w:proofErr w:type="gramEnd"/>
      <w:r w:rsidRPr="005F7769">
        <w:rPr>
          <w:color w:val="000000"/>
          <w:sz w:val="22"/>
          <w:szCs w:val="22"/>
          <w:lang w:val="en-US"/>
        </w:rPr>
        <w:t>_</w:t>
      </w:r>
      <w:r w:rsidRPr="005F7769">
        <w:rPr>
          <w:color w:val="000000"/>
          <w:sz w:val="22"/>
          <w:szCs w:val="22"/>
        </w:rPr>
        <w:t>базы</w:t>
      </w:r>
      <w:r w:rsidRPr="005F7769">
        <w:rPr>
          <w:color w:val="000000"/>
          <w:sz w:val="22"/>
          <w:szCs w:val="22"/>
          <w:lang w:val="en-US"/>
        </w:rPr>
        <w:t>;user id=</w:t>
      </w:r>
      <w:proofErr w:type="spellStart"/>
      <w:r w:rsidRPr="005F7769">
        <w:rPr>
          <w:color w:val="000000"/>
          <w:sz w:val="22"/>
          <w:szCs w:val="22"/>
          <w:lang w:val="en-US"/>
        </w:rPr>
        <w:t>SYSDBA;password</w:t>
      </w:r>
      <w:proofErr w:type="spellEnd"/>
      <w:r w:rsidRPr="005F7769">
        <w:rPr>
          <w:color w:val="000000"/>
          <w:sz w:val="22"/>
          <w:szCs w:val="22"/>
          <w:lang w:val="en-US"/>
        </w:rPr>
        <w:t>=</w:t>
      </w:r>
      <w:proofErr w:type="spellStart"/>
      <w:r w:rsidRPr="005F7769">
        <w:rPr>
          <w:color w:val="000000"/>
          <w:sz w:val="22"/>
          <w:szCs w:val="22"/>
          <w:lang w:val="en-US"/>
        </w:rPr>
        <w:t>masterkey;character</w:t>
      </w:r>
      <w:proofErr w:type="spellEnd"/>
      <w:r w:rsidRPr="005F7769">
        <w:rPr>
          <w:color w:val="000000"/>
          <w:sz w:val="22"/>
          <w:szCs w:val="22"/>
          <w:lang w:val="en-US"/>
        </w:rPr>
        <w:t xml:space="preserve"> set=UTF8;min pool size=0;max pool        size=50;pooling=</w:t>
      </w:r>
      <w:proofErr w:type="spellStart"/>
      <w:r w:rsidRPr="005F7769">
        <w:rPr>
          <w:color w:val="000000"/>
          <w:sz w:val="22"/>
          <w:szCs w:val="22"/>
          <w:lang w:val="en-US"/>
        </w:rPr>
        <w:t>True;connection</w:t>
      </w:r>
      <w:proofErr w:type="spellEnd"/>
      <w:r w:rsidRPr="005F7769">
        <w:rPr>
          <w:color w:val="000000"/>
          <w:sz w:val="22"/>
          <w:szCs w:val="22"/>
          <w:lang w:val="en-US"/>
        </w:rPr>
        <w:t xml:space="preserve"> lifetime=1;packet size=8192;no garbage collect=</w:t>
      </w:r>
      <w:proofErr w:type="spellStart"/>
      <w:r w:rsidRPr="005F7769">
        <w:rPr>
          <w:color w:val="000000"/>
          <w:sz w:val="22"/>
          <w:szCs w:val="22"/>
          <w:lang w:val="en-US"/>
        </w:rPr>
        <w:t>True;server</w:t>
      </w:r>
      <w:proofErr w:type="spellEnd"/>
      <w:r w:rsidRPr="005F7769">
        <w:rPr>
          <w:color w:val="000000"/>
          <w:sz w:val="22"/>
          <w:szCs w:val="22"/>
          <w:lang w:val="en-US"/>
        </w:rPr>
        <w:t xml:space="preserve"> type=Default" name="FBWORK" /&gt;</w:t>
      </w:r>
    </w:p>
    <w:p w14:paraId="3650BDC1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color w:val="000000"/>
          <w:sz w:val="22"/>
          <w:szCs w:val="22"/>
          <w:lang w:val="en-US"/>
        </w:rPr>
        <w:t> </w:t>
      </w:r>
    </w:p>
    <w:p w14:paraId="528C65A9" w14:textId="77777777" w:rsidR="005F7769" w:rsidRPr="005F7769" w:rsidRDefault="005F7769" w:rsidP="005F7769">
      <w:pPr>
        <w:spacing w:after="0" w:line="240" w:lineRule="auto"/>
        <w:rPr>
          <w:b/>
          <w:bCs/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10.  Устанавливаем сервис</w:t>
      </w:r>
      <w:r w:rsidRPr="005F7769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5F7769">
        <w:rPr>
          <w:b/>
          <w:bCs/>
          <w:color w:val="000000"/>
          <w:sz w:val="22"/>
          <w:szCs w:val="22"/>
        </w:rPr>
        <w:t>BuildCacheReportQueueManager</w:t>
      </w:r>
      <w:proofErr w:type="spellEnd"/>
      <w:r w:rsidRPr="005F7769">
        <w:rPr>
          <w:b/>
          <w:bCs/>
          <w:color w:val="000000"/>
          <w:sz w:val="22"/>
          <w:szCs w:val="22"/>
        </w:rPr>
        <w:t xml:space="preserve"> в командной строке:</w:t>
      </w:r>
    </w:p>
    <w:p w14:paraId="6F24E859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</w:rPr>
        <w:t> </w:t>
      </w:r>
    </w:p>
    <w:p w14:paraId="75F28402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color w:val="000000"/>
          <w:sz w:val="22"/>
          <w:szCs w:val="22"/>
        </w:rPr>
        <w:t> </w:t>
      </w:r>
      <w:r w:rsidRPr="005F7769">
        <w:rPr>
          <w:color w:val="000000"/>
          <w:sz w:val="22"/>
          <w:szCs w:val="22"/>
          <w:lang w:val="en-US"/>
        </w:rPr>
        <w:t>C:\inetpub\cgi-bin-print_build\BuildCacheReportQueueManager.exe /install</w:t>
      </w:r>
    </w:p>
    <w:p w14:paraId="73BF2D4B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color w:val="000000"/>
          <w:sz w:val="22"/>
          <w:szCs w:val="22"/>
          <w:lang w:val="en-US"/>
        </w:rPr>
        <w:t> </w:t>
      </w:r>
    </w:p>
    <w:p w14:paraId="08399E18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color w:val="000000"/>
          <w:sz w:val="22"/>
          <w:szCs w:val="22"/>
          <w:lang w:val="en-US"/>
        </w:rPr>
        <w:t xml:space="preserve">11.  </w:t>
      </w:r>
      <w:r w:rsidRPr="005F7769">
        <w:rPr>
          <w:color w:val="000000"/>
          <w:sz w:val="22"/>
          <w:szCs w:val="22"/>
        </w:rPr>
        <w:t>Запускаем</w:t>
      </w:r>
      <w:r w:rsidRPr="005F7769">
        <w:rPr>
          <w:color w:val="000000"/>
          <w:sz w:val="22"/>
          <w:szCs w:val="22"/>
          <w:lang w:val="en-US"/>
        </w:rPr>
        <w:t xml:space="preserve"> </w:t>
      </w:r>
      <w:r w:rsidRPr="005F7769">
        <w:rPr>
          <w:color w:val="000000"/>
          <w:sz w:val="22"/>
          <w:szCs w:val="22"/>
        </w:rPr>
        <w:t>службу</w:t>
      </w:r>
      <w:r w:rsidRPr="005F7769">
        <w:rPr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Pr="005F7769">
        <w:rPr>
          <w:b/>
          <w:bCs/>
          <w:color w:val="000000"/>
          <w:sz w:val="22"/>
          <w:szCs w:val="22"/>
          <w:lang w:val="en-US"/>
        </w:rPr>
        <w:t>ntReportBuildCacheQueueManager</w:t>
      </w:r>
      <w:proofErr w:type="spellEnd"/>
    </w:p>
    <w:p w14:paraId="2572BE56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color w:val="000000"/>
          <w:sz w:val="22"/>
          <w:szCs w:val="22"/>
          <w:lang w:val="en-US"/>
        </w:rPr>
        <w:t> </w:t>
      </w:r>
    </w:p>
    <w:p w14:paraId="3DFCA4E3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b/>
          <w:bCs/>
          <w:color w:val="000000"/>
          <w:sz w:val="22"/>
          <w:szCs w:val="22"/>
          <w:lang w:val="en-US"/>
        </w:rPr>
        <w:t>12.  </w:t>
      </w:r>
      <w:r w:rsidRPr="005F7769">
        <w:rPr>
          <w:b/>
          <w:bCs/>
          <w:color w:val="000000"/>
          <w:sz w:val="22"/>
          <w:szCs w:val="22"/>
        </w:rPr>
        <w:t>Устанавливаем</w:t>
      </w:r>
      <w:r w:rsidRPr="005F7769">
        <w:rPr>
          <w:b/>
          <w:bCs/>
          <w:color w:val="000000"/>
          <w:sz w:val="22"/>
          <w:szCs w:val="22"/>
          <w:lang w:val="en-US"/>
        </w:rPr>
        <w:t xml:space="preserve"> </w:t>
      </w:r>
      <w:r w:rsidRPr="005F7769">
        <w:rPr>
          <w:b/>
          <w:bCs/>
          <w:color w:val="000000"/>
          <w:sz w:val="22"/>
          <w:szCs w:val="22"/>
        </w:rPr>
        <w:t>и</w:t>
      </w:r>
      <w:r w:rsidRPr="005F7769">
        <w:rPr>
          <w:b/>
          <w:bCs/>
          <w:color w:val="000000"/>
          <w:sz w:val="22"/>
          <w:szCs w:val="22"/>
          <w:lang w:val="en-US"/>
        </w:rPr>
        <w:t xml:space="preserve"> </w:t>
      </w:r>
      <w:r w:rsidRPr="005F7769">
        <w:rPr>
          <w:b/>
          <w:bCs/>
          <w:color w:val="000000"/>
          <w:sz w:val="22"/>
          <w:szCs w:val="22"/>
        </w:rPr>
        <w:t>запускаем</w:t>
      </w:r>
      <w:r w:rsidRPr="005F7769">
        <w:rPr>
          <w:b/>
          <w:bCs/>
          <w:color w:val="000000"/>
          <w:sz w:val="22"/>
          <w:szCs w:val="22"/>
          <w:lang w:val="en-US"/>
        </w:rPr>
        <w:t xml:space="preserve"> </w:t>
      </w:r>
      <w:r w:rsidRPr="005F7769">
        <w:rPr>
          <w:b/>
          <w:bCs/>
          <w:color w:val="000000"/>
          <w:sz w:val="22"/>
          <w:szCs w:val="22"/>
        </w:rPr>
        <w:t>сервис</w:t>
      </w:r>
      <w:r w:rsidRPr="005F7769">
        <w:rPr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Pr="005F7769">
        <w:rPr>
          <w:b/>
          <w:bCs/>
          <w:color w:val="000000"/>
          <w:sz w:val="22"/>
          <w:szCs w:val="22"/>
          <w:lang w:val="en-US"/>
        </w:rPr>
        <w:t>CheckReportJob</w:t>
      </w:r>
      <w:proofErr w:type="spellEnd"/>
      <w:r w:rsidRPr="005F7769">
        <w:rPr>
          <w:b/>
          <w:bCs/>
          <w:color w:val="000000"/>
          <w:sz w:val="22"/>
          <w:szCs w:val="22"/>
          <w:lang w:val="en-US"/>
        </w:rPr>
        <w:t>:</w:t>
      </w:r>
    </w:p>
    <w:p w14:paraId="204E626C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color w:val="000000"/>
          <w:sz w:val="22"/>
          <w:szCs w:val="22"/>
          <w:lang w:val="en-US"/>
        </w:rPr>
        <w:t> </w:t>
      </w:r>
    </w:p>
    <w:p w14:paraId="7A22876C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color w:val="000000"/>
          <w:sz w:val="22"/>
          <w:szCs w:val="22"/>
          <w:lang w:val="en-US"/>
        </w:rPr>
        <w:t> C:\inetpub\CheckReportJob&gt; .\load.cmd</w:t>
      </w:r>
    </w:p>
    <w:p w14:paraId="19B2314C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color w:val="000000"/>
          <w:sz w:val="22"/>
          <w:szCs w:val="22"/>
          <w:lang w:val="en-US"/>
        </w:rPr>
        <w:t> </w:t>
      </w:r>
    </w:p>
    <w:p w14:paraId="6419FC36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color w:val="000000"/>
          <w:sz w:val="22"/>
          <w:szCs w:val="22"/>
          <w:lang w:val="en-US"/>
        </w:rPr>
        <w:t xml:space="preserve">13.  </w:t>
      </w:r>
      <w:r w:rsidRPr="005F7769">
        <w:rPr>
          <w:color w:val="000000"/>
          <w:sz w:val="22"/>
          <w:szCs w:val="22"/>
        </w:rPr>
        <w:t>Регистрируем</w:t>
      </w:r>
      <w:r w:rsidRPr="005F7769">
        <w:rPr>
          <w:b/>
          <w:bCs/>
          <w:color w:val="000000"/>
          <w:sz w:val="22"/>
          <w:szCs w:val="22"/>
          <w:lang w:val="en-US"/>
        </w:rPr>
        <w:t xml:space="preserve"> midas.dll </w:t>
      </w:r>
      <w:r w:rsidRPr="005F7769">
        <w:rPr>
          <w:color w:val="000000"/>
          <w:sz w:val="22"/>
          <w:szCs w:val="22"/>
        </w:rPr>
        <w:t>из</w:t>
      </w:r>
      <w:r w:rsidRPr="005F7769">
        <w:rPr>
          <w:color w:val="000000"/>
          <w:sz w:val="22"/>
          <w:szCs w:val="22"/>
          <w:lang w:val="en-US"/>
        </w:rPr>
        <w:t xml:space="preserve"> </w:t>
      </w:r>
      <w:r w:rsidRPr="005F7769">
        <w:rPr>
          <w:color w:val="000000"/>
          <w:sz w:val="22"/>
          <w:szCs w:val="22"/>
        </w:rPr>
        <w:t>папки</w:t>
      </w:r>
      <w:r w:rsidRPr="005F7769">
        <w:rPr>
          <w:b/>
          <w:bCs/>
          <w:color w:val="000000"/>
          <w:sz w:val="22"/>
          <w:szCs w:val="22"/>
          <w:lang w:val="en-US"/>
        </w:rPr>
        <w:t xml:space="preserve"> \Etalon\</w:t>
      </w:r>
      <w:proofErr w:type="spellStart"/>
      <w:r w:rsidRPr="005F7769">
        <w:rPr>
          <w:b/>
          <w:bCs/>
          <w:color w:val="000000"/>
          <w:sz w:val="22"/>
          <w:szCs w:val="22"/>
          <w:lang w:val="en-US"/>
        </w:rPr>
        <w:t>Talian</w:t>
      </w:r>
      <w:proofErr w:type="spellEnd"/>
      <w:r w:rsidRPr="005F7769">
        <w:rPr>
          <w:b/>
          <w:bCs/>
          <w:color w:val="000000"/>
          <w:sz w:val="22"/>
          <w:szCs w:val="22"/>
          <w:lang w:val="en-US"/>
        </w:rPr>
        <w:t>\:</w:t>
      </w:r>
    </w:p>
    <w:p w14:paraId="53ED8805" w14:textId="77777777" w:rsidR="005F7769" w:rsidRPr="005F7769" w:rsidRDefault="005F7769" w:rsidP="005F7769">
      <w:pPr>
        <w:spacing w:after="0" w:line="240" w:lineRule="auto"/>
        <w:rPr>
          <w:color w:val="000000"/>
          <w:sz w:val="22"/>
          <w:szCs w:val="22"/>
          <w:lang w:val="en-US"/>
        </w:rPr>
      </w:pPr>
      <w:r w:rsidRPr="005F7769">
        <w:rPr>
          <w:color w:val="000000"/>
          <w:sz w:val="22"/>
          <w:szCs w:val="22"/>
          <w:lang w:val="en-US"/>
        </w:rPr>
        <w:t> </w:t>
      </w:r>
    </w:p>
    <w:p w14:paraId="6FF59FD8" w14:textId="58B61836" w:rsidR="00E46BAB" w:rsidRPr="00C2718D" w:rsidRDefault="005F7769" w:rsidP="00D56B73">
      <w:pPr>
        <w:spacing w:after="0" w:line="240" w:lineRule="auto"/>
        <w:rPr>
          <w:color w:val="000000"/>
          <w:sz w:val="22"/>
          <w:szCs w:val="22"/>
        </w:rPr>
      </w:pPr>
      <w:r w:rsidRPr="005F7769">
        <w:rPr>
          <w:color w:val="000000"/>
          <w:sz w:val="22"/>
          <w:szCs w:val="22"/>
          <w:lang w:val="en-US"/>
        </w:rPr>
        <w:t> </w:t>
      </w:r>
      <w:r w:rsidRPr="005F7769">
        <w:rPr>
          <w:color w:val="000000"/>
          <w:sz w:val="22"/>
          <w:szCs w:val="22"/>
        </w:rPr>
        <w:t>regsvr32 midas.dll</w:t>
      </w:r>
      <w:bookmarkStart w:id="8" w:name="_Toc116652672"/>
    </w:p>
    <w:p w14:paraId="1A866A25" w14:textId="5CCBB9CA" w:rsidR="00E46BAB" w:rsidRPr="00C2718D" w:rsidRDefault="00E46BAB" w:rsidP="006D7F51">
      <w:pPr>
        <w:pStyle w:val="21"/>
        <w:rPr>
          <w:rFonts w:eastAsia="Times New Roman"/>
          <w:color w:val="auto"/>
        </w:rPr>
      </w:pPr>
    </w:p>
    <w:p w14:paraId="0EA362FC" w14:textId="2D1926E7" w:rsidR="00D56B73" w:rsidRPr="00C2718D" w:rsidRDefault="00D56B73" w:rsidP="00D56B73"/>
    <w:p w14:paraId="38F63F17" w14:textId="59DF20A8" w:rsidR="00D56B73" w:rsidRPr="00C2718D" w:rsidRDefault="00D56B73" w:rsidP="00D56B73"/>
    <w:p w14:paraId="5FF4BBEC" w14:textId="4ADA4658" w:rsidR="00D56B73" w:rsidRPr="00C2718D" w:rsidRDefault="00D56B73" w:rsidP="00D56B73"/>
    <w:p w14:paraId="32C9703E" w14:textId="74E3BEEE" w:rsidR="00D56B73" w:rsidRPr="00C2718D" w:rsidRDefault="00D56B73" w:rsidP="00D56B73"/>
    <w:p w14:paraId="6020AA71" w14:textId="6037A629" w:rsidR="00D56B73" w:rsidRPr="00C2718D" w:rsidRDefault="00D56B73" w:rsidP="00D56B73"/>
    <w:p w14:paraId="51EE6F6D" w14:textId="43357E17" w:rsidR="00D56B73" w:rsidRPr="00C2718D" w:rsidRDefault="00D56B73" w:rsidP="00D56B73"/>
    <w:p w14:paraId="76331BDB" w14:textId="21C0A928" w:rsidR="00D56B73" w:rsidRPr="00C2718D" w:rsidRDefault="00D56B73" w:rsidP="00D56B73"/>
    <w:p w14:paraId="77261C19" w14:textId="0C10F09C" w:rsidR="00D56B73" w:rsidRPr="00C2718D" w:rsidRDefault="00D56B73" w:rsidP="00D56B73"/>
    <w:p w14:paraId="00EB382A" w14:textId="09554D7D" w:rsidR="00D56B73" w:rsidRDefault="00D56B73" w:rsidP="00D56B73"/>
    <w:p w14:paraId="288A7719" w14:textId="6307C6E2" w:rsidR="00C23DDD" w:rsidRDefault="00C23DDD" w:rsidP="00D56B73"/>
    <w:p w14:paraId="3C65ACE9" w14:textId="1CA7391D" w:rsidR="00C23DDD" w:rsidRDefault="00C23DDD" w:rsidP="00D56B73"/>
    <w:p w14:paraId="5646C581" w14:textId="7413DA00" w:rsidR="00C36F56" w:rsidRDefault="00C36F56" w:rsidP="00D56B73"/>
    <w:p w14:paraId="389F20AB" w14:textId="4BB524E6" w:rsidR="00C36F56" w:rsidRDefault="00C36F56" w:rsidP="00D56B73"/>
    <w:p w14:paraId="7F557127" w14:textId="0BE2F110" w:rsidR="00C36F56" w:rsidRDefault="00C36F56" w:rsidP="00D56B73"/>
    <w:p w14:paraId="5E1E2E47" w14:textId="7F726EF7" w:rsidR="00C36F56" w:rsidRPr="005836BE" w:rsidRDefault="00C36F56">
      <w:pPr>
        <w:pStyle w:val="numlist1"/>
        <w:numPr>
          <w:ilvl w:val="0"/>
          <w:numId w:val="13"/>
        </w:numPr>
        <w:jc w:val="both"/>
        <w:rPr>
          <w:color w:val="auto"/>
        </w:rPr>
      </w:pPr>
      <w:r w:rsidRPr="005836BE">
        <w:rPr>
          <w:color w:val="auto"/>
        </w:rPr>
        <w:lastRenderedPageBreak/>
        <w:t xml:space="preserve">Настройка </w:t>
      </w:r>
      <w:proofErr w:type="spellStart"/>
      <w:r w:rsidRPr="005836BE">
        <w:rPr>
          <w:color w:val="auto"/>
        </w:rPr>
        <w:t>Reg_base</w:t>
      </w:r>
      <w:proofErr w:type="spellEnd"/>
    </w:p>
    <w:p w14:paraId="47964D88" w14:textId="04D166A8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5836BE">
        <w:rPr>
          <w:color w:val="000000"/>
          <w:sz w:val="22"/>
          <w:szCs w:val="22"/>
        </w:rPr>
        <w:t xml:space="preserve">Программа </w:t>
      </w:r>
      <w:r w:rsidRPr="005836BE">
        <w:rPr>
          <w:color w:val="000000"/>
          <w:sz w:val="22"/>
          <w:szCs w:val="22"/>
          <w:lang w:val="en-US"/>
        </w:rPr>
        <w:t>reg</w:t>
      </w:r>
      <w:r w:rsidRPr="005836BE">
        <w:rPr>
          <w:color w:val="000000"/>
          <w:sz w:val="22"/>
          <w:szCs w:val="22"/>
        </w:rPr>
        <w:t>_</w:t>
      </w:r>
      <w:r w:rsidRPr="005836BE">
        <w:rPr>
          <w:color w:val="000000"/>
          <w:sz w:val="22"/>
          <w:szCs w:val="22"/>
          <w:lang w:val="en-US"/>
        </w:rPr>
        <w:t>Base</w:t>
      </w:r>
      <w:r w:rsidRPr="005836BE">
        <w:rPr>
          <w:color w:val="000000"/>
          <w:sz w:val="22"/>
          <w:szCs w:val="22"/>
        </w:rPr>
        <w:t xml:space="preserve"> находится в</w:t>
      </w:r>
      <w:r w:rsidRPr="00C36F56">
        <w:rPr>
          <w:color w:val="000000"/>
          <w:sz w:val="22"/>
          <w:szCs w:val="22"/>
        </w:rPr>
        <w:t xml:space="preserve"> папке </w:t>
      </w:r>
      <w:proofErr w:type="spellStart"/>
      <w:r w:rsidRPr="005836BE">
        <w:rPr>
          <w:color w:val="000000"/>
          <w:sz w:val="22"/>
          <w:szCs w:val="22"/>
          <w:lang w:val="en-US"/>
        </w:rPr>
        <w:t>Talian</w:t>
      </w:r>
      <w:proofErr w:type="spellEnd"/>
      <w:r w:rsidRPr="00C36F56">
        <w:rPr>
          <w:color w:val="000000"/>
          <w:sz w:val="22"/>
          <w:szCs w:val="22"/>
        </w:rPr>
        <w:t xml:space="preserve"> на сервере</w:t>
      </w:r>
      <w:r w:rsidRPr="005836BE">
        <w:rPr>
          <w:color w:val="000000"/>
          <w:sz w:val="22"/>
          <w:szCs w:val="22"/>
        </w:rPr>
        <w:t xml:space="preserve">. </w:t>
      </w:r>
    </w:p>
    <w:p w14:paraId="6C294673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color w:val="000000"/>
          <w:sz w:val="22"/>
          <w:szCs w:val="22"/>
        </w:rPr>
        <w:t> </w:t>
      </w:r>
    </w:p>
    <w:p w14:paraId="0680A723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color w:val="000000"/>
          <w:sz w:val="22"/>
          <w:szCs w:val="22"/>
        </w:rPr>
        <w:t>1.</w:t>
      </w:r>
      <w:proofErr w:type="gramStart"/>
      <w:r w:rsidRPr="00C36F56">
        <w:rPr>
          <w:color w:val="000000"/>
          <w:sz w:val="22"/>
          <w:szCs w:val="22"/>
        </w:rPr>
        <w:t>Запускаем  файл</w:t>
      </w:r>
      <w:proofErr w:type="gramEnd"/>
      <w:r w:rsidRPr="00C36F56">
        <w:rPr>
          <w:color w:val="000000"/>
          <w:sz w:val="22"/>
          <w:szCs w:val="22"/>
        </w:rPr>
        <w:t xml:space="preserve"> </w:t>
      </w:r>
      <w:proofErr w:type="spellStart"/>
      <w:r w:rsidRPr="00C36F56">
        <w:rPr>
          <w:color w:val="000000"/>
          <w:sz w:val="22"/>
          <w:szCs w:val="22"/>
        </w:rPr>
        <w:t>Reg_base</w:t>
      </w:r>
      <w:proofErr w:type="spellEnd"/>
      <w:r w:rsidRPr="00C36F56">
        <w:rPr>
          <w:color w:val="000000"/>
          <w:sz w:val="22"/>
          <w:szCs w:val="22"/>
        </w:rPr>
        <w:t xml:space="preserve"> от имени администратора компьютера:</w:t>
      </w:r>
    </w:p>
    <w:p w14:paraId="109898D9" w14:textId="4C36A42E" w:rsidR="00C36F56" w:rsidRPr="00C36F56" w:rsidRDefault="0084102C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Containers\\UBF8T346G9.ms\\WebArchiveCopyPasteTempFiles\\com.microsoft.Word\\talian_dev_help_clip0211.png" \* MERGEFORMAT </w:instrText>
      </w:r>
      <w:r w:rsidRPr="00C36F56">
        <w:rPr>
          <w:color w:val="000000"/>
          <w:sz w:val="22"/>
          <w:szCs w:val="22"/>
        </w:rPr>
        <w:fldChar w:fldCharType="separate"/>
      </w:r>
      <w:r w:rsidRPr="005836BE">
        <w:rPr>
          <w:noProof/>
          <w:color w:val="000000"/>
          <w:sz w:val="22"/>
          <w:szCs w:val="22"/>
        </w:rPr>
        <w:drawing>
          <wp:inline distT="0" distB="0" distL="0" distR="0" wp14:anchorId="7EA2867F" wp14:editId="1581DBC1">
            <wp:extent cx="3374967" cy="1952562"/>
            <wp:effectExtent l="0" t="0" r="3810" b="3810"/>
            <wp:docPr id="135" name="Рисунок 135" descr="Talian_Dev_Help_clip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Talian_Dev_Help_clip021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79" cy="19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F56">
        <w:rPr>
          <w:color w:val="000000"/>
          <w:sz w:val="22"/>
          <w:szCs w:val="22"/>
        </w:rPr>
        <w:fldChar w:fldCharType="end"/>
      </w:r>
    </w:p>
    <w:p w14:paraId="492C79F9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color w:val="000000"/>
          <w:sz w:val="22"/>
          <w:szCs w:val="22"/>
        </w:rPr>
        <w:t> </w:t>
      </w:r>
    </w:p>
    <w:p w14:paraId="4A5027B0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color w:val="000000"/>
          <w:sz w:val="22"/>
          <w:szCs w:val="22"/>
        </w:rPr>
        <w:t>Где:</w:t>
      </w:r>
    </w:p>
    <w:p w14:paraId="000F69CD" w14:textId="09D88C6D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b/>
          <w:bCs/>
          <w:color w:val="000000"/>
          <w:sz w:val="22"/>
          <w:szCs w:val="22"/>
        </w:rPr>
        <w:t>Имя базы:</w:t>
      </w:r>
      <w:r w:rsidRPr="00C36F56">
        <w:rPr>
          <w:color w:val="000000"/>
          <w:sz w:val="22"/>
          <w:szCs w:val="22"/>
        </w:rPr>
        <w:t xml:space="preserve"> Имя базы данных Oracle куда подключается программа </w:t>
      </w:r>
      <w:r w:rsidR="00C03270" w:rsidRPr="00C03270">
        <w:rPr>
          <w:color w:val="000000"/>
          <w:sz w:val="22"/>
          <w:szCs w:val="22"/>
        </w:rPr>
        <w:t xml:space="preserve">WMS </w:t>
      </w:r>
      <w:proofErr w:type="spellStart"/>
      <w:r w:rsidR="00C03270" w:rsidRPr="00C03270">
        <w:rPr>
          <w:color w:val="000000"/>
          <w:sz w:val="22"/>
          <w:szCs w:val="22"/>
        </w:rPr>
        <w:t>TalianLog</w:t>
      </w:r>
      <w:proofErr w:type="spellEnd"/>
      <w:r w:rsidRPr="00C36F56">
        <w:rPr>
          <w:color w:val="000000"/>
          <w:sz w:val="22"/>
          <w:szCs w:val="22"/>
        </w:rPr>
        <w:t xml:space="preserve"> (Боевая база или клон)</w:t>
      </w:r>
    </w:p>
    <w:p w14:paraId="6A5A8F4C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b/>
          <w:bCs/>
          <w:color w:val="000000"/>
          <w:sz w:val="22"/>
          <w:szCs w:val="22"/>
        </w:rPr>
        <w:t>Сервер:</w:t>
      </w:r>
      <w:r w:rsidRPr="00C36F56">
        <w:rPr>
          <w:color w:val="000000"/>
          <w:sz w:val="22"/>
          <w:szCs w:val="22"/>
        </w:rPr>
        <w:t> Имя сервера базы данных Oracle</w:t>
      </w:r>
    </w:p>
    <w:p w14:paraId="2F384ECC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b/>
          <w:bCs/>
          <w:color w:val="000000"/>
          <w:sz w:val="22"/>
          <w:szCs w:val="22"/>
        </w:rPr>
        <w:t>Порт: </w:t>
      </w:r>
      <w:r w:rsidRPr="00C36F56">
        <w:rPr>
          <w:color w:val="000000"/>
          <w:sz w:val="22"/>
          <w:szCs w:val="22"/>
        </w:rPr>
        <w:t>Порт сервера базы данных для базы данных Oracle</w:t>
      </w:r>
    </w:p>
    <w:p w14:paraId="1E33B6B6" w14:textId="75E7FB31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b/>
          <w:bCs/>
          <w:color w:val="000000"/>
          <w:sz w:val="22"/>
          <w:szCs w:val="22"/>
        </w:rPr>
        <w:t>Код города:</w:t>
      </w:r>
      <w:r w:rsidRPr="00C36F56">
        <w:rPr>
          <w:color w:val="000000"/>
          <w:sz w:val="22"/>
          <w:szCs w:val="22"/>
        </w:rPr>
        <w:t> Код склада</w:t>
      </w:r>
    </w:p>
    <w:p w14:paraId="40F52C59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b/>
          <w:bCs/>
          <w:color w:val="000000"/>
          <w:sz w:val="22"/>
          <w:szCs w:val="22"/>
        </w:rPr>
        <w:t>Путь:</w:t>
      </w:r>
      <w:r w:rsidRPr="00C36F56">
        <w:rPr>
          <w:color w:val="000000"/>
          <w:sz w:val="22"/>
          <w:szCs w:val="22"/>
        </w:rPr>
        <w:t xml:space="preserve"> Путь к базе данных </w:t>
      </w:r>
      <w:proofErr w:type="spellStart"/>
      <w:r w:rsidRPr="00C36F56">
        <w:rPr>
          <w:color w:val="000000"/>
          <w:sz w:val="22"/>
          <w:szCs w:val="22"/>
        </w:rPr>
        <w:t>firebird</w:t>
      </w:r>
      <w:proofErr w:type="spellEnd"/>
      <w:r w:rsidRPr="00C36F56">
        <w:rPr>
          <w:color w:val="000000"/>
          <w:sz w:val="22"/>
          <w:szCs w:val="22"/>
        </w:rPr>
        <w:t xml:space="preserve"> на сервере </w:t>
      </w:r>
      <w:proofErr w:type="spellStart"/>
      <w:r w:rsidRPr="00C36F56">
        <w:rPr>
          <w:color w:val="000000"/>
          <w:sz w:val="22"/>
          <w:szCs w:val="22"/>
        </w:rPr>
        <w:t>Talian</w:t>
      </w:r>
      <w:proofErr w:type="spellEnd"/>
    </w:p>
    <w:p w14:paraId="18B33012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proofErr w:type="spellStart"/>
      <w:r w:rsidRPr="00C36F56">
        <w:rPr>
          <w:b/>
          <w:bCs/>
          <w:color w:val="000000"/>
          <w:sz w:val="22"/>
          <w:szCs w:val="22"/>
        </w:rPr>
        <w:t>MainMenu</w:t>
      </w:r>
      <w:proofErr w:type="spellEnd"/>
      <w:r w:rsidRPr="00C36F56">
        <w:rPr>
          <w:b/>
          <w:bCs/>
          <w:color w:val="000000"/>
          <w:sz w:val="22"/>
          <w:szCs w:val="22"/>
        </w:rPr>
        <w:t>: </w:t>
      </w:r>
      <w:r w:rsidRPr="00C36F56">
        <w:rPr>
          <w:color w:val="000000"/>
          <w:sz w:val="22"/>
          <w:szCs w:val="22"/>
        </w:rPr>
        <w:t>Меню Пользователя, который запустится при входе систему.</w:t>
      </w:r>
    </w:p>
    <w:p w14:paraId="2D47DEEF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color w:val="000000"/>
          <w:sz w:val="22"/>
          <w:szCs w:val="22"/>
        </w:rPr>
        <w:t> </w:t>
      </w:r>
    </w:p>
    <w:p w14:paraId="394039BC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color w:val="000000"/>
          <w:sz w:val="22"/>
          <w:szCs w:val="22"/>
        </w:rPr>
        <w:t>2.Настраиваем параметры и нажимаем кнопку "Запись в реестр":</w:t>
      </w:r>
    </w:p>
    <w:p w14:paraId="6FF3C300" w14:textId="4047408B" w:rsidR="00C36F56" w:rsidRPr="00C36F56" w:rsidRDefault="00CC6E6D" w:rsidP="00C36F56">
      <w:pPr>
        <w:spacing w:after="0" w:line="240" w:lineRule="auto"/>
        <w:rPr>
          <w:color w:val="000000"/>
          <w:sz w:val="22"/>
          <w:szCs w:val="22"/>
        </w:rPr>
      </w:pPr>
      <w:r w:rsidRPr="005836BE">
        <w:rPr>
          <w:noProof/>
          <w:color w:val="000000"/>
          <w:sz w:val="22"/>
          <w:szCs w:val="22"/>
        </w:rPr>
        <w:drawing>
          <wp:inline distT="0" distB="0" distL="0" distR="0" wp14:anchorId="0883E07A" wp14:editId="0E6242F3">
            <wp:extent cx="3374390" cy="1901929"/>
            <wp:effectExtent l="0" t="0" r="3810" b="317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387060" cy="190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D1CE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color w:val="000000"/>
          <w:sz w:val="22"/>
          <w:szCs w:val="22"/>
        </w:rPr>
        <w:t> </w:t>
      </w:r>
    </w:p>
    <w:p w14:paraId="498CC3AA" w14:textId="77777777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color w:val="000000"/>
          <w:sz w:val="22"/>
          <w:szCs w:val="22"/>
        </w:rPr>
        <w:t> </w:t>
      </w:r>
    </w:p>
    <w:p w14:paraId="383B298C" w14:textId="5BCDF2C1" w:rsidR="00C36F56" w:rsidRP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color w:val="000000"/>
          <w:sz w:val="22"/>
          <w:szCs w:val="22"/>
        </w:rPr>
        <w:t>Появляется надпись "Запись в реестр произведена":</w:t>
      </w:r>
    </w:p>
    <w:p w14:paraId="50B5C310" w14:textId="3EB26D1C" w:rsidR="00C36F56" w:rsidRDefault="00C36F56" w:rsidP="00C36F56">
      <w:pPr>
        <w:spacing w:after="0" w:line="240" w:lineRule="auto"/>
        <w:rPr>
          <w:color w:val="000000"/>
          <w:sz w:val="22"/>
          <w:szCs w:val="22"/>
        </w:rPr>
      </w:pPr>
      <w:r w:rsidRPr="00C36F56">
        <w:rPr>
          <w:color w:val="000000"/>
          <w:sz w:val="22"/>
          <w:szCs w:val="22"/>
        </w:rPr>
        <w:fldChar w:fldCharType="begin"/>
      </w:r>
      <w:r w:rsidR="00C14ED0">
        <w:rPr>
          <w:color w:val="000000"/>
          <w:sz w:val="22"/>
          <w:szCs w:val="22"/>
        </w:rPr>
        <w:instrText xml:space="preserve"> INCLUDEPICTURE "\\\\faberlic.ru\\Users\\pavlek\\Library\\Group Containers\\UBF8T346G9.ms\\WebArchiveCopyPasteTempFiles\\com.microsoft.Word\\talian_dev_help_clip0578.png" \* MERGEFORMAT </w:instrText>
      </w:r>
      <w:r w:rsidRPr="00C36F56">
        <w:rPr>
          <w:color w:val="000000"/>
          <w:sz w:val="22"/>
          <w:szCs w:val="22"/>
        </w:rPr>
        <w:fldChar w:fldCharType="separate"/>
      </w:r>
      <w:r w:rsidRPr="005836BE">
        <w:rPr>
          <w:noProof/>
          <w:color w:val="000000"/>
          <w:sz w:val="22"/>
          <w:szCs w:val="22"/>
        </w:rPr>
        <w:drawing>
          <wp:inline distT="0" distB="0" distL="0" distR="0" wp14:anchorId="33A7CDFE" wp14:editId="5E40FC67">
            <wp:extent cx="3341716" cy="1059782"/>
            <wp:effectExtent l="0" t="0" r="0" b="0"/>
            <wp:docPr id="125" name="Рисунок 125" descr="Talian_Dev_Help_clip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Talian_Dev_Help_clip057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395" cy="10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F56">
        <w:rPr>
          <w:color w:val="000000"/>
          <w:sz w:val="22"/>
          <w:szCs w:val="22"/>
        </w:rPr>
        <w:fldChar w:fldCharType="end"/>
      </w:r>
    </w:p>
    <w:p w14:paraId="1AD937A2" w14:textId="1A37F63B" w:rsidR="005836BE" w:rsidRDefault="005836BE" w:rsidP="00C36F56">
      <w:pPr>
        <w:spacing w:after="0" w:line="240" w:lineRule="auto"/>
        <w:rPr>
          <w:color w:val="000000"/>
          <w:sz w:val="22"/>
          <w:szCs w:val="22"/>
        </w:rPr>
      </w:pPr>
    </w:p>
    <w:p w14:paraId="6FEDE7A2" w14:textId="77777777" w:rsidR="005836BE" w:rsidRPr="00C36F56" w:rsidRDefault="005836BE" w:rsidP="00C36F56">
      <w:pPr>
        <w:spacing w:after="0" w:line="240" w:lineRule="auto"/>
        <w:rPr>
          <w:color w:val="000000"/>
          <w:sz w:val="22"/>
          <w:szCs w:val="22"/>
        </w:rPr>
      </w:pPr>
    </w:p>
    <w:p w14:paraId="3A847BBD" w14:textId="71820CB4" w:rsidR="00B5012B" w:rsidRPr="005836BE" w:rsidRDefault="00B5012B">
      <w:pPr>
        <w:pStyle w:val="numlist1"/>
        <w:numPr>
          <w:ilvl w:val="0"/>
          <w:numId w:val="13"/>
        </w:numPr>
        <w:jc w:val="both"/>
        <w:rPr>
          <w:color w:val="auto"/>
        </w:rPr>
      </w:pPr>
      <w:r w:rsidRPr="005836BE">
        <w:rPr>
          <w:color w:val="auto"/>
        </w:rPr>
        <w:lastRenderedPageBreak/>
        <w:t xml:space="preserve"> Настройка </w:t>
      </w:r>
      <w:proofErr w:type="spellStart"/>
      <w:r w:rsidRPr="005836BE">
        <w:rPr>
          <w:color w:val="auto"/>
        </w:rPr>
        <w:t>WSStart</w:t>
      </w:r>
      <w:proofErr w:type="spellEnd"/>
      <w:r w:rsidR="005836BE" w:rsidRPr="005836BE">
        <w:rPr>
          <w:color w:val="auto"/>
        </w:rPr>
        <w:t xml:space="preserve"> и </w:t>
      </w:r>
      <w:proofErr w:type="spellStart"/>
      <w:r w:rsidR="005836BE" w:rsidRPr="005836BE">
        <w:rPr>
          <w:color w:val="auto"/>
          <w:lang w:val="en-US"/>
        </w:rPr>
        <w:t>DBStart</w:t>
      </w:r>
      <w:proofErr w:type="spellEnd"/>
    </w:p>
    <w:p w14:paraId="252E51B3" w14:textId="46C404C3" w:rsidR="005836BE" w:rsidRPr="005836BE" w:rsidRDefault="005836BE" w:rsidP="005836BE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  <w:r w:rsidRPr="005836BE">
        <w:rPr>
          <w:color w:val="auto"/>
        </w:rPr>
        <w:t xml:space="preserve">Файл </w:t>
      </w:r>
      <w:proofErr w:type="spellStart"/>
      <w:r w:rsidRPr="005836BE">
        <w:rPr>
          <w:color w:val="auto"/>
          <w:lang w:val="en-US"/>
        </w:rPr>
        <w:t>DBStart</w:t>
      </w:r>
      <w:proofErr w:type="spellEnd"/>
      <w:r w:rsidRPr="005836BE">
        <w:rPr>
          <w:color w:val="auto"/>
        </w:rPr>
        <w:t xml:space="preserve"> находится в папке </w:t>
      </w:r>
      <w:r w:rsidRPr="005836BE">
        <w:rPr>
          <w:color w:val="000000"/>
          <w:sz w:val="22"/>
          <w:szCs w:val="22"/>
          <w:lang w:val="en-US"/>
        </w:rPr>
        <w:t>C</w:t>
      </w:r>
      <w:r w:rsidRPr="005836BE">
        <w:rPr>
          <w:color w:val="000000"/>
          <w:sz w:val="22"/>
          <w:szCs w:val="22"/>
        </w:rPr>
        <w:t>:\</w:t>
      </w:r>
      <w:proofErr w:type="spellStart"/>
      <w:r w:rsidRPr="005836BE">
        <w:rPr>
          <w:color w:val="000000"/>
          <w:sz w:val="22"/>
          <w:szCs w:val="22"/>
          <w:lang w:val="en-US"/>
        </w:rPr>
        <w:t>inetpub</w:t>
      </w:r>
      <w:proofErr w:type="spellEnd"/>
      <w:r w:rsidRPr="005836BE">
        <w:rPr>
          <w:color w:val="000000"/>
          <w:sz w:val="22"/>
          <w:szCs w:val="22"/>
        </w:rPr>
        <w:t>\</w:t>
      </w:r>
      <w:proofErr w:type="spellStart"/>
      <w:r w:rsidRPr="005836BE">
        <w:rPr>
          <w:color w:val="000000"/>
          <w:sz w:val="22"/>
          <w:szCs w:val="22"/>
          <w:lang w:val="en-US"/>
        </w:rPr>
        <w:t>cgi</w:t>
      </w:r>
      <w:proofErr w:type="spellEnd"/>
      <w:r w:rsidRPr="005836BE">
        <w:rPr>
          <w:color w:val="000000"/>
          <w:sz w:val="22"/>
          <w:szCs w:val="22"/>
        </w:rPr>
        <w:t>-</w:t>
      </w:r>
      <w:r w:rsidRPr="005836BE">
        <w:rPr>
          <w:color w:val="000000"/>
          <w:sz w:val="22"/>
          <w:szCs w:val="22"/>
          <w:lang w:val="en-US"/>
        </w:rPr>
        <w:t>bin</w:t>
      </w:r>
      <w:r w:rsidRPr="005836BE">
        <w:rPr>
          <w:color w:val="000000"/>
          <w:sz w:val="22"/>
          <w:szCs w:val="22"/>
        </w:rPr>
        <w:t>-</w:t>
      </w:r>
      <w:proofErr w:type="spellStart"/>
      <w:r w:rsidRPr="005836BE">
        <w:rPr>
          <w:color w:val="000000"/>
          <w:sz w:val="22"/>
          <w:szCs w:val="22"/>
          <w:lang w:val="en-US"/>
        </w:rPr>
        <w:t>dbstart</w:t>
      </w:r>
      <w:proofErr w:type="spellEnd"/>
    </w:p>
    <w:p w14:paraId="7647C4FF" w14:textId="3E0E1F3B" w:rsidR="005836BE" w:rsidRPr="002F6A2A" w:rsidRDefault="005836BE" w:rsidP="005836BE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  <w:r w:rsidRPr="005836BE">
        <w:rPr>
          <w:color w:val="auto"/>
        </w:rPr>
        <w:t>Файл</w:t>
      </w:r>
      <w:r w:rsidRPr="002F6A2A">
        <w:rPr>
          <w:color w:val="auto"/>
        </w:rPr>
        <w:t xml:space="preserve"> </w:t>
      </w:r>
      <w:proofErr w:type="spellStart"/>
      <w:r w:rsidRPr="005836BE">
        <w:rPr>
          <w:color w:val="auto"/>
          <w:lang w:val="en-US"/>
        </w:rPr>
        <w:t>WSStart</w:t>
      </w:r>
      <w:proofErr w:type="spellEnd"/>
      <w:r w:rsidRPr="002F6A2A">
        <w:rPr>
          <w:color w:val="auto"/>
        </w:rPr>
        <w:t xml:space="preserve"> </w:t>
      </w:r>
      <w:r w:rsidRPr="005836BE">
        <w:rPr>
          <w:color w:val="auto"/>
        </w:rPr>
        <w:t>находится</w:t>
      </w:r>
      <w:r w:rsidRPr="002F6A2A">
        <w:rPr>
          <w:color w:val="auto"/>
        </w:rPr>
        <w:t xml:space="preserve"> </w:t>
      </w:r>
      <w:r w:rsidRPr="005836BE">
        <w:rPr>
          <w:color w:val="auto"/>
        </w:rPr>
        <w:t>в</w:t>
      </w:r>
      <w:r w:rsidRPr="002F6A2A">
        <w:rPr>
          <w:color w:val="auto"/>
        </w:rPr>
        <w:t xml:space="preserve"> </w:t>
      </w:r>
      <w:r w:rsidRPr="005836BE">
        <w:rPr>
          <w:color w:val="auto"/>
        </w:rPr>
        <w:t>папке</w:t>
      </w:r>
      <w:r w:rsidRPr="002F6A2A">
        <w:rPr>
          <w:color w:val="auto"/>
        </w:rPr>
        <w:t xml:space="preserve"> </w:t>
      </w:r>
      <w:r w:rsidRPr="005836BE">
        <w:rPr>
          <w:color w:val="auto"/>
          <w:lang w:val="en-US"/>
        </w:rPr>
        <w:t>C</w:t>
      </w:r>
      <w:r w:rsidRPr="002F6A2A">
        <w:rPr>
          <w:color w:val="auto"/>
        </w:rPr>
        <w:t>:\</w:t>
      </w:r>
      <w:proofErr w:type="spellStart"/>
      <w:r w:rsidRPr="005836BE">
        <w:rPr>
          <w:color w:val="auto"/>
          <w:lang w:val="en-US"/>
        </w:rPr>
        <w:t>Talian</w:t>
      </w:r>
      <w:proofErr w:type="spellEnd"/>
      <w:r w:rsidRPr="002F6A2A">
        <w:rPr>
          <w:color w:val="auto"/>
        </w:rPr>
        <w:t>\</w:t>
      </w:r>
      <w:proofErr w:type="spellStart"/>
      <w:r w:rsidRPr="005836BE">
        <w:rPr>
          <w:color w:val="auto"/>
          <w:lang w:val="en-US"/>
        </w:rPr>
        <w:t>wsstart</w:t>
      </w:r>
      <w:proofErr w:type="spellEnd"/>
    </w:p>
    <w:p w14:paraId="6C513676" w14:textId="77777777" w:rsidR="005836BE" w:rsidRPr="002F6A2A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5836BE">
        <w:rPr>
          <w:rFonts w:ascii="Arial" w:hAnsi="Arial" w:cs="Arial"/>
          <w:color w:val="000000"/>
          <w:sz w:val="22"/>
          <w:szCs w:val="22"/>
        </w:rPr>
        <w:t>Пример</w:t>
      </w:r>
      <w:r w:rsidRPr="002F6A2A">
        <w:rPr>
          <w:rFonts w:ascii="Arial" w:hAnsi="Arial" w:cs="Arial"/>
          <w:color w:val="000000"/>
          <w:sz w:val="22"/>
          <w:szCs w:val="22"/>
        </w:rPr>
        <w:t xml:space="preserve"> </w:t>
      </w:r>
      <w:r w:rsidRPr="005836BE">
        <w:rPr>
          <w:rFonts w:ascii="Arial" w:hAnsi="Arial" w:cs="Arial"/>
          <w:color w:val="000000"/>
          <w:sz w:val="22"/>
          <w:szCs w:val="22"/>
        </w:rPr>
        <w:t>настройки</w:t>
      </w:r>
      <w:r w:rsidRPr="002F6A2A">
        <w:rPr>
          <w:rFonts w:ascii="Arial" w:hAnsi="Arial" w:cs="Arial"/>
          <w:color w:val="000000"/>
          <w:sz w:val="22"/>
          <w:szCs w:val="22"/>
        </w:rPr>
        <w:t xml:space="preserve"> </w:t>
      </w:r>
      <w:r w:rsidRPr="005836BE">
        <w:rPr>
          <w:rFonts w:ascii="Arial" w:hAnsi="Arial" w:cs="Arial"/>
          <w:color w:val="000000"/>
          <w:sz w:val="22"/>
          <w:szCs w:val="22"/>
        </w:rPr>
        <w:t>файла</w:t>
      </w:r>
      <w:r w:rsidRPr="002F6A2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836BE">
        <w:rPr>
          <w:rFonts w:ascii="Arial" w:hAnsi="Arial" w:cs="Arial"/>
          <w:color w:val="000000"/>
          <w:sz w:val="22"/>
          <w:szCs w:val="22"/>
          <w:lang w:val="en-US"/>
        </w:rPr>
        <w:t>DBStart</w:t>
      </w:r>
      <w:proofErr w:type="spellEnd"/>
      <w:r w:rsidRPr="002F6A2A">
        <w:rPr>
          <w:rFonts w:ascii="Arial" w:hAnsi="Arial" w:cs="Arial"/>
          <w:color w:val="000000"/>
          <w:sz w:val="22"/>
          <w:szCs w:val="22"/>
        </w:rPr>
        <w:t xml:space="preserve"> </w:t>
      </w:r>
      <w:r w:rsidRPr="005836BE">
        <w:rPr>
          <w:rFonts w:ascii="Arial" w:hAnsi="Arial" w:cs="Arial"/>
          <w:color w:val="000000"/>
          <w:sz w:val="22"/>
          <w:szCs w:val="22"/>
        </w:rPr>
        <w:t>на</w:t>
      </w:r>
      <w:r w:rsidRPr="002F6A2A">
        <w:rPr>
          <w:rFonts w:ascii="Arial" w:hAnsi="Arial" w:cs="Arial"/>
          <w:color w:val="000000"/>
          <w:sz w:val="22"/>
          <w:szCs w:val="22"/>
        </w:rPr>
        <w:t xml:space="preserve"> </w:t>
      </w:r>
      <w:r w:rsidRPr="005836BE">
        <w:rPr>
          <w:rFonts w:ascii="Arial" w:hAnsi="Arial" w:cs="Arial"/>
          <w:color w:val="000000"/>
          <w:sz w:val="22"/>
          <w:szCs w:val="22"/>
          <w:lang w:val="en-US"/>
        </w:rPr>
        <w:t>C</w:t>
      </w:r>
      <w:r w:rsidRPr="002F6A2A">
        <w:rPr>
          <w:rFonts w:ascii="Arial" w:hAnsi="Arial" w:cs="Arial"/>
          <w:color w:val="000000"/>
          <w:sz w:val="22"/>
          <w:szCs w:val="22"/>
        </w:rPr>
        <w:t>:\</w:t>
      </w:r>
      <w:proofErr w:type="spellStart"/>
      <w:r w:rsidRPr="005836BE">
        <w:rPr>
          <w:rFonts w:ascii="Arial" w:hAnsi="Arial" w:cs="Arial"/>
          <w:color w:val="000000"/>
          <w:sz w:val="22"/>
          <w:szCs w:val="22"/>
          <w:lang w:val="en-US"/>
        </w:rPr>
        <w:t>inetpub</w:t>
      </w:r>
      <w:proofErr w:type="spellEnd"/>
      <w:r w:rsidRPr="002F6A2A">
        <w:rPr>
          <w:rFonts w:ascii="Arial" w:hAnsi="Arial" w:cs="Arial"/>
          <w:color w:val="000000"/>
          <w:sz w:val="22"/>
          <w:szCs w:val="22"/>
        </w:rPr>
        <w:t>\</w:t>
      </w:r>
      <w:proofErr w:type="spellStart"/>
      <w:r w:rsidRPr="005836BE">
        <w:rPr>
          <w:rFonts w:ascii="Arial" w:hAnsi="Arial" w:cs="Arial"/>
          <w:color w:val="000000"/>
          <w:sz w:val="22"/>
          <w:szCs w:val="22"/>
          <w:lang w:val="en-US"/>
        </w:rPr>
        <w:t>cgi</w:t>
      </w:r>
      <w:proofErr w:type="spellEnd"/>
      <w:r w:rsidRPr="002F6A2A">
        <w:rPr>
          <w:rFonts w:ascii="Arial" w:hAnsi="Arial" w:cs="Arial"/>
          <w:color w:val="000000"/>
          <w:sz w:val="22"/>
          <w:szCs w:val="22"/>
        </w:rPr>
        <w:t>-</w:t>
      </w:r>
      <w:r w:rsidRPr="005836BE">
        <w:rPr>
          <w:rFonts w:ascii="Arial" w:hAnsi="Arial" w:cs="Arial"/>
          <w:color w:val="000000"/>
          <w:sz w:val="22"/>
          <w:szCs w:val="22"/>
          <w:lang w:val="en-US"/>
        </w:rPr>
        <w:t>bin</w:t>
      </w:r>
      <w:r w:rsidRPr="002F6A2A">
        <w:rPr>
          <w:rFonts w:ascii="Arial" w:hAnsi="Arial" w:cs="Arial"/>
          <w:color w:val="000000"/>
          <w:sz w:val="22"/>
          <w:szCs w:val="22"/>
        </w:rPr>
        <w:t>-</w:t>
      </w:r>
      <w:proofErr w:type="spellStart"/>
      <w:r w:rsidRPr="005836BE">
        <w:rPr>
          <w:rFonts w:ascii="Arial" w:hAnsi="Arial" w:cs="Arial"/>
          <w:color w:val="000000"/>
          <w:sz w:val="22"/>
          <w:szCs w:val="22"/>
          <w:lang w:val="en-US"/>
        </w:rPr>
        <w:t>dbstart</w:t>
      </w:r>
      <w:proofErr w:type="spellEnd"/>
      <w:r w:rsidRPr="002F6A2A">
        <w:rPr>
          <w:rFonts w:ascii="Arial" w:hAnsi="Arial" w:cs="Arial"/>
          <w:color w:val="000000"/>
          <w:sz w:val="22"/>
          <w:szCs w:val="22"/>
        </w:rPr>
        <w:t>:</w:t>
      </w:r>
    </w:p>
    <w:p w14:paraId="02A332B3" w14:textId="77777777" w:rsidR="005836BE" w:rsidRPr="002F6A2A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5836BE">
        <w:rPr>
          <w:rFonts w:ascii="Arial" w:hAnsi="Arial" w:cs="Arial"/>
          <w:color w:val="000000"/>
          <w:sz w:val="22"/>
          <w:szCs w:val="22"/>
          <w:lang w:val="en-US"/>
        </w:rPr>
        <w:t> </w:t>
      </w:r>
    </w:p>
    <w:p w14:paraId="49DCAACF" w14:textId="1E18A568" w:rsidR="005836BE" w:rsidRPr="005836BE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5836BE">
        <w:rPr>
          <w:rFonts w:ascii="Arial" w:hAnsi="Arial" w:cs="Arial"/>
          <w:noProof/>
          <w:color w:val="000000"/>
          <w:sz w:val="22"/>
          <w:szCs w:val="22"/>
          <w:lang w:val="en-US"/>
        </w:rPr>
        <w:drawing>
          <wp:inline distT="0" distB="0" distL="0" distR="0" wp14:anchorId="328E524F" wp14:editId="08D07A08">
            <wp:extent cx="5741670" cy="273304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1A05E" w14:textId="77777777" w:rsidR="005836BE" w:rsidRPr="002F6A2A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2F6A2A">
        <w:rPr>
          <w:rFonts w:ascii="Arial" w:hAnsi="Arial" w:cs="Arial"/>
          <w:color w:val="000000"/>
          <w:sz w:val="22"/>
          <w:szCs w:val="22"/>
          <w:lang w:val="en-US"/>
        </w:rPr>
        <w:t> </w:t>
      </w:r>
    </w:p>
    <w:p w14:paraId="3AC20679" w14:textId="77777777" w:rsidR="005836BE" w:rsidRPr="002F6A2A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Где</w:t>
      </w:r>
      <w:r w:rsidRPr="002F6A2A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>:</w:t>
      </w:r>
    </w:p>
    <w:p w14:paraId="407F1F02" w14:textId="5750B3AD" w:rsidR="005836BE" w:rsidRPr="002F6A2A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US"/>
        </w:rPr>
      </w:pPr>
      <w:proofErr w:type="gramStart"/>
      <w:r w:rsidRPr="005836BE">
        <w:rPr>
          <w:rStyle w:val="fimagecaption"/>
          <w:rFonts w:ascii="Arial" w:eastAsiaTheme="majorEastAsia" w:hAnsi="Arial" w:cs="Arial"/>
          <w:b/>
          <w:bCs/>
          <w:i/>
          <w:iCs/>
          <w:color w:val="000000"/>
          <w:sz w:val="22"/>
          <w:szCs w:val="22"/>
          <w:lang w:val="en-US"/>
        </w:rPr>
        <w:t>localhost</w:t>
      </w:r>
      <w:r w:rsidRPr="002F6A2A">
        <w:rPr>
          <w:rStyle w:val="apple-converted-space"/>
          <w:rFonts w:ascii="Arial" w:hAnsi="Arial" w:cs="Arial"/>
          <w:b/>
          <w:bCs/>
          <w:i/>
          <w:iCs/>
          <w:color w:val="000000"/>
          <w:sz w:val="22"/>
          <w:szCs w:val="22"/>
          <w:lang w:val="en-US"/>
        </w:rPr>
        <w:t> </w:t>
      </w:r>
      <w:r w:rsidRPr="002F6A2A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>:</w:t>
      </w:r>
      <w:proofErr w:type="gramEnd"/>
      <w:r w:rsidRPr="002F6A2A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 xml:space="preserve"> 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сервер</w:t>
      </w:r>
      <w:r w:rsidRPr="002F6A2A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 xml:space="preserve"> 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базы</w:t>
      </w:r>
      <w:r w:rsidRPr="002F6A2A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 xml:space="preserve"> 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данных</w:t>
      </w:r>
      <w:r w:rsidRPr="002F6A2A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 xml:space="preserve"> </w:t>
      </w:r>
      <w:proofErr w:type="spellStart"/>
      <w:r w:rsidRPr="002F6A2A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>Talian</w:t>
      </w:r>
      <w:proofErr w:type="spellEnd"/>
    </w:p>
    <w:p w14:paraId="67D55B67" w14:textId="5FD8D2C6" w:rsidR="005836BE" w:rsidRPr="002F6A2A" w:rsidRDefault="005836BE" w:rsidP="005836BE">
      <w:pPr>
        <w:pStyle w:val="pnormal"/>
        <w:spacing w:before="0" w:beforeAutospacing="0" w:after="0" w:afterAutospacing="0"/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</w:pPr>
      <w:proofErr w:type="spellStart"/>
      <w:r w:rsidRPr="002F6A2A">
        <w:rPr>
          <w:rStyle w:val="fimagecaption"/>
          <w:rFonts w:ascii="Arial" w:eastAsiaTheme="majorEastAsia" w:hAnsi="Arial" w:cs="Arial"/>
          <w:b/>
          <w:bCs/>
          <w:i/>
          <w:iCs/>
          <w:color w:val="000000"/>
          <w:sz w:val="22"/>
          <w:szCs w:val="22"/>
          <w:lang w:val="en-US"/>
        </w:rPr>
        <w:t>AMS_Prod</w:t>
      </w:r>
      <w:proofErr w:type="spellEnd"/>
      <w:r w:rsidRPr="002F6A2A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 xml:space="preserve">: alias 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подключения</w:t>
      </w:r>
      <w:r w:rsidRPr="002F6A2A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 xml:space="preserve"> 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к</w:t>
      </w:r>
      <w:r w:rsidRPr="002F6A2A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 xml:space="preserve"> 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>WMS</w:t>
      </w:r>
      <w:r w:rsidRPr="002F6A2A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 xml:space="preserve"> 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базе</w:t>
      </w:r>
    </w:p>
    <w:p w14:paraId="5081121C" w14:textId="601772CB" w:rsidR="005836BE" w:rsidRPr="002F6A2A" w:rsidRDefault="005836BE" w:rsidP="005836BE">
      <w:pPr>
        <w:pStyle w:val="pnormal"/>
        <w:spacing w:before="0" w:beforeAutospacing="0" w:after="0" w:afterAutospacing="0"/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</w:pPr>
      <w:proofErr w:type="spellStart"/>
      <w:r w:rsidRPr="005836BE">
        <w:rPr>
          <w:rStyle w:val="fimagecaption"/>
          <w:rFonts w:ascii="Arial" w:eastAsiaTheme="majorEastAsia" w:hAnsi="Arial" w:cs="Arial"/>
          <w:b/>
          <w:bCs/>
          <w:i/>
          <w:iCs/>
          <w:color w:val="000000"/>
          <w:sz w:val="22"/>
          <w:szCs w:val="22"/>
          <w:lang w:val="en-US"/>
        </w:rPr>
        <w:t>AMS_Prod_core</w:t>
      </w:r>
      <w:proofErr w:type="spellEnd"/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 xml:space="preserve">: alias 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подключения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 xml:space="preserve"> 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к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 xml:space="preserve"> CORE 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базе</w:t>
      </w:r>
    </w:p>
    <w:p w14:paraId="7E9BB13B" w14:textId="35EB1C52" w:rsidR="005836BE" w:rsidRPr="002F6A2A" w:rsidRDefault="005836BE" w:rsidP="005836BE">
      <w:pPr>
        <w:pStyle w:val="pnormal"/>
        <w:spacing w:before="0" w:beforeAutospacing="0" w:after="0" w:afterAutospacing="0"/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</w:pPr>
    </w:p>
    <w:p w14:paraId="7995BDFD" w14:textId="6AA9EE0D" w:rsidR="005836BE" w:rsidRPr="002F6A2A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5836BE">
        <w:rPr>
          <w:rFonts w:ascii="Arial" w:hAnsi="Arial" w:cs="Arial"/>
          <w:color w:val="000000"/>
          <w:sz w:val="22"/>
          <w:szCs w:val="22"/>
        </w:rPr>
        <w:t xml:space="preserve">Пример настройки файла </w:t>
      </w:r>
      <w:proofErr w:type="spellStart"/>
      <w:r w:rsidRPr="005836BE">
        <w:rPr>
          <w:rFonts w:ascii="Arial" w:hAnsi="Arial" w:cs="Arial"/>
          <w:color w:val="000000"/>
          <w:sz w:val="22"/>
          <w:szCs w:val="22"/>
          <w:lang w:val="en-US"/>
        </w:rPr>
        <w:t>WSStart</w:t>
      </w:r>
      <w:proofErr w:type="spellEnd"/>
      <w:r w:rsidRPr="005836BE">
        <w:rPr>
          <w:rFonts w:ascii="Arial" w:hAnsi="Arial" w:cs="Arial"/>
          <w:color w:val="000000"/>
          <w:sz w:val="22"/>
          <w:szCs w:val="22"/>
        </w:rPr>
        <w:t xml:space="preserve"> в </w:t>
      </w:r>
      <w:r w:rsidRPr="005836BE">
        <w:rPr>
          <w:rFonts w:ascii="Arial" w:hAnsi="Arial" w:cs="Arial"/>
          <w:color w:val="000000"/>
          <w:sz w:val="22"/>
          <w:szCs w:val="22"/>
          <w:lang w:val="en-US"/>
        </w:rPr>
        <w:t>C</w:t>
      </w:r>
      <w:r w:rsidRPr="005836BE">
        <w:rPr>
          <w:rFonts w:ascii="Arial" w:hAnsi="Arial" w:cs="Arial"/>
          <w:color w:val="000000"/>
          <w:sz w:val="22"/>
          <w:szCs w:val="22"/>
        </w:rPr>
        <w:t>:\</w:t>
      </w:r>
      <w:proofErr w:type="spellStart"/>
      <w:r w:rsidRPr="005836BE">
        <w:rPr>
          <w:rFonts w:ascii="Arial" w:hAnsi="Arial" w:cs="Arial"/>
          <w:color w:val="000000"/>
          <w:sz w:val="22"/>
          <w:szCs w:val="22"/>
          <w:lang w:val="en-US"/>
        </w:rPr>
        <w:t>Talian</w:t>
      </w:r>
      <w:proofErr w:type="spellEnd"/>
      <w:r w:rsidRPr="005836BE">
        <w:rPr>
          <w:rFonts w:ascii="Arial" w:hAnsi="Arial" w:cs="Arial"/>
          <w:color w:val="000000"/>
          <w:sz w:val="22"/>
          <w:szCs w:val="22"/>
        </w:rPr>
        <w:t>\</w:t>
      </w:r>
      <w:proofErr w:type="spellStart"/>
      <w:r w:rsidRPr="005836BE">
        <w:rPr>
          <w:rFonts w:ascii="Arial" w:hAnsi="Arial" w:cs="Arial"/>
          <w:color w:val="000000"/>
          <w:sz w:val="22"/>
          <w:szCs w:val="22"/>
          <w:lang w:val="en-US"/>
        </w:rPr>
        <w:t>wsstart</w:t>
      </w:r>
      <w:proofErr w:type="spellEnd"/>
    </w:p>
    <w:p w14:paraId="141E4A0F" w14:textId="690BD30D" w:rsidR="005836BE" w:rsidRPr="002F6A2A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05AC7D02" w14:textId="22EB78F2" w:rsidR="005836BE" w:rsidRPr="005836BE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5836BE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3E8BAC2A" wp14:editId="46B8A908">
            <wp:extent cx="5741670" cy="1496695"/>
            <wp:effectExtent l="0" t="0" r="0" b="190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413F" w14:textId="77777777" w:rsidR="005836BE" w:rsidRPr="005836BE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16FDEC6" w14:textId="77777777" w:rsidR="005836BE" w:rsidRPr="005836BE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Где:</w:t>
      </w:r>
    </w:p>
    <w:p w14:paraId="7BC2174F" w14:textId="77777777" w:rsidR="005836BE" w:rsidRPr="005836BE" w:rsidRDefault="005836BE" w:rsidP="005836BE">
      <w:pPr>
        <w:pStyle w:val="pnormal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gramStart"/>
      <w:r w:rsidRPr="005836BE">
        <w:rPr>
          <w:rStyle w:val="fimagecaption"/>
          <w:rFonts w:ascii="Arial" w:eastAsiaTheme="majorEastAsia" w:hAnsi="Arial" w:cs="Arial"/>
          <w:b/>
          <w:bCs/>
          <w:i/>
          <w:iCs/>
          <w:color w:val="000000"/>
          <w:sz w:val="22"/>
          <w:szCs w:val="22"/>
          <w:lang w:val="en-US"/>
        </w:rPr>
        <w:t>localhost</w:t>
      </w:r>
      <w:r w:rsidRPr="005836BE">
        <w:rPr>
          <w:rStyle w:val="apple-converted-space"/>
          <w:rFonts w:ascii="Arial" w:hAnsi="Arial" w:cs="Arial"/>
          <w:b/>
          <w:bCs/>
          <w:i/>
          <w:iCs/>
          <w:color w:val="000000"/>
          <w:sz w:val="22"/>
          <w:szCs w:val="22"/>
        </w:rPr>
        <w:t> 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:</w:t>
      </w:r>
      <w:proofErr w:type="gramEnd"/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 xml:space="preserve"> сервер базы данных </w:t>
      </w:r>
      <w:proofErr w:type="spellStart"/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>Talian</w:t>
      </w:r>
      <w:proofErr w:type="spellEnd"/>
    </w:p>
    <w:p w14:paraId="437D6F79" w14:textId="3429E95B" w:rsidR="005836BE" w:rsidRPr="005836BE" w:rsidRDefault="005836BE" w:rsidP="005836BE">
      <w:pPr>
        <w:pStyle w:val="pnormal"/>
        <w:spacing w:before="0" w:beforeAutospacing="0" w:after="0" w:afterAutospacing="0"/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</w:pPr>
      <w:r w:rsidRPr="005836BE">
        <w:rPr>
          <w:rStyle w:val="fimagecaption"/>
          <w:rFonts w:ascii="Arial" w:eastAsiaTheme="majorEastAsia" w:hAnsi="Arial" w:cs="Arial"/>
          <w:b/>
          <w:bCs/>
          <w:i/>
          <w:iCs/>
          <w:color w:val="000000"/>
          <w:sz w:val="22"/>
          <w:szCs w:val="22"/>
        </w:rPr>
        <w:t>9085</w:t>
      </w:r>
      <w:r w:rsidRPr="005836BE">
        <w:rPr>
          <w:rStyle w:val="fimagecaption"/>
          <w:rFonts w:ascii="Arial" w:eastAsiaTheme="majorEastAsia" w:hAnsi="Arial" w:cs="Arial"/>
          <w:i/>
          <w:iCs/>
          <w:color w:val="000000"/>
          <w:sz w:val="22"/>
          <w:szCs w:val="22"/>
        </w:rPr>
        <w:t xml:space="preserve">: Настроенный порт на папку </w:t>
      </w:r>
      <w:r w:rsidRPr="005836BE">
        <w:rPr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>C</w:t>
      </w:r>
      <w:r w:rsidRPr="005836BE">
        <w:rPr>
          <w:rFonts w:ascii="Arial" w:eastAsiaTheme="majorEastAsia" w:hAnsi="Arial" w:cs="Arial"/>
          <w:i/>
          <w:iCs/>
          <w:color w:val="000000"/>
          <w:sz w:val="22"/>
          <w:szCs w:val="22"/>
        </w:rPr>
        <w:t>:\</w:t>
      </w:r>
      <w:proofErr w:type="spellStart"/>
      <w:r w:rsidRPr="005836BE">
        <w:rPr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>inetpub</w:t>
      </w:r>
      <w:proofErr w:type="spellEnd"/>
      <w:r w:rsidRPr="005836BE">
        <w:rPr>
          <w:rFonts w:ascii="Arial" w:eastAsiaTheme="majorEastAsia" w:hAnsi="Arial" w:cs="Arial"/>
          <w:i/>
          <w:iCs/>
          <w:color w:val="000000"/>
          <w:sz w:val="22"/>
          <w:szCs w:val="22"/>
        </w:rPr>
        <w:t>\</w:t>
      </w:r>
      <w:proofErr w:type="spellStart"/>
      <w:r w:rsidRPr="005836BE">
        <w:rPr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>cgi</w:t>
      </w:r>
      <w:proofErr w:type="spellEnd"/>
      <w:r w:rsidRPr="005836BE">
        <w:rPr>
          <w:rFonts w:ascii="Arial" w:eastAsiaTheme="majorEastAsia" w:hAnsi="Arial" w:cs="Arial"/>
          <w:i/>
          <w:iCs/>
          <w:color w:val="000000"/>
          <w:sz w:val="22"/>
          <w:szCs w:val="22"/>
        </w:rPr>
        <w:t>-</w:t>
      </w:r>
      <w:r w:rsidRPr="005836BE">
        <w:rPr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>bin</w:t>
      </w:r>
      <w:r w:rsidRPr="005836BE">
        <w:rPr>
          <w:rFonts w:ascii="Arial" w:eastAsiaTheme="majorEastAsia" w:hAnsi="Arial" w:cs="Arial"/>
          <w:i/>
          <w:iCs/>
          <w:color w:val="000000"/>
          <w:sz w:val="22"/>
          <w:szCs w:val="22"/>
        </w:rPr>
        <w:t>-</w:t>
      </w:r>
      <w:proofErr w:type="spellStart"/>
      <w:r w:rsidRPr="005836BE">
        <w:rPr>
          <w:rFonts w:ascii="Arial" w:eastAsiaTheme="majorEastAsia" w:hAnsi="Arial" w:cs="Arial"/>
          <w:i/>
          <w:iCs/>
          <w:color w:val="000000"/>
          <w:sz w:val="22"/>
          <w:szCs w:val="22"/>
          <w:lang w:val="en-US"/>
        </w:rPr>
        <w:t>dbstart</w:t>
      </w:r>
      <w:proofErr w:type="spellEnd"/>
    </w:p>
    <w:p w14:paraId="1C1AF04A" w14:textId="77777777" w:rsidR="005836BE" w:rsidRPr="005836BE" w:rsidRDefault="005836BE" w:rsidP="005836BE">
      <w:pPr>
        <w:pStyle w:val="pnormal"/>
        <w:spacing w:before="0" w:beforeAutospacing="0" w:after="0" w:afterAutospacing="0"/>
        <w:rPr>
          <w:rFonts w:ascii="Segoe UI" w:hAnsi="Segoe UI" w:cs="Segoe UI"/>
          <w:color w:val="000000"/>
          <w:sz w:val="22"/>
          <w:szCs w:val="22"/>
        </w:rPr>
      </w:pPr>
    </w:p>
    <w:p w14:paraId="3ED0DE3E" w14:textId="77777777" w:rsidR="005836BE" w:rsidRPr="005836BE" w:rsidRDefault="005836BE" w:rsidP="005836BE">
      <w:pPr>
        <w:pStyle w:val="numlist1"/>
        <w:numPr>
          <w:ilvl w:val="0"/>
          <w:numId w:val="0"/>
        </w:numPr>
        <w:ind w:left="964" w:hanging="680"/>
        <w:jc w:val="both"/>
        <w:rPr>
          <w:color w:val="auto"/>
        </w:rPr>
      </w:pPr>
    </w:p>
    <w:p w14:paraId="29010EAF" w14:textId="078BD044" w:rsidR="00C36F56" w:rsidRPr="005836BE" w:rsidRDefault="00C36F56" w:rsidP="00D56B73"/>
    <w:p w14:paraId="60C6E716" w14:textId="499C18D9" w:rsidR="00C36F56" w:rsidRPr="005836BE" w:rsidRDefault="00C36F56" w:rsidP="00D56B73"/>
    <w:p w14:paraId="42A13E1E" w14:textId="7D64AE7A" w:rsidR="00DB5CF2" w:rsidRPr="00C2718D" w:rsidRDefault="006D7F51" w:rsidP="006D7F51">
      <w:pPr>
        <w:pStyle w:val="21"/>
        <w:rPr>
          <w:rFonts w:eastAsia="Times New Roman"/>
          <w:color w:val="auto"/>
        </w:rPr>
      </w:pPr>
      <w:r w:rsidRPr="00C2718D">
        <w:rPr>
          <w:rFonts w:eastAsia="Times New Roman"/>
          <w:color w:val="auto"/>
        </w:rPr>
        <w:lastRenderedPageBreak/>
        <w:t>Проверка корректности установки</w:t>
      </w:r>
      <w:bookmarkEnd w:id="8"/>
      <w:r w:rsidRPr="00C2718D">
        <w:rPr>
          <w:rFonts w:eastAsia="Times New Roman"/>
          <w:color w:val="auto"/>
        </w:rPr>
        <w:t xml:space="preserve"> </w:t>
      </w:r>
    </w:p>
    <w:p w14:paraId="79C0DEF4" w14:textId="04C1F425" w:rsidR="006D7F51" w:rsidRPr="00C2718D" w:rsidRDefault="006D7F51" w:rsidP="0055441B">
      <w:pPr>
        <w:jc w:val="both"/>
        <w:rPr>
          <w:color w:val="auto"/>
        </w:rPr>
      </w:pPr>
      <w:r w:rsidRPr="00C2718D">
        <w:rPr>
          <w:color w:val="auto"/>
        </w:rPr>
        <w:t xml:space="preserve">Для проверки корректности установки необходимо выполнить следующие действия: </w:t>
      </w:r>
    </w:p>
    <w:p w14:paraId="3ED8C9FC" w14:textId="062CA62F" w:rsidR="00DB5CF2" w:rsidRPr="00080345" w:rsidRDefault="00DB5CF2">
      <w:pPr>
        <w:pStyle w:val="numlist1"/>
        <w:numPr>
          <w:ilvl w:val="0"/>
          <w:numId w:val="10"/>
        </w:numPr>
        <w:rPr>
          <w:color w:val="auto"/>
        </w:rPr>
      </w:pPr>
      <w:r w:rsidRPr="00C2718D">
        <w:rPr>
          <w:color w:val="auto"/>
        </w:rPr>
        <w:t>Запустит</w:t>
      </w:r>
      <w:r w:rsidR="006D7F51" w:rsidRPr="00C2718D">
        <w:rPr>
          <w:color w:val="auto"/>
        </w:rPr>
        <w:t>ь</w:t>
      </w:r>
      <w:r w:rsidRPr="00080345">
        <w:rPr>
          <w:color w:val="auto"/>
        </w:rPr>
        <w:t xml:space="preserve"> </w:t>
      </w:r>
      <w:r w:rsidR="00080345" w:rsidRPr="00080345">
        <w:rPr>
          <w:color w:val="auto"/>
          <w:lang w:val="en-US"/>
        </w:rPr>
        <w:t>exe</w:t>
      </w:r>
      <w:r w:rsidR="00080345" w:rsidRPr="00080345">
        <w:rPr>
          <w:color w:val="auto"/>
        </w:rPr>
        <w:t xml:space="preserve"> </w:t>
      </w:r>
      <w:r w:rsidR="00080345">
        <w:rPr>
          <w:color w:val="auto"/>
        </w:rPr>
        <w:t>файл</w:t>
      </w:r>
      <w:r w:rsidR="006D7F51" w:rsidRPr="00080345">
        <w:rPr>
          <w:color w:val="auto"/>
        </w:rPr>
        <w:t xml:space="preserve"> </w:t>
      </w:r>
      <w:proofErr w:type="spellStart"/>
      <w:r w:rsidR="00080345">
        <w:rPr>
          <w:color w:val="auto"/>
          <w:lang w:val="en-US"/>
        </w:rPr>
        <w:t>Talian</w:t>
      </w:r>
      <w:proofErr w:type="spellEnd"/>
      <w:r w:rsidR="00080345" w:rsidRPr="00080345">
        <w:rPr>
          <w:color w:val="auto"/>
        </w:rPr>
        <w:t>.</w:t>
      </w:r>
      <w:r w:rsidR="00080345">
        <w:rPr>
          <w:color w:val="auto"/>
          <w:lang w:val="en-US"/>
        </w:rPr>
        <w:t>exe</w:t>
      </w:r>
      <w:r w:rsidR="00080345" w:rsidRPr="00080345">
        <w:rPr>
          <w:color w:val="auto"/>
        </w:rPr>
        <w:t xml:space="preserve"> </w:t>
      </w:r>
      <w:r w:rsidR="00080345">
        <w:rPr>
          <w:color w:val="auto"/>
        </w:rPr>
        <w:t>из</w:t>
      </w:r>
      <w:r w:rsidR="00080345" w:rsidRPr="00080345">
        <w:rPr>
          <w:color w:val="auto"/>
        </w:rPr>
        <w:t xml:space="preserve"> </w:t>
      </w:r>
      <w:r w:rsidR="00080345">
        <w:rPr>
          <w:color w:val="auto"/>
        </w:rPr>
        <w:t>папки</w:t>
      </w:r>
      <w:r w:rsidR="00080345" w:rsidRPr="00080345">
        <w:rPr>
          <w:color w:val="auto"/>
        </w:rPr>
        <w:t xml:space="preserve"> "</w:t>
      </w:r>
      <w:r w:rsidR="00080345" w:rsidRPr="00080345">
        <w:rPr>
          <w:color w:val="auto"/>
          <w:lang w:val="en-US"/>
        </w:rPr>
        <w:t>C</w:t>
      </w:r>
      <w:r w:rsidR="00080345" w:rsidRPr="00080345">
        <w:rPr>
          <w:color w:val="auto"/>
        </w:rPr>
        <w:t>:\</w:t>
      </w:r>
      <w:r w:rsidR="00080345" w:rsidRPr="00080345">
        <w:rPr>
          <w:color w:val="auto"/>
          <w:lang w:val="en-US"/>
        </w:rPr>
        <w:t>TALIAN</w:t>
      </w:r>
      <w:r w:rsidR="00080345" w:rsidRPr="00080345">
        <w:rPr>
          <w:color w:val="auto"/>
        </w:rPr>
        <w:t>\</w:t>
      </w:r>
      <w:proofErr w:type="spellStart"/>
      <w:r w:rsidR="00080345" w:rsidRPr="00080345">
        <w:rPr>
          <w:color w:val="auto"/>
          <w:lang w:val="en-US"/>
        </w:rPr>
        <w:t>Talian</w:t>
      </w:r>
      <w:proofErr w:type="spellEnd"/>
      <w:r w:rsidR="00080345" w:rsidRPr="00080345">
        <w:rPr>
          <w:color w:val="auto"/>
        </w:rPr>
        <w:t>.</w:t>
      </w:r>
      <w:r w:rsidR="00080345" w:rsidRPr="00080345">
        <w:rPr>
          <w:color w:val="auto"/>
          <w:lang w:val="en-US"/>
        </w:rPr>
        <w:t>exe</w:t>
      </w:r>
      <w:r w:rsidR="00080345" w:rsidRPr="00080345">
        <w:rPr>
          <w:color w:val="auto"/>
        </w:rPr>
        <w:t>"</w:t>
      </w:r>
      <w:r w:rsidRPr="00080345">
        <w:rPr>
          <w:color w:val="auto"/>
        </w:rPr>
        <w:t xml:space="preserve"> </w:t>
      </w:r>
    </w:p>
    <w:p w14:paraId="1DC98E28" w14:textId="676D93AF" w:rsidR="00DB5CF2" w:rsidRDefault="006D7F51">
      <w:pPr>
        <w:pStyle w:val="numlist1"/>
        <w:numPr>
          <w:ilvl w:val="0"/>
          <w:numId w:val="10"/>
        </w:numPr>
        <w:rPr>
          <w:color w:val="auto"/>
        </w:rPr>
      </w:pPr>
      <w:r w:rsidRPr="00C2718D">
        <w:rPr>
          <w:color w:val="auto"/>
        </w:rPr>
        <w:t>В</w:t>
      </w:r>
      <w:r w:rsidR="00080345">
        <w:rPr>
          <w:color w:val="auto"/>
        </w:rPr>
        <w:t xml:space="preserve"> появившемся окне </w:t>
      </w:r>
      <w:r w:rsidR="00DB5CF2" w:rsidRPr="00C2718D">
        <w:rPr>
          <w:color w:val="auto"/>
        </w:rPr>
        <w:t xml:space="preserve">откроется страница авторизации в Системе. </w:t>
      </w:r>
    </w:p>
    <w:p w14:paraId="71C78BA5" w14:textId="16657A83" w:rsidR="00580863" w:rsidRPr="00C2718D" w:rsidRDefault="00580863" w:rsidP="00580863">
      <w:pPr>
        <w:pStyle w:val="numlist1"/>
        <w:numPr>
          <w:ilvl w:val="0"/>
          <w:numId w:val="0"/>
        </w:numPr>
        <w:ind w:left="964" w:hanging="680"/>
        <w:rPr>
          <w:color w:val="auto"/>
        </w:rPr>
      </w:pPr>
      <w:r w:rsidRPr="00580863">
        <w:rPr>
          <w:noProof/>
          <w:color w:val="auto"/>
        </w:rPr>
        <w:drawing>
          <wp:inline distT="0" distB="0" distL="0" distR="0" wp14:anchorId="4E19B587" wp14:editId="4B55CFE3">
            <wp:extent cx="4368800" cy="26670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F648E" w14:textId="0590CD54" w:rsidR="00DB5CF2" w:rsidRPr="00C2718D" w:rsidRDefault="00DB5CF2">
      <w:pPr>
        <w:pStyle w:val="numlist1"/>
        <w:numPr>
          <w:ilvl w:val="0"/>
          <w:numId w:val="10"/>
        </w:numPr>
        <w:rPr>
          <w:color w:val="auto"/>
        </w:rPr>
      </w:pPr>
      <w:r w:rsidRPr="00C2718D">
        <w:rPr>
          <w:color w:val="auto"/>
        </w:rPr>
        <w:t>На открывшейся странице в форме авторизации вве</w:t>
      </w:r>
      <w:r w:rsidR="006D7F51" w:rsidRPr="00C2718D">
        <w:rPr>
          <w:color w:val="auto"/>
        </w:rPr>
        <w:t>сти</w:t>
      </w:r>
      <w:r w:rsidRPr="00C2718D">
        <w:rPr>
          <w:color w:val="auto"/>
        </w:rPr>
        <w:t xml:space="preserve"> Логин и Пароль. </w:t>
      </w:r>
    </w:p>
    <w:p w14:paraId="5EA17520" w14:textId="77777777" w:rsidR="00DB5CF2" w:rsidRPr="00C2718D" w:rsidRDefault="00DB5CF2" w:rsidP="0055441B">
      <w:pPr>
        <w:spacing w:before="100" w:beforeAutospacing="1" w:after="100" w:afterAutospacing="1"/>
        <w:jc w:val="both"/>
        <w:rPr>
          <w:color w:val="auto"/>
        </w:rPr>
      </w:pPr>
      <w:r w:rsidRPr="00C2718D">
        <w:rPr>
          <w:i/>
          <w:color w:val="auto"/>
        </w:rPr>
        <w:t>Примечание</w:t>
      </w:r>
      <w:proofErr w:type="gramStart"/>
      <w:r w:rsidRPr="00C2718D">
        <w:rPr>
          <w:i/>
          <w:color w:val="auto"/>
        </w:rPr>
        <w:t>:</w:t>
      </w:r>
      <w:r w:rsidRPr="00C2718D">
        <w:rPr>
          <w:color w:val="auto"/>
        </w:rPr>
        <w:t xml:space="preserve"> После</w:t>
      </w:r>
      <w:proofErr w:type="gramEnd"/>
      <w:r w:rsidRPr="00C2718D">
        <w:rPr>
          <w:color w:val="auto"/>
        </w:rPr>
        <w:t xml:space="preserve"> авторизации в Системе смените пароль на более безопасный. </w:t>
      </w:r>
    </w:p>
    <w:p w14:paraId="6DE05AA0" w14:textId="7D1F6162" w:rsidR="00EC1680" w:rsidRPr="00C2718D" w:rsidRDefault="00EC1680" w:rsidP="00DB5CF2">
      <w:pPr>
        <w:rPr>
          <w:color w:val="auto"/>
        </w:rPr>
      </w:pPr>
    </w:p>
    <w:p w14:paraId="2AE03300" w14:textId="77777777" w:rsidR="00EC1680" w:rsidRPr="00C2718D" w:rsidRDefault="00EC1680" w:rsidP="00EC1680">
      <w:pPr>
        <w:rPr>
          <w:color w:val="auto"/>
        </w:rPr>
      </w:pPr>
    </w:p>
    <w:p w14:paraId="0ED1E26D" w14:textId="77777777" w:rsidR="00EC1680" w:rsidRPr="00C2718D" w:rsidRDefault="00EC1680" w:rsidP="00EC1680">
      <w:pPr>
        <w:rPr>
          <w:color w:val="auto"/>
        </w:rPr>
      </w:pPr>
    </w:p>
    <w:p w14:paraId="78CFDEFC" w14:textId="77777777" w:rsidR="00EC1680" w:rsidRPr="00C2718D" w:rsidRDefault="00EC1680" w:rsidP="00EC1680">
      <w:pPr>
        <w:rPr>
          <w:color w:val="auto"/>
        </w:rPr>
      </w:pPr>
    </w:p>
    <w:p w14:paraId="61053445" w14:textId="59AA639B" w:rsidR="00EC1680" w:rsidRPr="00C2718D" w:rsidRDefault="00EC1680" w:rsidP="00EC1680">
      <w:pPr>
        <w:rPr>
          <w:color w:val="auto"/>
        </w:rPr>
      </w:pPr>
    </w:p>
    <w:p w14:paraId="559C9014" w14:textId="4D9C2948" w:rsidR="00EC1680" w:rsidRPr="00C2718D" w:rsidRDefault="00EC1680" w:rsidP="00FB3ED2">
      <w:pPr>
        <w:spacing w:before="100" w:beforeAutospacing="1" w:after="100" w:afterAutospacing="1" w:line="240" w:lineRule="auto"/>
        <w:ind w:left="720"/>
        <w:jc w:val="both"/>
        <w:rPr>
          <w:color w:val="auto"/>
        </w:rPr>
      </w:pPr>
    </w:p>
    <w:sectPr w:rsidR="00EC1680" w:rsidRPr="00C2718D" w:rsidSect="001A402A">
      <w:headerReference w:type="default" r:id="rId86"/>
      <w:pgSz w:w="11900" w:h="16840"/>
      <w:pgMar w:top="1361" w:right="1418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D37AA" w14:textId="77777777" w:rsidR="00205EA2" w:rsidRDefault="00205EA2" w:rsidP="001A00EB">
      <w:pPr>
        <w:spacing w:line="240" w:lineRule="auto"/>
      </w:pPr>
      <w:r>
        <w:separator/>
      </w:r>
    </w:p>
  </w:endnote>
  <w:endnote w:type="continuationSeparator" w:id="0">
    <w:p w14:paraId="65C74F5C" w14:textId="77777777" w:rsidR="00205EA2" w:rsidRDefault="00205EA2" w:rsidP="001A00EB">
      <w:pPr>
        <w:spacing w:line="240" w:lineRule="auto"/>
      </w:pPr>
      <w:r>
        <w:continuationSeparator/>
      </w:r>
    </w:p>
  </w:endnote>
  <w:endnote w:type="continuationNotice" w:id="1">
    <w:p w14:paraId="6ABCF7DE" w14:textId="77777777" w:rsidR="00205EA2" w:rsidRDefault="00205E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6832389"/>
      <w:docPartObj>
        <w:docPartGallery w:val="Page Numbers (Bottom of Page)"/>
        <w:docPartUnique/>
      </w:docPartObj>
    </w:sdtPr>
    <w:sdtEndPr/>
    <w:sdtContent>
      <w:p w14:paraId="37226709" w14:textId="11024192" w:rsidR="006C0EFB" w:rsidRDefault="006C0EF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55A07B" w14:textId="77777777" w:rsidR="00EC3298" w:rsidRPr="00861FF5" w:rsidRDefault="00EC3298" w:rsidP="008B4103">
    <w:pPr>
      <w:pStyle w:val="ae"/>
      <w:jc w:val="right"/>
      <w:rPr>
        <w:rFonts w:cs="Times New Roman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D97C8" w14:textId="77777777" w:rsidR="00205EA2" w:rsidRDefault="00205EA2" w:rsidP="001A00EB">
      <w:pPr>
        <w:spacing w:line="240" w:lineRule="auto"/>
      </w:pPr>
      <w:bookmarkStart w:id="0" w:name="_Hlk14344721"/>
      <w:bookmarkEnd w:id="0"/>
      <w:r>
        <w:separator/>
      </w:r>
    </w:p>
  </w:footnote>
  <w:footnote w:type="continuationSeparator" w:id="0">
    <w:p w14:paraId="5011D713" w14:textId="77777777" w:rsidR="00205EA2" w:rsidRDefault="00205EA2" w:rsidP="001A00EB">
      <w:pPr>
        <w:spacing w:line="240" w:lineRule="auto"/>
      </w:pPr>
      <w:r>
        <w:continuationSeparator/>
      </w:r>
    </w:p>
  </w:footnote>
  <w:footnote w:type="continuationNotice" w:id="1">
    <w:p w14:paraId="3A168064" w14:textId="77777777" w:rsidR="00205EA2" w:rsidRDefault="00205EA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1D9B1" w14:textId="77777777" w:rsidR="00EC3298" w:rsidRDefault="00EC3298" w:rsidP="008B4103">
    <w:pPr>
      <w:pStyle w:val="ac"/>
      <w:tabs>
        <w:tab w:val="clear" w:pos="4677"/>
        <w:tab w:val="clear" w:pos="9355"/>
        <w:tab w:val="left" w:pos="1177"/>
        <w:tab w:val="right" w:pos="9356"/>
      </w:tabs>
      <w:rPr>
        <w:sz w:val="22"/>
      </w:rPr>
    </w:pPr>
  </w:p>
  <w:p w14:paraId="3A295416" w14:textId="77777777" w:rsidR="00EC3298" w:rsidRDefault="00EC3298" w:rsidP="008B4103">
    <w:pPr>
      <w:pStyle w:val="ac"/>
      <w:tabs>
        <w:tab w:val="clear" w:pos="4677"/>
        <w:tab w:val="clear" w:pos="9355"/>
        <w:tab w:val="left" w:pos="1177"/>
        <w:tab w:val="right" w:pos="9356"/>
      </w:tabs>
      <w:rPr>
        <w:sz w:val="22"/>
      </w:rPr>
    </w:pPr>
  </w:p>
  <w:p w14:paraId="5E8BA256" w14:textId="276A3409" w:rsidR="00EC3298" w:rsidRPr="00861FF5" w:rsidRDefault="00EC3298" w:rsidP="008B4103">
    <w:pPr>
      <w:pStyle w:val="ac"/>
      <w:tabs>
        <w:tab w:val="clear" w:pos="4677"/>
        <w:tab w:val="clear" w:pos="9355"/>
        <w:tab w:val="left" w:pos="1177"/>
        <w:tab w:val="right" w:pos="9356"/>
      </w:tabs>
      <w:rPr>
        <w:rFonts w:cs="Times New Roman"/>
        <w:sz w:val="22"/>
      </w:rPr>
    </w:pPr>
    <w:r w:rsidRPr="00861FF5">
      <w:rPr>
        <w:sz w:val="22"/>
      </w:rPr>
      <w:tab/>
    </w:r>
    <w:r w:rsidRPr="00861FF5">
      <w:rPr>
        <w:sz w:val="22"/>
      </w:rPr>
      <w:tab/>
    </w:r>
  </w:p>
  <w:p w14:paraId="2DDFAEFC" w14:textId="77777777" w:rsidR="00EC3298" w:rsidRPr="00861FF5" w:rsidRDefault="00EC3298" w:rsidP="008B4103">
    <w:pPr>
      <w:pStyle w:val="ac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B2067" w14:textId="77777777" w:rsidR="00EC3298" w:rsidRDefault="00EC3298"/>
  <w:tbl>
    <w:tblPr>
      <w:tblW w:w="4253" w:type="dxa"/>
      <w:tblInd w:w="-142" w:type="dxa"/>
      <w:tblLook w:val="04A0" w:firstRow="1" w:lastRow="0" w:firstColumn="1" w:lastColumn="0" w:noHBand="0" w:noVBand="1"/>
    </w:tblPr>
    <w:tblGrid>
      <w:gridCol w:w="4253"/>
    </w:tblGrid>
    <w:tr w:rsidR="00FB3ED2" w:rsidRPr="00D348F6" w14:paraId="3BF3D26D" w14:textId="77777777" w:rsidTr="00FB3ED2">
      <w:trPr>
        <w:trHeight w:val="1402"/>
      </w:trPr>
      <w:tc>
        <w:tcPr>
          <w:tcW w:w="4253" w:type="dxa"/>
        </w:tcPr>
        <w:p w14:paraId="2DEA00F8" w14:textId="57F5FC03" w:rsidR="00FB3ED2" w:rsidRDefault="00FB3ED2" w:rsidP="005C2626">
          <w:pPr>
            <w:pStyle w:val="ac"/>
            <w:rPr>
              <w14:textOutline w14:w="9525" w14:cap="rnd" w14:cmpd="sng" w14:algn="ctr">
                <w14:noFill/>
                <w14:prstDash w14:val="solid"/>
                <w14:bevel/>
              </w14:textOutline>
            </w:rPr>
          </w:pPr>
          <w:r>
            <w:rPr>
              <w:noProof/>
              <w:lang w:val="en-US"/>
            </w:rPr>
            <w:drawing>
              <wp:inline distT="0" distB="0" distL="0" distR="0" wp14:anchorId="12D1E0B9" wp14:editId="18A6E6B0">
                <wp:extent cx="1943100" cy="756103"/>
                <wp:effectExtent l="0" t="0" r="0" b="6350"/>
                <wp:docPr id="3" name="Рисунок 3" descr="Изображение выглядит как текст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3" descr="Изображение выглядит как текст&#10;&#10;Автоматически созданное описание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6513" cy="7613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533EAFC" w14:textId="77777777" w:rsidR="00FB3ED2" w:rsidRPr="006D3245" w:rsidRDefault="00FB3ED2" w:rsidP="005C2626">
          <w:pPr>
            <w:pStyle w:val="ac"/>
            <w:rPr>
              <w14:textOutline w14:w="9525" w14:cap="rnd" w14:cmpd="sng" w14:algn="ctr">
                <w14:noFill/>
                <w14:prstDash w14:val="solid"/>
                <w14:bevel/>
              </w14:textOutline>
            </w:rPr>
          </w:pPr>
        </w:p>
      </w:tc>
    </w:tr>
  </w:tbl>
  <w:p w14:paraId="1177FA61" w14:textId="77777777" w:rsidR="00EC3298" w:rsidRDefault="00EC3298">
    <w:pPr>
      <w:pStyle w:val="ac"/>
    </w:pPr>
  </w:p>
  <w:p w14:paraId="5874B475" w14:textId="7C472593" w:rsidR="00EC3298" w:rsidRDefault="00EC3298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694C3" w14:textId="3DD93398" w:rsidR="00EC3298" w:rsidRPr="006E1881" w:rsidRDefault="00FB3ED2" w:rsidP="006E1881">
    <w:pPr>
      <w:pStyle w:val="ac"/>
    </w:pPr>
    <w:r>
      <w:rPr>
        <w:noProof/>
        <w:lang w:val="en-US"/>
      </w:rPr>
      <w:drawing>
        <wp:inline distT="0" distB="0" distL="0" distR="0" wp14:anchorId="4CC87A62" wp14:editId="420BDC44">
          <wp:extent cx="1943100" cy="756103"/>
          <wp:effectExtent l="0" t="0" r="0" b="6350"/>
          <wp:docPr id="7" name="Рисунок 7" descr="Изображение выглядит как текст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Изображение выглядит как текст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6513" cy="761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C3298">
      <w:rPr>
        <w:sz w:val="20"/>
        <w:szCs w:val="20"/>
      </w:rPr>
      <w:t xml:space="preserve">                                  Руководство по установке</w:t>
    </w:r>
    <w:r w:rsidR="00D17B39">
      <w:rPr>
        <w:sz w:val="20"/>
        <w:szCs w:val="20"/>
      </w:rPr>
      <w:t xml:space="preserve"> </w:t>
    </w:r>
    <w:r w:rsidR="00D17B39" w:rsidRPr="00D17B39">
      <w:rPr>
        <w:sz w:val="20"/>
        <w:szCs w:val="20"/>
      </w:rPr>
      <w:t xml:space="preserve">WMS </w:t>
    </w:r>
    <w:proofErr w:type="spellStart"/>
    <w:r w:rsidR="00D17B39" w:rsidRPr="00D17B39">
      <w:rPr>
        <w:sz w:val="20"/>
        <w:szCs w:val="20"/>
      </w:rPr>
      <w:t>TalianLog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C7A8A"/>
    <w:multiLevelType w:val="hybridMultilevel"/>
    <w:tmpl w:val="39BE7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3E2994"/>
    <w:multiLevelType w:val="hybridMultilevel"/>
    <w:tmpl w:val="1F26427C"/>
    <w:lvl w:ilvl="0" w:tplc="1BDE8570">
      <w:start w:val="1"/>
      <w:numFmt w:val="bullet"/>
      <w:pStyle w:val="a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A5A33FC"/>
    <w:multiLevelType w:val="hybridMultilevel"/>
    <w:tmpl w:val="49BE5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B3B6C"/>
    <w:multiLevelType w:val="multilevel"/>
    <w:tmpl w:val="614C3AEE"/>
    <w:lvl w:ilvl="0">
      <w:start w:val="1"/>
      <w:numFmt w:val="bullet"/>
      <w:pStyle w:val="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2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24754993"/>
    <w:multiLevelType w:val="multilevel"/>
    <w:tmpl w:val="935EE63E"/>
    <w:styleLink w:val="a0"/>
    <w:lvl w:ilvl="0">
      <w:start w:val="1"/>
      <w:numFmt w:val="decimal"/>
      <w:lvlText w:val="Таблица %1"/>
      <w:lvlJc w:val="right"/>
      <w:pPr>
        <w:ind w:left="1429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6947CF5"/>
    <w:multiLevelType w:val="hybridMultilevel"/>
    <w:tmpl w:val="402A1C80"/>
    <w:lvl w:ilvl="0" w:tplc="D6F8A01C">
      <w:start w:val="1"/>
      <w:numFmt w:val="decimal"/>
      <w:pStyle w:val="a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170A60"/>
    <w:multiLevelType w:val="multilevel"/>
    <w:tmpl w:val="31A0462A"/>
    <w:lvl w:ilvl="0">
      <w:start w:val="1"/>
      <w:numFmt w:val="decimal"/>
      <w:pStyle w:val="numlist1"/>
      <w:lvlText w:val="%1."/>
      <w:lvlJc w:val="left"/>
      <w:pPr>
        <w:ind w:left="964" w:hanging="680"/>
      </w:pPr>
      <w:rPr>
        <w:rFonts w:ascii="Roboto" w:eastAsia="Times New Roman" w:hAnsi="Roboto" w:cs="Arial" w:hint="default"/>
      </w:rPr>
    </w:lvl>
    <w:lvl w:ilvl="1">
      <w:start w:val="1"/>
      <w:numFmt w:val="decimal"/>
      <w:pStyle w:val="numlist2"/>
      <w:isLgl/>
      <w:lvlText w:val="%1.%2."/>
      <w:lvlJc w:val="left"/>
      <w:pPr>
        <w:ind w:left="1814" w:hanging="850"/>
      </w:pPr>
      <w:rPr>
        <w:rFonts w:hint="default"/>
      </w:rPr>
    </w:lvl>
    <w:lvl w:ilvl="2">
      <w:start w:val="1"/>
      <w:numFmt w:val="decimal"/>
      <w:pStyle w:val="numlist3"/>
      <w:isLgl/>
      <w:lvlText w:val="%1.%2.%3."/>
      <w:lvlJc w:val="left"/>
      <w:pPr>
        <w:ind w:left="3005" w:hanging="1191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4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5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5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9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94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328" w:hanging="1800"/>
      </w:pPr>
      <w:rPr>
        <w:rFonts w:hint="default"/>
      </w:rPr>
    </w:lvl>
  </w:abstractNum>
  <w:abstractNum w:abstractNumId="7" w15:restartNumberingAfterBreak="0">
    <w:nsid w:val="4F33309D"/>
    <w:multiLevelType w:val="multilevel"/>
    <w:tmpl w:val="DB76E35C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0CA0D4C"/>
    <w:multiLevelType w:val="multilevel"/>
    <w:tmpl w:val="DDF6B8A2"/>
    <w:lvl w:ilvl="0">
      <w:start w:val="1"/>
      <w:numFmt w:val="bullet"/>
      <w:pStyle w:val="marklist1"/>
      <w:lvlText w:val=""/>
      <w:lvlJc w:val="left"/>
      <w:pPr>
        <w:ind w:left="964" w:hanging="680"/>
      </w:pPr>
      <w:rPr>
        <w:rFonts w:ascii="Symbol" w:hAnsi="Symbol" w:hint="default"/>
      </w:rPr>
    </w:lvl>
    <w:lvl w:ilvl="1">
      <w:start w:val="1"/>
      <w:numFmt w:val="bullet"/>
      <w:pStyle w:val="marklist2"/>
      <w:lvlText w:val=""/>
      <w:lvlJc w:val="left"/>
      <w:pPr>
        <w:ind w:left="1644" w:hanging="680"/>
      </w:pPr>
      <w:rPr>
        <w:rFonts w:ascii="Symbol" w:hAnsi="Symbol" w:hint="default"/>
      </w:rPr>
    </w:lvl>
    <w:lvl w:ilvl="2">
      <w:start w:val="1"/>
      <w:numFmt w:val="bullet"/>
      <w:pStyle w:val="marklist3"/>
      <w:lvlText w:val=""/>
      <w:lvlJc w:val="left"/>
      <w:pPr>
        <w:ind w:left="2325" w:hanging="68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" w15:restartNumberingAfterBreak="0">
    <w:nsid w:val="51433047"/>
    <w:multiLevelType w:val="hybridMultilevel"/>
    <w:tmpl w:val="8736A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12296C"/>
    <w:multiLevelType w:val="multilevel"/>
    <w:tmpl w:val="BA6A1B7A"/>
    <w:lvl w:ilvl="0">
      <w:start w:val="1"/>
      <w:numFmt w:val="decimal"/>
      <w:pStyle w:val="Head1List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2List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pStyle w:val="Head3List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4List"/>
      <w:lvlText w:val="%1.%2.%3.%4.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pStyle w:val="Head5List"/>
      <w:lvlText w:val="%1.%2.%3.%4.%5.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pStyle w:val="Head6List"/>
      <w:lvlText w:val="%1.%2.%3.%4.%5.%6."/>
      <w:lvlJc w:val="left"/>
      <w:pPr>
        <w:ind w:left="1418" w:hanging="1418"/>
      </w:pPr>
      <w:rPr>
        <w:rFonts w:hint="default"/>
      </w:rPr>
    </w:lvl>
    <w:lvl w:ilvl="6">
      <w:start w:val="1"/>
      <w:numFmt w:val="russianUpper"/>
      <w:pStyle w:val="7"/>
      <w:lvlText w:val="Приложение 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8"/>
      <w:lvlText w:val="%7.%8."/>
      <w:lvlJc w:val="left"/>
      <w:pPr>
        <w:ind w:left="1276" w:hanging="1276"/>
      </w:pPr>
      <w:rPr>
        <w:rFonts w:hint="default"/>
      </w:rPr>
    </w:lvl>
    <w:lvl w:ilvl="8">
      <w:start w:val="1"/>
      <w:numFmt w:val="decimal"/>
      <w:pStyle w:val="9"/>
      <w:lvlText w:val="%7.%8.%9."/>
      <w:lvlJc w:val="left"/>
      <w:pPr>
        <w:ind w:left="1559" w:hanging="1559"/>
      </w:pPr>
      <w:rPr>
        <w:rFonts w:hint="default"/>
      </w:rPr>
    </w:lvl>
  </w:abstractNum>
  <w:abstractNum w:abstractNumId="11" w15:restartNumberingAfterBreak="0">
    <w:nsid w:val="7E9D1C2E"/>
    <w:multiLevelType w:val="hybridMultilevel"/>
    <w:tmpl w:val="8C3C7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7"/>
  </w:num>
  <w:num w:numId="6">
    <w:abstractNumId w:val="8"/>
  </w:num>
  <w:num w:numId="7">
    <w:abstractNumId w:val="10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2"/>
    </w:lvlOverride>
  </w:num>
  <w:num w:numId="12">
    <w:abstractNumId w:val="2"/>
  </w:num>
  <w:num w:numId="13">
    <w:abstractNumId w:val="0"/>
  </w:num>
  <w:num w:numId="1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6" w:nlCheck="1" w:checkStyle="0"/>
  <w:activeWritingStyle w:appName="MSWord" w:lang="en-US" w:vendorID="64" w:dllVersion="6" w:nlCheck="1" w:checkStyle="1"/>
  <w:proofState w:spelling="clean" w:grammar="clean"/>
  <w:attachedTemplate r:id="rId1"/>
  <w:linkStyles/>
  <w:defaultTabStop w:val="70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6F2"/>
    <w:rsid w:val="00000279"/>
    <w:rsid w:val="00001E8B"/>
    <w:rsid w:val="00002695"/>
    <w:rsid w:val="000028DF"/>
    <w:rsid w:val="00002D0E"/>
    <w:rsid w:val="00002DFD"/>
    <w:rsid w:val="00002E84"/>
    <w:rsid w:val="00003BE1"/>
    <w:rsid w:val="00004F46"/>
    <w:rsid w:val="00005170"/>
    <w:rsid w:val="00006F32"/>
    <w:rsid w:val="000077B0"/>
    <w:rsid w:val="00007ABD"/>
    <w:rsid w:val="0001027B"/>
    <w:rsid w:val="00010314"/>
    <w:rsid w:val="0001061D"/>
    <w:rsid w:val="000106A1"/>
    <w:rsid w:val="00010D77"/>
    <w:rsid w:val="000112AE"/>
    <w:rsid w:val="00011D12"/>
    <w:rsid w:val="00011F75"/>
    <w:rsid w:val="00012786"/>
    <w:rsid w:val="000129DD"/>
    <w:rsid w:val="000140F9"/>
    <w:rsid w:val="000144CF"/>
    <w:rsid w:val="000147DF"/>
    <w:rsid w:val="000149FD"/>
    <w:rsid w:val="000158DD"/>
    <w:rsid w:val="00015BC0"/>
    <w:rsid w:val="00016936"/>
    <w:rsid w:val="00016FCB"/>
    <w:rsid w:val="000176E0"/>
    <w:rsid w:val="000177BB"/>
    <w:rsid w:val="000178F4"/>
    <w:rsid w:val="00017F94"/>
    <w:rsid w:val="0002085B"/>
    <w:rsid w:val="00021745"/>
    <w:rsid w:val="000221AE"/>
    <w:rsid w:val="00022284"/>
    <w:rsid w:val="000222AD"/>
    <w:rsid w:val="00022F3F"/>
    <w:rsid w:val="0002311F"/>
    <w:rsid w:val="00023565"/>
    <w:rsid w:val="00023808"/>
    <w:rsid w:val="0002385A"/>
    <w:rsid w:val="00023916"/>
    <w:rsid w:val="00023B12"/>
    <w:rsid w:val="00023E11"/>
    <w:rsid w:val="00023F2F"/>
    <w:rsid w:val="00023FCC"/>
    <w:rsid w:val="0002440A"/>
    <w:rsid w:val="00025326"/>
    <w:rsid w:val="00025337"/>
    <w:rsid w:val="000254BB"/>
    <w:rsid w:val="000257AD"/>
    <w:rsid w:val="000265CD"/>
    <w:rsid w:val="00026A76"/>
    <w:rsid w:val="00026A78"/>
    <w:rsid w:val="00026E61"/>
    <w:rsid w:val="000301FF"/>
    <w:rsid w:val="00031795"/>
    <w:rsid w:val="00031829"/>
    <w:rsid w:val="00031F52"/>
    <w:rsid w:val="00033B22"/>
    <w:rsid w:val="00034005"/>
    <w:rsid w:val="00035755"/>
    <w:rsid w:val="0003582C"/>
    <w:rsid w:val="00035C10"/>
    <w:rsid w:val="0003707C"/>
    <w:rsid w:val="00037DCB"/>
    <w:rsid w:val="00037FE1"/>
    <w:rsid w:val="000405E6"/>
    <w:rsid w:val="00040834"/>
    <w:rsid w:val="00041141"/>
    <w:rsid w:val="00041862"/>
    <w:rsid w:val="0004198F"/>
    <w:rsid w:val="00041B77"/>
    <w:rsid w:val="000422D9"/>
    <w:rsid w:val="00043F30"/>
    <w:rsid w:val="00044A44"/>
    <w:rsid w:val="00044B57"/>
    <w:rsid w:val="00044F08"/>
    <w:rsid w:val="00045932"/>
    <w:rsid w:val="00045A08"/>
    <w:rsid w:val="00045E04"/>
    <w:rsid w:val="00045F73"/>
    <w:rsid w:val="000464BF"/>
    <w:rsid w:val="00046A72"/>
    <w:rsid w:val="00047235"/>
    <w:rsid w:val="0004747D"/>
    <w:rsid w:val="00050DCA"/>
    <w:rsid w:val="00050DE1"/>
    <w:rsid w:val="00050DE2"/>
    <w:rsid w:val="0005223E"/>
    <w:rsid w:val="000542A4"/>
    <w:rsid w:val="000550B9"/>
    <w:rsid w:val="00055277"/>
    <w:rsid w:val="0005669E"/>
    <w:rsid w:val="00057087"/>
    <w:rsid w:val="00057C85"/>
    <w:rsid w:val="00057F8B"/>
    <w:rsid w:val="00060440"/>
    <w:rsid w:val="00060878"/>
    <w:rsid w:val="000617AC"/>
    <w:rsid w:val="00061F75"/>
    <w:rsid w:val="00061FA6"/>
    <w:rsid w:val="000623EB"/>
    <w:rsid w:val="000626DE"/>
    <w:rsid w:val="00062ADF"/>
    <w:rsid w:val="000630AA"/>
    <w:rsid w:val="000649DE"/>
    <w:rsid w:val="00065508"/>
    <w:rsid w:val="000655D7"/>
    <w:rsid w:val="00065D22"/>
    <w:rsid w:val="000663AF"/>
    <w:rsid w:val="000672AB"/>
    <w:rsid w:val="000676F1"/>
    <w:rsid w:val="0007000C"/>
    <w:rsid w:val="000704EF"/>
    <w:rsid w:val="00070570"/>
    <w:rsid w:val="00070737"/>
    <w:rsid w:val="000709B5"/>
    <w:rsid w:val="00072126"/>
    <w:rsid w:val="000721B1"/>
    <w:rsid w:val="000722C7"/>
    <w:rsid w:val="000725E1"/>
    <w:rsid w:val="000730BF"/>
    <w:rsid w:val="000739B6"/>
    <w:rsid w:val="00074251"/>
    <w:rsid w:val="00074329"/>
    <w:rsid w:val="0007451B"/>
    <w:rsid w:val="00075983"/>
    <w:rsid w:val="000761C2"/>
    <w:rsid w:val="00077B5D"/>
    <w:rsid w:val="00077C75"/>
    <w:rsid w:val="000800A9"/>
    <w:rsid w:val="00080345"/>
    <w:rsid w:val="00080F88"/>
    <w:rsid w:val="000815F3"/>
    <w:rsid w:val="000816C9"/>
    <w:rsid w:val="0008225D"/>
    <w:rsid w:val="0008314E"/>
    <w:rsid w:val="0008327D"/>
    <w:rsid w:val="000834A0"/>
    <w:rsid w:val="00083A75"/>
    <w:rsid w:val="00083F06"/>
    <w:rsid w:val="000841BD"/>
    <w:rsid w:val="00084C17"/>
    <w:rsid w:val="00085FC8"/>
    <w:rsid w:val="000860E4"/>
    <w:rsid w:val="000863D5"/>
    <w:rsid w:val="00086704"/>
    <w:rsid w:val="0008708D"/>
    <w:rsid w:val="0008721C"/>
    <w:rsid w:val="00087924"/>
    <w:rsid w:val="00090139"/>
    <w:rsid w:val="0009015D"/>
    <w:rsid w:val="00092260"/>
    <w:rsid w:val="000924D6"/>
    <w:rsid w:val="000927C4"/>
    <w:rsid w:val="000931D2"/>
    <w:rsid w:val="00093417"/>
    <w:rsid w:val="00093528"/>
    <w:rsid w:val="00093D10"/>
    <w:rsid w:val="0009554F"/>
    <w:rsid w:val="000961F5"/>
    <w:rsid w:val="000963E6"/>
    <w:rsid w:val="00096B21"/>
    <w:rsid w:val="00096B9B"/>
    <w:rsid w:val="00097477"/>
    <w:rsid w:val="00097568"/>
    <w:rsid w:val="000A04B5"/>
    <w:rsid w:val="000A0553"/>
    <w:rsid w:val="000A086B"/>
    <w:rsid w:val="000A15E0"/>
    <w:rsid w:val="000A1979"/>
    <w:rsid w:val="000A3293"/>
    <w:rsid w:val="000A384A"/>
    <w:rsid w:val="000A42FB"/>
    <w:rsid w:val="000A44F5"/>
    <w:rsid w:val="000A4C15"/>
    <w:rsid w:val="000A4D73"/>
    <w:rsid w:val="000A51C9"/>
    <w:rsid w:val="000A551F"/>
    <w:rsid w:val="000A63AB"/>
    <w:rsid w:val="000A72E5"/>
    <w:rsid w:val="000A7763"/>
    <w:rsid w:val="000A79DC"/>
    <w:rsid w:val="000A79FD"/>
    <w:rsid w:val="000A7BFE"/>
    <w:rsid w:val="000A7CD8"/>
    <w:rsid w:val="000B02C4"/>
    <w:rsid w:val="000B0735"/>
    <w:rsid w:val="000B2948"/>
    <w:rsid w:val="000B3015"/>
    <w:rsid w:val="000B305A"/>
    <w:rsid w:val="000B309A"/>
    <w:rsid w:val="000B398E"/>
    <w:rsid w:val="000B3B86"/>
    <w:rsid w:val="000B4A4F"/>
    <w:rsid w:val="000B4BCA"/>
    <w:rsid w:val="000B56A6"/>
    <w:rsid w:val="000B57E8"/>
    <w:rsid w:val="000B626C"/>
    <w:rsid w:val="000B696A"/>
    <w:rsid w:val="000B6FD3"/>
    <w:rsid w:val="000B7B03"/>
    <w:rsid w:val="000B7D41"/>
    <w:rsid w:val="000C0093"/>
    <w:rsid w:val="000C06B8"/>
    <w:rsid w:val="000C0A43"/>
    <w:rsid w:val="000C0D20"/>
    <w:rsid w:val="000C0DC7"/>
    <w:rsid w:val="000C16E7"/>
    <w:rsid w:val="000C1B04"/>
    <w:rsid w:val="000C1D2F"/>
    <w:rsid w:val="000C2797"/>
    <w:rsid w:val="000C2BF0"/>
    <w:rsid w:val="000C2DCD"/>
    <w:rsid w:val="000C3199"/>
    <w:rsid w:val="000C35C0"/>
    <w:rsid w:val="000C3755"/>
    <w:rsid w:val="000C38CB"/>
    <w:rsid w:val="000C3A95"/>
    <w:rsid w:val="000C4338"/>
    <w:rsid w:val="000C4782"/>
    <w:rsid w:val="000C4F74"/>
    <w:rsid w:val="000C4F9F"/>
    <w:rsid w:val="000C624C"/>
    <w:rsid w:val="000C6443"/>
    <w:rsid w:val="000C6760"/>
    <w:rsid w:val="000C717D"/>
    <w:rsid w:val="000C7687"/>
    <w:rsid w:val="000C7BDE"/>
    <w:rsid w:val="000D05CF"/>
    <w:rsid w:val="000D12A3"/>
    <w:rsid w:val="000D2142"/>
    <w:rsid w:val="000D2A9A"/>
    <w:rsid w:val="000D43D9"/>
    <w:rsid w:val="000D49C7"/>
    <w:rsid w:val="000D51CF"/>
    <w:rsid w:val="000D6A44"/>
    <w:rsid w:val="000D6B3C"/>
    <w:rsid w:val="000D6BDC"/>
    <w:rsid w:val="000D6E68"/>
    <w:rsid w:val="000D7091"/>
    <w:rsid w:val="000D7745"/>
    <w:rsid w:val="000E0174"/>
    <w:rsid w:val="000E0E33"/>
    <w:rsid w:val="000E136F"/>
    <w:rsid w:val="000E192E"/>
    <w:rsid w:val="000E241B"/>
    <w:rsid w:val="000E2478"/>
    <w:rsid w:val="000E38A9"/>
    <w:rsid w:val="000E3A58"/>
    <w:rsid w:val="000E43F6"/>
    <w:rsid w:val="000E44E5"/>
    <w:rsid w:val="000E46DB"/>
    <w:rsid w:val="000E4848"/>
    <w:rsid w:val="000E4D7E"/>
    <w:rsid w:val="000E4F52"/>
    <w:rsid w:val="000E54AE"/>
    <w:rsid w:val="000E5704"/>
    <w:rsid w:val="000E5B5B"/>
    <w:rsid w:val="000E5DB3"/>
    <w:rsid w:val="000E64D7"/>
    <w:rsid w:val="000E6624"/>
    <w:rsid w:val="000E765A"/>
    <w:rsid w:val="000E7F68"/>
    <w:rsid w:val="000F02FC"/>
    <w:rsid w:val="000F07A4"/>
    <w:rsid w:val="000F19E2"/>
    <w:rsid w:val="000F1C5B"/>
    <w:rsid w:val="000F1EEB"/>
    <w:rsid w:val="000F2AFE"/>
    <w:rsid w:val="000F2DA3"/>
    <w:rsid w:val="000F2EE1"/>
    <w:rsid w:val="000F3907"/>
    <w:rsid w:val="000F3A4E"/>
    <w:rsid w:val="000F3A5C"/>
    <w:rsid w:val="000F3ED9"/>
    <w:rsid w:val="000F4A6D"/>
    <w:rsid w:val="000F5056"/>
    <w:rsid w:val="000F573F"/>
    <w:rsid w:val="000F57C3"/>
    <w:rsid w:val="000F590F"/>
    <w:rsid w:val="000F6262"/>
    <w:rsid w:val="000F6490"/>
    <w:rsid w:val="000F6B50"/>
    <w:rsid w:val="000F6C7E"/>
    <w:rsid w:val="000F71FA"/>
    <w:rsid w:val="001008A6"/>
    <w:rsid w:val="00100ACA"/>
    <w:rsid w:val="00101494"/>
    <w:rsid w:val="00101A1C"/>
    <w:rsid w:val="00102164"/>
    <w:rsid w:val="001021A6"/>
    <w:rsid w:val="001032EB"/>
    <w:rsid w:val="001032FC"/>
    <w:rsid w:val="00105328"/>
    <w:rsid w:val="0010552A"/>
    <w:rsid w:val="00105C75"/>
    <w:rsid w:val="00106C8C"/>
    <w:rsid w:val="0010705C"/>
    <w:rsid w:val="00107383"/>
    <w:rsid w:val="0011057D"/>
    <w:rsid w:val="0011139A"/>
    <w:rsid w:val="00111605"/>
    <w:rsid w:val="00111795"/>
    <w:rsid w:val="0011199C"/>
    <w:rsid w:val="00111ED3"/>
    <w:rsid w:val="00112389"/>
    <w:rsid w:val="00112D7E"/>
    <w:rsid w:val="00112FE1"/>
    <w:rsid w:val="001149A9"/>
    <w:rsid w:val="00114D17"/>
    <w:rsid w:val="00115895"/>
    <w:rsid w:val="00115ABC"/>
    <w:rsid w:val="00115D47"/>
    <w:rsid w:val="00115DDA"/>
    <w:rsid w:val="00115F8C"/>
    <w:rsid w:val="001161B9"/>
    <w:rsid w:val="00116413"/>
    <w:rsid w:val="001179FF"/>
    <w:rsid w:val="001202D3"/>
    <w:rsid w:val="001206C9"/>
    <w:rsid w:val="001226A1"/>
    <w:rsid w:val="00122B6E"/>
    <w:rsid w:val="00122F63"/>
    <w:rsid w:val="00123A68"/>
    <w:rsid w:val="00123C7A"/>
    <w:rsid w:val="0012410B"/>
    <w:rsid w:val="00124C5E"/>
    <w:rsid w:val="00125142"/>
    <w:rsid w:val="00125149"/>
    <w:rsid w:val="00126904"/>
    <w:rsid w:val="0012781B"/>
    <w:rsid w:val="001279EB"/>
    <w:rsid w:val="00127BE8"/>
    <w:rsid w:val="001304B2"/>
    <w:rsid w:val="001306C0"/>
    <w:rsid w:val="00130712"/>
    <w:rsid w:val="00130A18"/>
    <w:rsid w:val="00130D32"/>
    <w:rsid w:val="00130FC1"/>
    <w:rsid w:val="00131319"/>
    <w:rsid w:val="0013162D"/>
    <w:rsid w:val="00132C7E"/>
    <w:rsid w:val="0013303A"/>
    <w:rsid w:val="00133062"/>
    <w:rsid w:val="00133245"/>
    <w:rsid w:val="00133657"/>
    <w:rsid w:val="001336CE"/>
    <w:rsid w:val="0013399C"/>
    <w:rsid w:val="00133BAA"/>
    <w:rsid w:val="00133EF6"/>
    <w:rsid w:val="00133FB2"/>
    <w:rsid w:val="00134261"/>
    <w:rsid w:val="0013486B"/>
    <w:rsid w:val="0013489A"/>
    <w:rsid w:val="00135AD1"/>
    <w:rsid w:val="00135B45"/>
    <w:rsid w:val="00136841"/>
    <w:rsid w:val="001370E9"/>
    <w:rsid w:val="00137AB7"/>
    <w:rsid w:val="00137CE6"/>
    <w:rsid w:val="00141385"/>
    <w:rsid w:val="0014253D"/>
    <w:rsid w:val="0014269C"/>
    <w:rsid w:val="00142C26"/>
    <w:rsid w:val="00143886"/>
    <w:rsid w:val="00143B0F"/>
    <w:rsid w:val="00145177"/>
    <w:rsid w:val="001452A7"/>
    <w:rsid w:val="001453FD"/>
    <w:rsid w:val="00145D96"/>
    <w:rsid w:val="001465AB"/>
    <w:rsid w:val="00146C45"/>
    <w:rsid w:val="001476AA"/>
    <w:rsid w:val="001478AA"/>
    <w:rsid w:val="0015025D"/>
    <w:rsid w:val="001505B2"/>
    <w:rsid w:val="001510C0"/>
    <w:rsid w:val="00151293"/>
    <w:rsid w:val="00151526"/>
    <w:rsid w:val="0015240A"/>
    <w:rsid w:val="00152701"/>
    <w:rsid w:val="0015386D"/>
    <w:rsid w:val="00153F96"/>
    <w:rsid w:val="001548E3"/>
    <w:rsid w:val="001560F7"/>
    <w:rsid w:val="0015669A"/>
    <w:rsid w:val="001570C1"/>
    <w:rsid w:val="00157119"/>
    <w:rsid w:val="001571FB"/>
    <w:rsid w:val="0015737A"/>
    <w:rsid w:val="0015742C"/>
    <w:rsid w:val="00160D4A"/>
    <w:rsid w:val="00160F40"/>
    <w:rsid w:val="001611BF"/>
    <w:rsid w:val="00161514"/>
    <w:rsid w:val="00161F7B"/>
    <w:rsid w:val="001622AC"/>
    <w:rsid w:val="00162AEB"/>
    <w:rsid w:val="00164F89"/>
    <w:rsid w:val="00165B1A"/>
    <w:rsid w:val="0016743C"/>
    <w:rsid w:val="00167757"/>
    <w:rsid w:val="0017040A"/>
    <w:rsid w:val="001705B4"/>
    <w:rsid w:val="00170B22"/>
    <w:rsid w:val="00170CD6"/>
    <w:rsid w:val="00170F25"/>
    <w:rsid w:val="001715BF"/>
    <w:rsid w:val="00171E5B"/>
    <w:rsid w:val="00172075"/>
    <w:rsid w:val="00172CAF"/>
    <w:rsid w:val="00173106"/>
    <w:rsid w:val="0017350A"/>
    <w:rsid w:val="00174BA7"/>
    <w:rsid w:val="00174C37"/>
    <w:rsid w:val="00175769"/>
    <w:rsid w:val="00175F83"/>
    <w:rsid w:val="00176345"/>
    <w:rsid w:val="00176E7E"/>
    <w:rsid w:val="00176F58"/>
    <w:rsid w:val="00177757"/>
    <w:rsid w:val="00177C8F"/>
    <w:rsid w:val="001801B7"/>
    <w:rsid w:val="001810CB"/>
    <w:rsid w:val="00181882"/>
    <w:rsid w:val="00182376"/>
    <w:rsid w:val="0018283C"/>
    <w:rsid w:val="00182902"/>
    <w:rsid w:val="001830AE"/>
    <w:rsid w:val="0018352A"/>
    <w:rsid w:val="0018393E"/>
    <w:rsid w:val="00183C32"/>
    <w:rsid w:val="00184229"/>
    <w:rsid w:val="001851BE"/>
    <w:rsid w:val="00185202"/>
    <w:rsid w:val="00185F61"/>
    <w:rsid w:val="00186EC5"/>
    <w:rsid w:val="001878D0"/>
    <w:rsid w:val="00187D57"/>
    <w:rsid w:val="00190F3F"/>
    <w:rsid w:val="001918D1"/>
    <w:rsid w:val="00192713"/>
    <w:rsid w:val="00192AEA"/>
    <w:rsid w:val="00192FBB"/>
    <w:rsid w:val="001933C8"/>
    <w:rsid w:val="00193D3D"/>
    <w:rsid w:val="001940BD"/>
    <w:rsid w:val="00194A54"/>
    <w:rsid w:val="00194DD4"/>
    <w:rsid w:val="00196321"/>
    <w:rsid w:val="00197F2B"/>
    <w:rsid w:val="00197F3C"/>
    <w:rsid w:val="001A00EB"/>
    <w:rsid w:val="001A0567"/>
    <w:rsid w:val="001A0917"/>
    <w:rsid w:val="001A13A6"/>
    <w:rsid w:val="001A14F0"/>
    <w:rsid w:val="001A1C06"/>
    <w:rsid w:val="001A1D26"/>
    <w:rsid w:val="001A22EE"/>
    <w:rsid w:val="001A286A"/>
    <w:rsid w:val="001A2D1B"/>
    <w:rsid w:val="001A37E3"/>
    <w:rsid w:val="001A3D99"/>
    <w:rsid w:val="001A402A"/>
    <w:rsid w:val="001A485E"/>
    <w:rsid w:val="001A49F3"/>
    <w:rsid w:val="001A50F0"/>
    <w:rsid w:val="001A5712"/>
    <w:rsid w:val="001A59C3"/>
    <w:rsid w:val="001A61FB"/>
    <w:rsid w:val="001A63CA"/>
    <w:rsid w:val="001A65F7"/>
    <w:rsid w:val="001A67CC"/>
    <w:rsid w:val="001A7A71"/>
    <w:rsid w:val="001B00B2"/>
    <w:rsid w:val="001B0294"/>
    <w:rsid w:val="001B1960"/>
    <w:rsid w:val="001B1D89"/>
    <w:rsid w:val="001B263D"/>
    <w:rsid w:val="001B273B"/>
    <w:rsid w:val="001B48A9"/>
    <w:rsid w:val="001B4963"/>
    <w:rsid w:val="001B69B5"/>
    <w:rsid w:val="001B6B34"/>
    <w:rsid w:val="001B6CB2"/>
    <w:rsid w:val="001B6F32"/>
    <w:rsid w:val="001B7E27"/>
    <w:rsid w:val="001C170B"/>
    <w:rsid w:val="001C2823"/>
    <w:rsid w:val="001C2F01"/>
    <w:rsid w:val="001C2F8B"/>
    <w:rsid w:val="001C36D4"/>
    <w:rsid w:val="001C3C8E"/>
    <w:rsid w:val="001C4BA6"/>
    <w:rsid w:val="001C6489"/>
    <w:rsid w:val="001C6536"/>
    <w:rsid w:val="001C672E"/>
    <w:rsid w:val="001C70E5"/>
    <w:rsid w:val="001D0118"/>
    <w:rsid w:val="001D0670"/>
    <w:rsid w:val="001D0934"/>
    <w:rsid w:val="001D0992"/>
    <w:rsid w:val="001D09B8"/>
    <w:rsid w:val="001D0C01"/>
    <w:rsid w:val="001D0CA7"/>
    <w:rsid w:val="001D196E"/>
    <w:rsid w:val="001D2BB1"/>
    <w:rsid w:val="001D2BFA"/>
    <w:rsid w:val="001D2DB9"/>
    <w:rsid w:val="001D3EE3"/>
    <w:rsid w:val="001D4052"/>
    <w:rsid w:val="001D4332"/>
    <w:rsid w:val="001D4DAD"/>
    <w:rsid w:val="001D512F"/>
    <w:rsid w:val="001D5432"/>
    <w:rsid w:val="001D58FE"/>
    <w:rsid w:val="001D5B30"/>
    <w:rsid w:val="001D5C73"/>
    <w:rsid w:val="001D6094"/>
    <w:rsid w:val="001D6D08"/>
    <w:rsid w:val="001D6FB9"/>
    <w:rsid w:val="001D76DE"/>
    <w:rsid w:val="001E02EF"/>
    <w:rsid w:val="001E10E3"/>
    <w:rsid w:val="001E1303"/>
    <w:rsid w:val="001E1791"/>
    <w:rsid w:val="001E2798"/>
    <w:rsid w:val="001E27C6"/>
    <w:rsid w:val="001E296C"/>
    <w:rsid w:val="001E2F67"/>
    <w:rsid w:val="001E3AFE"/>
    <w:rsid w:val="001E4486"/>
    <w:rsid w:val="001E4A48"/>
    <w:rsid w:val="001E4CCE"/>
    <w:rsid w:val="001E7849"/>
    <w:rsid w:val="001F038B"/>
    <w:rsid w:val="001F1B48"/>
    <w:rsid w:val="001F2442"/>
    <w:rsid w:val="001F247B"/>
    <w:rsid w:val="001F25F7"/>
    <w:rsid w:val="001F2669"/>
    <w:rsid w:val="001F2954"/>
    <w:rsid w:val="001F3258"/>
    <w:rsid w:val="001F3D95"/>
    <w:rsid w:val="001F3FBB"/>
    <w:rsid w:val="001F4A09"/>
    <w:rsid w:val="001F4D06"/>
    <w:rsid w:val="001F55B1"/>
    <w:rsid w:val="001F6357"/>
    <w:rsid w:val="001F64BD"/>
    <w:rsid w:val="001F6530"/>
    <w:rsid w:val="001F66AF"/>
    <w:rsid w:val="001F680D"/>
    <w:rsid w:val="001F6F1B"/>
    <w:rsid w:val="001F7407"/>
    <w:rsid w:val="001F75D2"/>
    <w:rsid w:val="0020011C"/>
    <w:rsid w:val="002009A9"/>
    <w:rsid w:val="00201308"/>
    <w:rsid w:val="00201395"/>
    <w:rsid w:val="00201419"/>
    <w:rsid w:val="00201791"/>
    <w:rsid w:val="00201C5F"/>
    <w:rsid w:val="00202204"/>
    <w:rsid w:val="00202F38"/>
    <w:rsid w:val="002033C5"/>
    <w:rsid w:val="00203623"/>
    <w:rsid w:val="00203822"/>
    <w:rsid w:val="00204636"/>
    <w:rsid w:val="00204BEC"/>
    <w:rsid w:val="0020517A"/>
    <w:rsid w:val="00205780"/>
    <w:rsid w:val="00205B92"/>
    <w:rsid w:val="00205EA2"/>
    <w:rsid w:val="0020648B"/>
    <w:rsid w:val="002065EA"/>
    <w:rsid w:val="00206937"/>
    <w:rsid w:val="00206955"/>
    <w:rsid w:val="00206B68"/>
    <w:rsid w:val="00207101"/>
    <w:rsid w:val="00210354"/>
    <w:rsid w:val="00210A73"/>
    <w:rsid w:val="0021100F"/>
    <w:rsid w:val="00211563"/>
    <w:rsid w:val="00212078"/>
    <w:rsid w:val="002132EA"/>
    <w:rsid w:val="0021330E"/>
    <w:rsid w:val="002139DC"/>
    <w:rsid w:val="00213C64"/>
    <w:rsid w:val="00214153"/>
    <w:rsid w:val="00217765"/>
    <w:rsid w:val="00217D80"/>
    <w:rsid w:val="00217DF5"/>
    <w:rsid w:val="00220DE5"/>
    <w:rsid w:val="00221ACC"/>
    <w:rsid w:val="00221B6B"/>
    <w:rsid w:val="00221CEA"/>
    <w:rsid w:val="00221EC6"/>
    <w:rsid w:val="0022233C"/>
    <w:rsid w:val="0022253F"/>
    <w:rsid w:val="00223620"/>
    <w:rsid w:val="0022374D"/>
    <w:rsid w:val="00223E68"/>
    <w:rsid w:val="00224D34"/>
    <w:rsid w:val="00224F18"/>
    <w:rsid w:val="002255DB"/>
    <w:rsid w:val="00226D97"/>
    <w:rsid w:val="00227094"/>
    <w:rsid w:val="002270A0"/>
    <w:rsid w:val="00227307"/>
    <w:rsid w:val="00227C68"/>
    <w:rsid w:val="002306B9"/>
    <w:rsid w:val="002308F0"/>
    <w:rsid w:val="00230E38"/>
    <w:rsid w:val="002312D5"/>
    <w:rsid w:val="00231F6C"/>
    <w:rsid w:val="00233D6D"/>
    <w:rsid w:val="00235BCE"/>
    <w:rsid w:val="00236163"/>
    <w:rsid w:val="002372CC"/>
    <w:rsid w:val="0023756E"/>
    <w:rsid w:val="00237A8F"/>
    <w:rsid w:val="00237B74"/>
    <w:rsid w:val="00240005"/>
    <w:rsid w:val="00240381"/>
    <w:rsid w:val="002414D3"/>
    <w:rsid w:val="002418D7"/>
    <w:rsid w:val="00241BB7"/>
    <w:rsid w:val="00242C7B"/>
    <w:rsid w:val="00243C34"/>
    <w:rsid w:val="00244600"/>
    <w:rsid w:val="00245536"/>
    <w:rsid w:val="00245D60"/>
    <w:rsid w:val="00245DAD"/>
    <w:rsid w:val="00247387"/>
    <w:rsid w:val="0024759B"/>
    <w:rsid w:val="002505FE"/>
    <w:rsid w:val="00250E81"/>
    <w:rsid w:val="0025123B"/>
    <w:rsid w:val="00251C4E"/>
    <w:rsid w:val="00252201"/>
    <w:rsid w:val="00252928"/>
    <w:rsid w:val="00252C8D"/>
    <w:rsid w:val="002537AC"/>
    <w:rsid w:val="00254036"/>
    <w:rsid w:val="00254121"/>
    <w:rsid w:val="002547CA"/>
    <w:rsid w:val="002556DC"/>
    <w:rsid w:val="00255713"/>
    <w:rsid w:val="00255888"/>
    <w:rsid w:val="00255929"/>
    <w:rsid w:val="00255A08"/>
    <w:rsid w:val="00255B99"/>
    <w:rsid w:val="00256225"/>
    <w:rsid w:val="00256DB0"/>
    <w:rsid w:val="00256EAD"/>
    <w:rsid w:val="002579E2"/>
    <w:rsid w:val="00257CDB"/>
    <w:rsid w:val="00261581"/>
    <w:rsid w:val="002617F0"/>
    <w:rsid w:val="00262637"/>
    <w:rsid w:val="002626A9"/>
    <w:rsid w:val="00264431"/>
    <w:rsid w:val="00264942"/>
    <w:rsid w:val="00264A00"/>
    <w:rsid w:val="00265049"/>
    <w:rsid w:val="00265CE7"/>
    <w:rsid w:val="00265D53"/>
    <w:rsid w:val="00266AAF"/>
    <w:rsid w:val="0026745D"/>
    <w:rsid w:val="0026799C"/>
    <w:rsid w:val="002709DA"/>
    <w:rsid w:val="00271787"/>
    <w:rsid w:val="0027240C"/>
    <w:rsid w:val="002724CA"/>
    <w:rsid w:val="00272743"/>
    <w:rsid w:val="00272BFA"/>
    <w:rsid w:val="002730E9"/>
    <w:rsid w:val="0027335E"/>
    <w:rsid w:val="002733E8"/>
    <w:rsid w:val="00273416"/>
    <w:rsid w:val="002741B0"/>
    <w:rsid w:val="002745C8"/>
    <w:rsid w:val="002747BD"/>
    <w:rsid w:val="00274947"/>
    <w:rsid w:val="002749B5"/>
    <w:rsid w:val="00275168"/>
    <w:rsid w:val="0027568B"/>
    <w:rsid w:val="002758F9"/>
    <w:rsid w:val="00275981"/>
    <w:rsid w:val="00275AF4"/>
    <w:rsid w:val="00276039"/>
    <w:rsid w:val="002761EB"/>
    <w:rsid w:val="00276B96"/>
    <w:rsid w:val="00280B10"/>
    <w:rsid w:val="00281F41"/>
    <w:rsid w:val="00282B52"/>
    <w:rsid w:val="00283067"/>
    <w:rsid w:val="00283B88"/>
    <w:rsid w:val="00283EBB"/>
    <w:rsid w:val="002843DF"/>
    <w:rsid w:val="0028610A"/>
    <w:rsid w:val="002862CA"/>
    <w:rsid w:val="0028711E"/>
    <w:rsid w:val="0029000E"/>
    <w:rsid w:val="0029008C"/>
    <w:rsid w:val="00291400"/>
    <w:rsid w:val="002914EC"/>
    <w:rsid w:val="0029159B"/>
    <w:rsid w:val="00291A28"/>
    <w:rsid w:val="00291D90"/>
    <w:rsid w:val="002920B8"/>
    <w:rsid w:val="00292579"/>
    <w:rsid w:val="0029281C"/>
    <w:rsid w:val="002928CC"/>
    <w:rsid w:val="00292CF8"/>
    <w:rsid w:val="00293365"/>
    <w:rsid w:val="002940F8"/>
    <w:rsid w:val="00294B2D"/>
    <w:rsid w:val="00294B66"/>
    <w:rsid w:val="00295042"/>
    <w:rsid w:val="002953FF"/>
    <w:rsid w:val="00296F4D"/>
    <w:rsid w:val="002978AD"/>
    <w:rsid w:val="00297B6D"/>
    <w:rsid w:val="00297BFF"/>
    <w:rsid w:val="002A0EB5"/>
    <w:rsid w:val="002A0FC6"/>
    <w:rsid w:val="002A145C"/>
    <w:rsid w:val="002A1523"/>
    <w:rsid w:val="002A16D0"/>
    <w:rsid w:val="002A2627"/>
    <w:rsid w:val="002A34DC"/>
    <w:rsid w:val="002A3B25"/>
    <w:rsid w:val="002A463D"/>
    <w:rsid w:val="002A5138"/>
    <w:rsid w:val="002A51D0"/>
    <w:rsid w:val="002A54D5"/>
    <w:rsid w:val="002A72B9"/>
    <w:rsid w:val="002A7A17"/>
    <w:rsid w:val="002A7EBA"/>
    <w:rsid w:val="002B0423"/>
    <w:rsid w:val="002B1700"/>
    <w:rsid w:val="002B2163"/>
    <w:rsid w:val="002B23A2"/>
    <w:rsid w:val="002B25D2"/>
    <w:rsid w:val="002B288E"/>
    <w:rsid w:val="002B29DD"/>
    <w:rsid w:val="002B2DDF"/>
    <w:rsid w:val="002B30E2"/>
    <w:rsid w:val="002B3E35"/>
    <w:rsid w:val="002B57C0"/>
    <w:rsid w:val="002B5C67"/>
    <w:rsid w:val="002B5D91"/>
    <w:rsid w:val="002B656C"/>
    <w:rsid w:val="002B6587"/>
    <w:rsid w:val="002B6ACA"/>
    <w:rsid w:val="002B6C96"/>
    <w:rsid w:val="002B72A3"/>
    <w:rsid w:val="002B7976"/>
    <w:rsid w:val="002C03BF"/>
    <w:rsid w:val="002C05E1"/>
    <w:rsid w:val="002C0C38"/>
    <w:rsid w:val="002C13B5"/>
    <w:rsid w:val="002C1426"/>
    <w:rsid w:val="002C1474"/>
    <w:rsid w:val="002C1DB6"/>
    <w:rsid w:val="002C258A"/>
    <w:rsid w:val="002C274A"/>
    <w:rsid w:val="002C2DC3"/>
    <w:rsid w:val="002C2DFD"/>
    <w:rsid w:val="002C3783"/>
    <w:rsid w:val="002C417E"/>
    <w:rsid w:val="002C45BD"/>
    <w:rsid w:val="002C5000"/>
    <w:rsid w:val="002C5035"/>
    <w:rsid w:val="002C55B7"/>
    <w:rsid w:val="002C596B"/>
    <w:rsid w:val="002C6CF7"/>
    <w:rsid w:val="002C78A9"/>
    <w:rsid w:val="002C7F0A"/>
    <w:rsid w:val="002D03D1"/>
    <w:rsid w:val="002D1912"/>
    <w:rsid w:val="002D1BA5"/>
    <w:rsid w:val="002D1F52"/>
    <w:rsid w:val="002D2C24"/>
    <w:rsid w:val="002D2F1E"/>
    <w:rsid w:val="002D3723"/>
    <w:rsid w:val="002D3F52"/>
    <w:rsid w:val="002D41DA"/>
    <w:rsid w:val="002D420B"/>
    <w:rsid w:val="002D4E41"/>
    <w:rsid w:val="002D4FD1"/>
    <w:rsid w:val="002D58FD"/>
    <w:rsid w:val="002D5E8C"/>
    <w:rsid w:val="002D73CA"/>
    <w:rsid w:val="002D7459"/>
    <w:rsid w:val="002E0788"/>
    <w:rsid w:val="002E0A61"/>
    <w:rsid w:val="002E0D6E"/>
    <w:rsid w:val="002E0FE4"/>
    <w:rsid w:val="002E161F"/>
    <w:rsid w:val="002E24A3"/>
    <w:rsid w:val="002E2DD9"/>
    <w:rsid w:val="002E3D73"/>
    <w:rsid w:val="002E4106"/>
    <w:rsid w:val="002E4E60"/>
    <w:rsid w:val="002E58C5"/>
    <w:rsid w:val="002E6AEA"/>
    <w:rsid w:val="002E6D26"/>
    <w:rsid w:val="002F084D"/>
    <w:rsid w:val="002F08DA"/>
    <w:rsid w:val="002F1072"/>
    <w:rsid w:val="002F2599"/>
    <w:rsid w:val="002F2932"/>
    <w:rsid w:val="002F2DDB"/>
    <w:rsid w:val="002F37CB"/>
    <w:rsid w:val="002F4447"/>
    <w:rsid w:val="002F4BFD"/>
    <w:rsid w:val="002F6169"/>
    <w:rsid w:val="002F6506"/>
    <w:rsid w:val="002F6A2A"/>
    <w:rsid w:val="002F6AAF"/>
    <w:rsid w:val="002F7006"/>
    <w:rsid w:val="002F7FAB"/>
    <w:rsid w:val="003007BE"/>
    <w:rsid w:val="00300801"/>
    <w:rsid w:val="00301615"/>
    <w:rsid w:val="00301931"/>
    <w:rsid w:val="003022D9"/>
    <w:rsid w:val="00302DDB"/>
    <w:rsid w:val="0030340A"/>
    <w:rsid w:val="00303B01"/>
    <w:rsid w:val="00304436"/>
    <w:rsid w:val="00304A33"/>
    <w:rsid w:val="00304B57"/>
    <w:rsid w:val="00304BB0"/>
    <w:rsid w:val="003051A0"/>
    <w:rsid w:val="00305600"/>
    <w:rsid w:val="003059A8"/>
    <w:rsid w:val="00305C61"/>
    <w:rsid w:val="00306476"/>
    <w:rsid w:val="00306651"/>
    <w:rsid w:val="003068B7"/>
    <w:rsid w:val="00307B05"/>
    <w:rsid w:val="00307C47"/>
    <w:rsid w:val="0031164B"/>
    <w:rsid w:val="0031167C"/>
    <w:rsid w:val="00311E2A"/>
    <w:rsid w:val="003121B3"/>
    <w:rsid w:val="00312238"/>
    <w:rsid w:val="003123DC"/>
    <w:rsid w:val="003127E3"/>
    <w:rsid w:val="00312CD3"/>
    <w:rsid w:val="00312F0E"/>
    <w:rsid w:val="00313D85"/>
    <w:rsid w:val="0031604F"/>
    <w:rsid w:val="003160E0"/>
    <w:rsid w:val="00316C26"/>
    <w:rsid w:val="00316C5A"/>
    <w:rsid w:val="00320997"/>
    <w:rsid w:val="00321037"/>
    <w:rsid w:val="00321588"/>
    <w:rsid w:val="00321BE0"/>
    <w:rsid w:val="00321E31"/>
    <w:rsid w:val="00321E7B"/>
    <w:rsid w:val="0032285D"/>
    <w:rsid w:val="00323679"/>
    <w:rsid w:val="00324361"/>
    <w:rsid w:val="00324CE3"/>
    <w:rsid w:val="0032525A"/>
    <w:rsid w:val="00325383"/>
    <w:rsid w:val="00325C8F"/>
    <w:rsid w:val="00325D97"/>
    <w:rsid w:val="003261A2"/>
    <w:rsid w:val="00326350"/>
    <w:rsid w:val="0032666F"/>
    <w:rsid w:val="00326878"/>
    <w:rsid w:val="00326A9D"/>
    <w:rsid w:val="00326E70"/>
    <w:rsid w:val="00327762"/>
    <w:rsid w:val="00327904"/>
    <w:rsid w:val="00327A69"/>
    <w:rsid w:val="003301F7"/>
    <w:rsid w:val="00330637"/>
    <w:rsid w:val="003311B5"/>
    <w:rsid w:val="00331285"/>
    <w:rsid w:val="00334292"/>
    <w:rsid w:val="0033572A"/>
    <w:rsid w:val="0033607B"/>
    <w:rsid w:val="003365DC"/>
    <w:rsid w:val="0033749E"/>
    <w:rsid w:val="00340F7B"/>
    <w:rsid w:val="003411C4"/>
    <w:rsid w:val="003417CE"/>
    <w:rsid w:val="00341A6A"/>
    <w:rsid w:val="003427E0"/>
    <w:rsid w:val="00342959"/>
    <w:rsid w:val="00342AA5"/>
    <w:rsid w:val="00344DB5"/>
    <w:rsid w:val="00344FD1"/>
    <w:rsid w:val="00346672"/>
    <w:rsid w:val="003467B0"/>
    <w:rsid w:val="00347F55"/>
    <w:rsid w:val="00350328"/>
    <w:rsid w:val="00350F2E"/>
    <w:rsid w:val="00351A22"/>
    <w:rsid w:val="00351F50"/>
    <w:rsid w:val="00352485"/>
    <w:rsid w:val="003528CD"/>
    <w:rsid w:val="0035305E"/>
    <w:rsid w:val="00353BB7"/>
    <w:rsid w:val="00354339"/>
    <w:rsid w:val="003551EC"/>
    <w:rsid w:val="0035549B"/>
    <w:rsid w:val="00356974"/>
    <w:rsid w:val="00356FA9"/>
    <w:rsid w:val="00357DEB"/>
    <w:rsid w:val="00362D7A"/>
    <w:rsid w:val="00363387"/>
    <w:rsid w:val="00364099"/>
    <w:rsid w:val="00364C0B"/>
    <w:rsid w:val="00365118"/>
    <w:rsid w:val="00365801"/>
    <w:rsid w:val="00365A68"/>
    <w:rsid w:val="00366540"/>
    <w:rsid w:val="003674E2"/>
    <w:rsid w:val="00370479"/>
    <w:rsid w:val="0037084C"/>
    <w:rsid w:val="0037253F"/>
    <w:rsid w:val="00372880"/>
    <w:rsid w:val="00372C62"/>
    <w:rsid w:val="0037416F"/>
    <w:rsid w:val="003746B6"/>
    <w:rsid w:val="0037544C"/>
    <w:rsid w:val="00375749"/>
    <w:rsid w:val="00375783"/>
    <w:rsid w:val="003757C8"/>
    <w:rsid w:val="00376695"/>
    <w:rsid w:val="0037672C"/>
    <w:rsid w:val="0037688F"/>
    <w:rsid w:val="00376FAC"/>
    <w:rsid w:val="00377138"/>
    <w:rsid w:val="00377B07"/>
    <w:rsid w:val="00380329"/>
    <w:rsid w:val="00380C69"/>
    <w:rsid w:val="003810FC"/>
    <w:rsid w:val="00381B95"/>
    <w:rsid w:val="00381E5A"/>
    <w:rsid w:val="00381F3B"/>
    <w:rsid w:val="0038288C"/>
    <w:rsid w:val="00383CE6"/>
    <w:rsid w:val="003850EC"/>
    <w:rsid w:val="003852E3"/>
    <w:rsid w:val="00385A5B"/>
    <w:rsid w:val="00385CA1"/>
    <w:rsid w:val="00386546"/>
    <w:rsid w:val="003869A5"/>
    <w:rsid w:val="00386AD3"/>
    <w:rsid w:val="00386B65"/>
    <w:rsid w:val="00387146"/>
    <w:rsid w:val="00387579"/>
    <w:rsid w:val="003904E3"/>
    <w:rsid w:val="00390773"/>
    <w:rsid w:val="00390F34"/>
    <w:rsid w:val="003912AF"/>
    <w:rsid w:val="003923D2"/>
    <w:rsid w:val="00392A91"/>
    <w:rsid w:val="00393075"/>
    <w:rsid w:val="003931F2"/>
    <w:rsid w:val="003938BF"/>
    <w:rsid w:val="0039397F"/>
    <w:rsid w:val="00393C6C"/>
    <w:rsid w:val="00393D78"/>
    <w:rsid w:val="0039465E"/>
    <w:rsid w:val="00394967"/>
    <w:rsid w:val="00394A6C"/>
    <w:rsid w:val="00395C7D"/>
    <w:rsid w:val="00396033"/>
    <w:rsid w:val="00396273"/>
    <w:rsid w:val="003966C8"/>
    <w:rsid w:val="00396B4D"/>
    <w:rsid w:val="00396FCD"/>
    <w:rsid w:val="003979E2"/>
    <w:rsid w:val="003A0387"/>
    <w:rsid w:val="003A0BBD"/>
    <w:rsid w:val="003A1295"/>
    <w:rsid w:val="003A1378"/>
    <w:rsid w:val="003A25BA"/>
    <w:rsid w:val="003A2766"/>
    <w:rsid w:val="003A2B83"/>
    <w:rsid w:val="003A2E98"/>
    <w:rsid w:val="003A3AF3"/>
    <w:rsid w:val="003A4362"/>
    <w:rsid w:val="003A48FF"/>
    <w:rsid w:val="003A4BDB"/>
    <w:rsid w:val="003A51D8"/>
    <w:rsid w:val="003A51EB"/>
    <w:rsid w:val="003A6122"/>
    <w:rsid w:val="003A6430"/>
    <w:rsid w:val="003A6481"/>
    <w:rsid w:val="003A690A"/>
    <w:rsid w:val="003A6956"/>
    <w:rsid w:val="003A7646"/>
    <w:rsid w:val="003A7DEB"/>
    <w:rsid w:val="003B096B"/>
    <w:rsid w:val="003B1586"/>
    <w:rsid w:val="003B368F"/>
    <w:rsid w:val="003B3CE8"/>
    <w:rsid w:val="003B51F5"/>
    <w:rsid w:val="003B6166"/>
    <w:rsid w:val="003B61EE"/>
    <w:rsid w:val="003B675C"/>
    <w:rsid w:val="003B6ED1"/>
    <w:rsid w:val="003B7C91"/>
    <w:rsid w:val="003C07A8"/>
    <w:rsid w:val="003C1097"/>
    <w:rsid w:val="003C10F5"/>
    <w:rsid w:val="003C13A3"/>
    <w:rsid w:val="003C1621"/>
    <w:rsid w:val="003C27C7"/>
    <w:rsid w:val="003C2E4D"/>
    <w:rsid w:val="003C3161"/>
    <w:rsid w:val="003C3F15"/>
    <w:rsid w:val="003C520A"/>
    <w:rsid w:val="003C58A2"/>
    <w:rsid w:val="003C5A3B"/>
    <w:rsid w:val="003C5AFB"/>
    <w:rsid w:val="003C6559"/>
    <w:rsid w:val="003C65E4"/>
    <w:rsid w:val="003C67E8"/>
    <w:rsid w:val="003C6CD2"/>
    <w:rsid w:val="003C7615"/>
    <w:rsid w:val="003D0495"/>
    <w:rsid w:val="003D0A15"/>
    <w:rsid w:val="003D1488"/>
    <w:rsid w:val="003D181F"/>
    <w:rsid w:val="003D24A5"/>
    <w:rsid w:val="003D2DF1"/>
    <w:rsid w:val="003D3362"/>
    <w:rsid w:val="003D3DC8"/>
    <w:rsid w:val="003D41D9"/>
    <w:rsid w:val="003D5088"/>
    <w:rsid w:val="003D55ED"/>
    <w:rsid w:val="003D578D"/>
    <w:rsid w:val="003D60B5"/>
    <w:rsid w:val="003D645B"/>
    <w:rsid w:val="003D6713"/>
    <w:rsid w:val="003D6F5A"/>
    <w:rsid w:val="003D7158"/>
    <w:rsid w:val="003D73CF"/>
    <w:rsid w:val="003D750D"/>
    <w:rsid w:val="003D75A6"/>
    <w:rsid w:val="003D7627"/>
    <w:rsid w:val="003D792B"/>
    <w:rsid w:val="003E0018"/>
    <w:rsid w:val="003E03A1"/>
    <w:rsid w:val="003E0C45"/>
    <w:rsid w:val="003E0F5E"/>
    <w:rsid w:val="003E11FA"/>
    <w:rsid w:val="003E12AF"/>
    <w:rsid w:val="003E1399"/>
    <w:rsid w:val="003E1D59"/>
    <w:rsid w:val="003E22C1"/>
    <w:rsid w:val="003E2CB6"/>
    <w:rsid w:val="003E3ED8"/>
    <w:rsid w:val="003E3FCC"/>
    <w:rsid w:val="003E4E0C"/>
    <w:rsid w:val="003E595E"/>
    <w:rsid w:val="003E5C29"/>
    <w:rsid w:val="003E5DA5"/>
    <w:rsid w:val="003E5E01"/>
    <w:rsid w:val="003E6B25"/>
    <w:rsid w:val="003E79A2"/>
    <w:rsid w:val="003E7D76"/>
    <w:rsid w:val="003F0A25"/>
    <w:rsid w:val="003F0ABB"/>
    <w:rsid w:val="003F0CC4"/>
    <w:rsid w:val="003F117B"/>
    <w:rsid w:val="003F157E"/>
    <w:rsid w:val="003F1BF1"/>
    <w:rsid w:val="003F1D0B"/>
    <w:rsid w:val="003F2033"/>
    <w:rsid w:val="003F4120"/>
    <w:rsid w:val="003F4783"/>
    <w:rsid w:val="003F497E"/>
    <w:rsid w:val="003F50F6"/>
    <w:rsid w:val="003F55E9"/>
    <w:rsid w:val="003F5F98"/>
    <w:rsid w:val="003F6287"/>
    <w:rsid w:val="003F66CD"/>
    <w:rsid w:val="00400366"/>
    <w:rsid w:val="00400878"/>
    <w:rsid w:val="004012A7"/>
    <w:rsid w:val="004018B4"/>
    <w:rsid w:val="00401CA3"/>
    <w:rsid w:val="00402119"/>
    <w:rsid w:val="00402161"/>
    <w:rsid w:val="00402DB4"/>
    <w:rsid w:val="00403D84"/>
    <w:rsid w:val="00404FA4"/>
    <w:rsid w:val="004052AE"/>
    <w:rsid w:val="0040557C"/>
    <w:rsid w:val="00405D46"/>
    <w:rsid w:val="0040653D"/>
    <w:rsid w:val="004067E4"/>
    <w:rsid w:val="00406AF2"/>
    <w:rsid w:val="00407FBE"/>
    <w:rsid w:val="00410285"/>
    <w:rsid w:val="004103C6"/>
    <w:rsid w:val="00410BCB"/>
    <w:rsid w:val="004110E2"/>
    <w:rsid w:val="00411339"/>
    <w:rsid w:val="00411A9A"/>
    <w:rsid w:val="00411EAE"/>
    <w:rsid w:val="00412873"/>
    <w:rsid w:val="00412BE7"/>
    <w:rsid w:val="004142AA"/>
    <w:rsid w:val="00414C19"/>
    <w:rsid w:val="00414D02"/>
    <w:rsid w:val="00414D0E"/>
    <w:rsid w:val="004153AD"/>
    <w:rsid w:val="00415C3B"/>
    <w:rsid w:val="00415EA5"/>
    <w:rsid w:val="00416526"/>
    <w:rsid w:val="00416FE2"/>
    <w:rsid w:val="004172A9"/>
    <w:rsid w:val="00420505"/>
    <w:rsid w:val="004217B2"/>
    <w:rsid w:val="00421F16"/>
    <w:rsid w:val="004222B9"/>
    <w:rsid w:val="00422354"/>
    <w:rsid w:val="00423898"/>
    <w:rsid w:val="00424154"/>
    <w:rsid w:val="00424722"/>
    <w:rsid w:val="00424A0C"/>
    <w:rsid w:val="004259BB"/>
    <w:rsid w:val="00426D75"/>
    <w:rsid w:val="00427B4C"/>
    <w:rsid w:val="00430751"/>
    <w:rsid w:val="00432204"/>
    <w:rsid w:val="0043220E"/>
    <w:rsid w:val="004322D7"/>
    <w:rsid w:val="0043259F"/>
    <w:rsid w:val="00433642"/>
    <w:rsid w:val="00433E91"/>
    <w:rsid w:val="004340B2"/>
    <w:rsid w:val="00436B7D"/>
    <w:rsid w:val="00436DD8"/>
    <w:rsid w:val="00436ED0"/>
    <w:rsid w:val="0043761B"/>
    <w:rsid w:val="00440348"/>
    <w:rsid w:val="0044093B"/>
    <w:rsid w:val="00440F2F"/>
    <w:rsid w:val="004410AB"/>
    <w:rsid w:val="00442717"/>
    <w:rsid w:val="00442C3E"/>
    <w:rsid w:val="00442EDB"/>
    <w:rsid w:val="00443E1B"/>
    <w:rsid w:val="00444223"/>
    <w:rsid w:val="00446A5A"/>
    <w:rsid w:val="00447E5E"/>
    <w:rsid w:val="0045051D"/>
    <w:rsid w:val="0045072D"/>
    <w:rsid w:val="004509E9"/>
    <w:rsid w:val="00450A34"/>
    <w:rsid w:val="00451501"/>
    <w:rsid w:val="00452AD4"/>
    <w:rsid w:val="004537D7"/>
    <w:rsid w:val="004540D6"/>
    <w:rsid w:val="00454436"/>
    <w:rsid w:val="0045522F"/>
    <w:rsid w:val="00455966"/>
    <w:rsid w:val="00456342"/>
    <w:rsid w:val="00456CBB"/>
    <w:rsid w:val="0045727E"/>
    <w:rsid w:val="00457859"/>
    <w:rsid w:val="00457EA2"/>
    <w:rsid w:val="00457F83"/>
    <w:rsid w:val="004601F6"/>
    <w:rsid w:val="004608D2"/>
    <w:rsid w:val="0046106E"/>
    <w:rsid w:val="0046191B"/>
    <w:rsid w:val="00461E5A"/>
    <w:rsid w:val="004624E7"/>
    <w:rsid w:val="00463438"/>
    <w:rsid w:val="0046410D"/>
    <w:rsid w:val="00464171"/>
    <w:rsid w:val="004649DF"/>
    <w:rsid w:val="0046506A"/>
    <w:rsid w:val="004662A3"/>
    <w:rsid w:val="00466382"/>
    <w:rsid w:val="004665B4"/>
    <w:rsid w:val="004669B0"/>
    <w:rsid w:val="00470465"/>
    <w:rsid w:val="004723EA"/>
    <w:rsid w:val="00472436"/>
    <w:rsid w:val="00473912"/>
    <w:rsid w:val="00474A7C"/>
    <w:rsid w:val="00474E9E"/>
    <w:rsid w:val="00475607"/>
    <w:rsid w:val="00475698"/>
    <w:rsid w:val="00476000"/>
    <w:rsid w:val="004761E3"/>
    <w:rsid w:val="00477457"/>
    <w:rsid w:val="00477DB0"/>
    <w:rsid w:val="0048059C"/>
    <w:rsid w:val="0048071C"/>
    <w:rsid w:val="0048073D"/>
    <w:rsid w:val="00480FED"/>
    <w:rsid w:val="004813FC"/>
    <w:rsid w:val="004814A2"/>
    <w:rsid w:val="00481572"/>
    <w:rsid w:val="00481A40"/>
    <w:rsid w:val="00482A12"/>
    <w:rsid w:val="00482F64"/>
    <w:rsid w:val="00482F8F"/>
    <w:rsid w:val="004845A0"/>
    <w:rsid w:val="00484C8E"/>
    <w:rsid w:val="0048531B"/>
    <w:rsid w:val="0048579F"/>
    <w:rsid w:val="00486007"/>
    <w:rsid w:val="00486180"/>
    <w:rsid w:val="004862AA"/>
    <w:rsid w:val="0048670C"/>
    <w:rsid w:val="00486938"/>
    <w:rsid w:val="00487179"/>
    <w:rsid w:val="00487752"/>
    <w:rsid w:val="00490141"/>
    <w:rsid w:val="00490A01"/>
    <w:rsid w:val="00490C18"/>
    <w:rsid w:val="00491016"/>
    <w:rsid w:val="00491FB5"/>
    <w:rsid w:val="004927BE"/>
    <w:rsid w:val="00492AA6"/>
    <w:rsid w:val="00492C13"/>
    <w:rsid w:val="0049303D"/>
    <w:rsid w:val="0049356D"/>
    <w:rsid w:val="00494522"/>
    <w:rsid w:val="004955A7"/>
    <w:rsid w:val="00495C62"/>
    <w:rsid w:val="0049640C"/>
    <w:rsid w:val="00496702"/>
    <w:rsid w:val="004969F9"/>
    <w:rsid w:val="00496DA4"/>
    <w:rsid w:val="00497896"/>
    <w:rsid w:val="004978C6"/>
    <w:rsid w:val="004A0BD3"/>
    <w:rsid w:val="004A14AD"/>
    <w:rsid w:val="004A1B34"/>
    <w:rsid w:val="004A3A24"/>
    <w:rsid w:val="004A3B32"/>
    <w:rsid w:val="004A3D26"/>
    <w:rsid w:val="004A4DA4"/>
    <w:rsid w:val="004A56D1"/>
    <w:rsid w:val="004A6715"/>
    <w:rsid w:val="004A6B08"/>
    <w:rsid w:val="004A6B9B"/>
    <w:rsid w:val="004A73FC"/>
    <w:rsid w:val="004A7A7F"/>
    <w:rsid w:val="004B007E"/>
    <w:rsid w:val="004B2CD7"/>
    <w:rsid w:val="004B3030"/>
    <w:rsid w:val="004B36DB"/>
    <w:rsid w:val="004B3DF3"/>
    <w:rsid w:val="004B4829"/>
    <w:rsid w:val="004B49CC"/>
    <w:rsid w:val="004B5321"/>
    <w:rsid w:val="004B6216"/>
    <w:rsid w:val="004B697C"/>
    <w:rsid w:val="004B6C4F"/>
    <w:rsid w:val="004B77B6"/>
    <w:rsid w:val="004B7F90"/>
    <w:rsid w:val="004C001E"/>
    <w:rsid w:val="004C0722"/>
    <w:rsid w:val="004C08B0"/>
    <w:rsid w:val="004C1160"/>
    <w:rsid w:val="004C124A"/>
    <w:rsid w:val="004C1A5C"/>
    <w:rsid w:val="004C2734"/>
    <w:rsid w:val="004C29FB"/>
    <w:rsid w:val="004C2E63"/>
    <w:rsid w:val="004C5AF0"/>
    <w:rsid w:val="004C61F6"/>
    <w:rsid w:val="004C656E"/>
    <w:rsid w:val="004C701E"/>
    <w:rsid w:val="004C7556"/>
    <w:rsid w:val="004C79B7"/>
    <w:rsid w:val="004C79F5"/>
    <w:rsid w:val="004D0664"/>
    <w:rsid w:val="004D072A"/>
    <w:rsid w:val="004D08BA"/>
    <w:rsid w:val="004D0D19"/>
    <w:rsid w:val="004D24E2"/>
    <w:rsid w:val="004D262F"/>
    <w:rsid w:val="004D298E"/>
    <w:rsid w:val="004D2F5E"/>
    <w:rsid w:val="004D3861"/>
    <w:rsid w:val="004D3FCF"/>
    <w:rsid w:val="004D40BC"/>
    <w:rsid w:val="004D4503"/>
    <w:rsid w:val="004D4F20"/>
    <w:rsid w:val="004D5C71"/>
    <w:rsid w:val="004D5D89"/>
    <w:rsid w:val="004D619C"/>
    <w:rsid w:val="004D6254"/>
    <w:rsid w:val="004D6B73"/>
    <w:rsid w:val="004D75D6"/>
    <w:rsid w:val="004D7FC7"/>
    <w:rsid w:val="004E08E8"/>
    <w:rsid w:val="004E0E17"/>
    <w:rsid w:val="004E0FDB"/>
    <w:rsid w:val="004E1E92"/>
    <w:rsid w:val="004E1FC7"/>
    <w:rsid w:val="004E20E9"/>
    <w:rsid w:val="004E2815"/>
    <w:rsid w:val="004E2BA6"/>
    <w:rsid w:val="004E38F0"/>
    <w:rsid w:val="004E3FAD"/>
    <w:rsid w:val="004E4B50"/>
    <w:rsid w:val="004E4E9B"/>
    <w:rsid w:val="004E5045"/>
    <w:rsid w:val="004E5122"/>
    <w:rsid w:val="004E5209"/>
    <w:rsid w:val="004E64E5"/>
    <w:rsid w:val="004E6D2A"/>
    <w:rsid w:val="004E70A9"/>
    <w:rsid w:val="004E741F"/>
    <w:rsid w:val="004E772B"/>
    <w:rsid w:val="004F0581"/>
    <w:rsid w:val="004F1836"/>
    <w:rsid w:val="004F2013"/>
    <w:rsid w:val="004F242D"/>
    <w:rsid w:val="004F297E"/>
    <w:rsid w:val="004F2AE7"/>
    <w:rsid w:val="004F32B0"/>
    <w:rsid w:val="004F3940"/>
    <w:rsid w:val="004F423E"/>
    <w:rsid w:val="004F443B"/>
    <w:rsid w:val="004F445D"/>
    <w:rsid w:val="004F49EB"/>
    <w:rsid w:val="004F52E0"/>
    <w:rsid w:val="004F5E8F"/>
    <w:rsid w:val="004F6068"/>
    <w:rsid w:val="004F68A5"/>
    <w:rsid w:val="004F6CE4"/>
    <w:rsid w:val="004F7E15"/>
    <w:rsid w:val="005018D8"/>
    <w:rsid w:val="00501E0F"/>
    <w:rsid w:val="0050336D"/>
    <w:rsid w:val="0050354C"/>
    <w:rsid w:val="00503D39"/>
    <w:rsid w:val="005042D6"/>
    <w:rsid w:val="00505152"/>
    <w:rsid w:val="00506074"/>
    <w:rsid w:val="0050719A"/>
    <w:rsid w:val="00507866"/>
    <w:rsid w:val="005079E1"/>
    <w:rsid w:val="00507F7B"/>
    <w:rsid w:val="005101D7"/>
    <w:rsid w:val="005105D3"/>
    <w:rsid w:val="00510858"/>
    <w:rsid w:val="00510AB8"/>
    <w:rsid w:val="0051121B"/>
    <w:rsid w:val="0051197B"/>
    <w:rsid w:val="00511C15"/>
    <w:rsid w:val="00512154"/>
    <w:rsid w:val="005125B6"/>
    <w:rsid w:val="00512E2B"/>
    <w:rsid w:val="00513BE8"/>
    <w:rsid w:val="00513C83"/>
    <w:rsid w:val="00513D9D"/>
    <w:rsid w:val="005142C2"/>
    <w:rsid w:val="00514501"/>
    <w:rsid w:val="00514E83"/>
    <w:rsid w:val="00514F8D"/>
    <w:rsid w:val="0051509A"/>
    <w:rsid w:val="005153D7"/>
    <w:rsid w:val="005158E4"/>
    <w:rsid w:val="00515B32"/>
    <w:rsid w:val="00516646"/>
    <w:rsid w:val="00516960"/>
    <w:rsid w:val="00516D89"/>
    <w:rsid w:val="005170E8"/>
    <w:rsid w:val="00517C60"/>
    <w:rsid w:val="00520159"/>
    <w:rsid w:val="005202B2"/>
    <w:rsid w:val="0052087E"/>
    <w:rsid w:val="00520929"/>
    <w:rsid w:val="00520C73"/>
    <w:rsid w:val="00520CB2"/>
    <w:rsid w:val="005213F7"/>
    <w:rsid w:val="00521533"/>
    <w:rsid w:val="00521598"/>
    <w:rsid w:val="0052268E"/>
    <w:rsid w:val="005227A0"/>
    <w:rsid w:val="00522A1A"/>
    <w:rsid w:val="00522A4B"/>
    <w:rsid w:val="00523138"/>
    <w:rsid w:val="005231DB"/>
    <w:rsid w:val="00523D53"/>
    <w:rsid w:val="00523FFF"/>
    <w:rsid w:val="0052470F"/>
    <w:rsid w:val="00524A44"/>
    <w:rsid w:val="00525745"/>
    <w:rsid w:val="005263E6"/>
    <w:rsid w:val="00526CDA"/>
    <w:rsid w:val="0052787F"/>
    <w:rsid w:val="00527A3A"/>
    <w:rsid w:val="005300D6"/>
    <w:rsid w:val="00530DCB"/>
    <w:rsid w:val="00530F50"/>
    <w:rsid w:val="005312DE"/>
    <w:rsid w:val="005317E1"/>
    <w:rsid w:val="0053199E"/>
    <w:rsid w:val="00532756"/>
    <w:rsid w:val="0053362C"/>
    <w:rsid w:val="005339B2"/>
    <w:rsid w:val="00533A65"/>
    <w:rsid w:val="00534621"/>
    <w:rsid w:val="0053481E"/>
    <w:rsid w:val="005352F2"/>
    <w:rsid w:val="00535A46"/>
    <w:rsid w:val="00535DE9"/>
    <w:rsid w:val="0053613C"/>
    <w:rsid w:val="005364DA"/>
    <w:rsid w:val="005365CB"/>
    <w:rsid w:val="00536840"/>
    <w:rsid w:val="00536FD3"/>
    <w:rsid w:val="00537DEB"/>
    <w:rsid w:val="00540044"/>
    <w:rsid w:val="00540343"/>
    <w:rsid w:val="0054081F"/>
    <w:rsid w:val="00540CB6"/>
    <w:rsid w:val="00540F61"/>
    <w:rsid w:val="00541C91"/>
    <w:rsid w:val="00542014"/>
    <w:rsid w:val="0054254D"/>
    <w:rsid w:val="00542B0B"/>
    <w:rsid w:val="005439C3"/>
    <w:rsid w:val="00543BA4"/>
    <w:rsid w:val="00543C9A"/>
    <w:rsid w:val="00546ADD"/>
    <w:rsid w:val="0054737B"/>
    <w:rsid w:val="005476EF"/>
    <w:rsid w:val="00547DCF"/>
    <w:rsid w:val="005503D1"/>
    <w:rsid w:val="00550AC9"/>
    <w:rsid w:val="00551653"/>
    <w:rsid w:val="005524B2"/>
    <w:rsid w:val="00552BC5"/>
    <w:rsid w:val="0055441B"/>
    <w:rsid w:val="00554487"/>
    <w:rsid w:val="00555BC4"/>
    <w:rsid w:val="0055721C"/>
    <w:rsid w:val="005604E0"/>
    <w:rsid w:val="0056088A"/>
    <w:rsid w:val="00561880"/>
    <w:rsid w:val="005628F6"/>
    <w:rsid w:val="005633F1"/>
    <w:rsid w:val="005634E1"/>
    <w:rsid w:val="0056353C"/>
    <w:rsid w:val="00563FC2"/>
    <w:rsid w:val="00564A35"/>
    <w:rsid w:val="00564BFB"/>
    <w:rsid w:val="00564DF9"/>
    <w:rsid w:val="005659C1"/>
    <w:rsid w:val="00565DD0"/>
    <w:rsid w:val="00565E82"/>
    <w:rsid w:val="0056691F"/>
    <w:rsid w:val="00566B57"/>
    <w:rsid w:val="00567A91"/>
    <w:rsid w:val="00567B8C"/>
    <w:rsid w:val="00570691"/>
    <w:rsid w:val="00570F0E"/>
    <w:rsid w:val="00572DE5"/>
    <w:rsid w:val="00573961"/>
    <w:rsid w:val="00573F7F"/>
    <w:rsid w:val="005742E5"/>
    <w:rsid w:val="00575519"/>
    <w:rsid w:val="00575E73"/>
    <w:rsid w:val="005767EB"/>
    <w:rsid w:val="00576E4A"/>
    <w:rsid w:val="0057770F"/>
    <w:rsid w:val="00577AD9"/>
    <w:rsid w:val="005801AA"/>
    <w:rsid w:val="00580863"/>
    <w:rsid w:val="005815F3"/>
    <w:rsid w:val="00581639"/>
    <w:rsid w:val="0058208A"/>
    <w:rsid w:val="00582AF6"/>
    <w:rsid w:val="00582C46"/>
    <w:rsid w:val="005836BE"/>
    <w:rsid w:val="00583990"/>
    <w:rsid w:val="00583BC2"/>
    <w:rsid w:val="00583D84"/>
    <w:rsid w:val="00583F0F"/>
    <w:rsid w:val="00584549"/>
    <w:rsid w:val="00585068"/>
    <w:rsid w:val="005857EB"/>
    <w:rsid w:val="00585E00"/>
    <w:rsid w:val="0058637C"/>
    <w:rsid w:val="00586532"/>
    <w:rsid w:val="00586801"/>
    <w:rsid w:val="00586BA6"/>
    <w:rsid w:val="00587F12"/>
    <w:rsid w:val="005906D2"/>
    <w:rsid w:val="00590997"/>
    <w:rsid w:val="00591316"/>
    <w:rsid w:val="00591A14"/>
    <w:rsid w:val="00591E45"/>
    <w:rsid w:val="00591E7E"/>
    <w:rsid w:val="00592547"/>
    <w:rsid w:val="0059287E"/>
    <w:rsid w:val="00592953"/>
    <w:rsid w:val="005930EB"/>
    <w:rsid w:val="00593AF2"/>
    <w:rsid w:val="00593BE6"/>
    <w:rsid w:val="005950D5"/>
    <w:rsid w:val="005957A0"/>
    <w:rsid w:val="005963ED"/>
    <w:rsid w:val="005965E7"/>
    <w:rsid w:val="00596778"/>
    <w:rsid w:val="0059693F"/>
    <w:rsid w:val="00596E43"/>
    <w:rsid w:val="00596EBC"/>
    <w:rsid w:val="00597E48"/>
    <w:rsid w:val="005A0D60"/>
    <w:rsid w:val="005A13A6"/>
    <w:rsid w:val="005A13D0"/>
    <w:rsid w:val="005A1BA7"/>
    <w:rsid w:val="005A2839"/>
    <w:rsid w:val="005A2A7F"/>
    <w:rsid w:val="005A2F23"/>
    <w:rsid w:val="005A309C"/>
    <w:rsid w:val="005A3310"/>
    <w:rsid w:val="005A3B32"/>
    <w:rsid w:val="005A453C"/>
    <w:rsid w:val="005A4B24"/>
    <w:rsid w:val="005A4E51"/>
    <w:rsid w:val="005A576E"/>
    <w:rsid w:val="005A5A71"/>
    <w:rsid w:val="005A5B0F"/>
    <w:rsid w:val="005A6B40"/>
    <w:rsid w:val="005A6CDC"/>
    <w:rsid w:val="005A7878"/>
    <w:rsid w:val="005A78BB"/>
    <w:rsid w:val="005A7C7A"/>
    <w:rsid w:val="005B0A9B"/>
    <w:rsid w:val="005B0CA5"/>
    <w:rsid w:val="005B1AA6"/>
    <w:rsid w:val="005B1CA3"/>
    <w:rsid w:val="005B1E36"/>
    <w:rsid w:val="005B20BE"/>
    <w:rsid w:val="005B227E"/>
    <w:rsid w:val="005B2CCF"/>
    <w:rsid w:val="005B2FC0"/>
    <w:rsid w:val="005B3704"/>
    <w:rsid w:val="005B3F82"/>
    <w:rsid w:val="005B4F03"/>
    <w:rsid w:val="005B526E"/>
    <w:rsid w:val="005B62F5"/>
    <w:rsid w:val="005B63D5"/>
    <w:rsid w:val="005B6B69"/>
    <w:rsid w:val="005B6DBB"/>
    <w:rsid w:val="005B6EAC"/>
    <w:rsid w:val="005B7261"/>
    <w:rsid w:val="005B7781"/>
    <w:rsid w:val="005C0955"/>
    <w:rsid w:val="005C0CCB"/>
    <w:rsid w:val="005C2626"/>
    <w:rsid w:val="005C46E0"/>
    <w:rsid w:val="005C4930"/>
    <w:rsid w:val="005C4B16"/>
    <w:rsid w:val="005C4EB5"/>
    <w:rsid w:val="005C545B"/>
    <w:rsid w:val="005C5674"/>
    <w:rsid w:val="005C57DF"/>
    <w:rsid w:val="005C58E5"/>
    <w:rsid w:val="005C5971"/>
    <w:rsid w:val="005C5A95"/>
    <w:rsid w:val="005C5EF0"/>
    <w:rsid w:val="005C6547"/>
    <w:rsid w:val="005C7068"/>
    <w:rsid w:val="005C733D"/>
    <w:rsid w:val="005C78F4"/>
    <w:rsid w:val="005C7E80"/>
    <w:rsid w:val="005D1066"/>
    <w:rsid w:val="005D1F79"/>
    <w:rsid w:val="005D233A"/>
    <w:rsid w:val="005D2A23"/>
    <w:rsid w:val="005D2BAF"/>
    <w:rsid w:val="005D3ACB"/>
    <w:rsid w:val="005D4C3B"/>
    <w:rsid w:val="005D50F2"/>
    <w:rsid w:val="005D54AC"/>
    <w:rsid w:val="005D54D2"/>
    <w:rsid w:val="005D54F9"/>
    <w:rsid w:val="005D6093"/>
    <w:rsid w:val="005D6CED"/>
    <w:rsid w:val="005D74B2"/>
    <w:rsid w:val="005D74CF"/>
    <w:rsid w:val="005D7C02"/>
    <w:rsid w:val="005E03DA"/>
    <w:rsid w:val="005E0EE8"/>
    <w:rsid w:val="005E14A5"/>
    <w:rsid w:val="005E1801"/>
    <w:rsid w:val="005E1DEE"/>
    <w:rsid w:val="005E22E2"/>
    <w:rsid w:val="005E249C"/>
    <w:rsid w:val="005E3038"/>
    <w:rsid w:val="005E350B"/>
    <w:rsid w:val="005E35FA"/>
    <w:rsid w:val="005E446B"/>
    <w:rsid w:val="005E4A1E"/>
    <w:rsid w:val="005E4EA6"/>
    <w:rsid w:val="005E502A"/>
    <w:rsid w:val="005E584D"/>
    <w:rsid w:val="005E5917"/>
    <w:rsid w:val="005E5996"/>
    <w:rsid w:val="005E6147"/>
    <w:rsid w:val="005E6328"/>
    <w:rsid w:val="005E644C"/>
    <w:rsid w:val="005E6DB5"/>
    <w:rsid w:val="005E76E6"/>
    <w:rsid w:val="005E7A68"/>
    <w:rsid w:val="005E7FB8"/>
    <w:rsid w:val="005F06E6"/>
    <w:rsid w:val="005F23E4"/>
    <w:rsid w:val="005F293F"/>
    <w:rsid w:val="005F3F3D"/>
    <w:rsid w:val="005F447A"/>
    <w:rsid w:val="005F49B3"/>
    <w:rsid w:val="005F55AB"/>
    <w:rsid w:val="005F66C2"/>
    <w:rsid w:val="005F675E"/>
    <w:rsid w:val="005F7769"/>
    <w:rsid w:val="005F7BEF"/>
    <w:rsid w:val="006004C6"/>
    <w:rsid w:val="00600EE9"/>
    <w:rsid w:val="00601CF1"/>
    <w:rsid w:val="00601DC1"/>
    <w:rsid w:val="006020D3"/>
    <w:rsid w:val="00602B19"/>
    <w:rsid w:val="00604096"/>
    <w:rsid w:val="006045EF"/>
    <w:rsid w:val="0060462E"/>
    <w:rsid w:val="00606210"/>
    <w:rsid w:val="0060646D"/>
    <w:rsid w:val="00606AF4"/>
    <w:rsid w:val="006074C6"/>
    <w:rsid w:val="00610489"/>
    <w:rsid w:val="00611E8B"/>
    <w:rsid w:val="006122B5"/>
    <w:rsid w:val="006126F2"/>
    <w:rsid w:val="00612702"/>
    <w:rsid w:val="0061278E"/>
    <w:rsid w:val="00612D91"/>
    <w:rsid w:val="00614D20"/>
    <w:rsid w:val="006159C5"/>
    <w:rsid w:val="00615BA5"/>
    <w:rsid w:val="006169E6"/>
    <w:rsid w:val="00616FAF"/>
    <w:rsid w:val="00617731"/>
    <w:rsid w:val="00617805"/>
    <w:rsid w:val="00617AE8"/>
    <w:rsid w:val="00617F43"/>
    <w:rsid w:val="00621E27"/>
    <w:rsid w:val="00621E76"/>
    <w:rsid w:val="00622678"/>
    <w:rsid w:val="006229C3"/>
    <w:rsid w:val="00622F12"/>
    <w:rsid w:val="0062529A"/>
    <w:rsid w:val="00625BAD"/>
    <w:rsid w:val="006270FD"/>
    <w:rsid w:val="006274E1"/>
    <w:rsid w:val="00627AD0"/>
    <w:rsid w:val="00627C6B"/>
    <w:rsid w:val="00630084"/>
    <w:rsid w:val="00630BDB"/>
    <w:rsid w:val="00631123"/>
    <w:rsid w:val="006311D6"/>
    <w:rsid w:val="00631236"/>
    <w:rsid w:val="00631A87"/>
    <w:rsid w:val="00631A8A"/>
    <w:rsid w:val="00631C26"/>
    <w:rsid w:val="0063259A"/>
    <w:rsid w:val="0063289C"/>
    <w:rsid w:val="00634F7F"/>
    <w:rsid w:val="00634F93"/>
    <w:rsid w:val="00635820"/>
    <w:rsid w:val="006358C1"/>
    <w:rsid w:val="00635AE7"/>
    <w:rsid w:val="00636D49"/>
    <w:rsid w:val="006378E7"/>
    <w:rsid w:val="00637C13"/>
    <w:rsid w:val="006404D3"/>
    <w:rsid w:val="0064093F"/>
    <w:rsid w:val="00640D36"/>
    <w:rsid w:val="00641338"/>
    <w:rsid w:val="00642169"/>
    <w:rsid w:val="0064248B"/>
    <w:rsid w:val="00642658"/>
    <w:rsid w:val="006426B2"/>
    <w:rsid w:val="006437DA"/>
    <w:rsid w:val="00645373"/>
    <w:rsid w:val="00646298"/>
    <w:rsid w:val="00646750"/>
    <w:rsid w:val="00646839"/>
    <w:rsid w:val="00646C4B"/>
    <w:rsid w:val="00646C61"/>
    <w:rsid w:val="00646E9C"/>
    <w:rsid w:val="00647E52"/>
    <w:rsid w:val="00650769"/>
    <w:rsid w:val="006508E9"/>
    <w:rsid w:val="0065094C"/>
    <w:rsid w:val="00650B4C"/>
    <w:rsid w:val="00651CAD"/>
    <w:rsid w:val="00651F92"/>
    <w:rsid w:val="00652140"/>
    <w:rsid w:val="00652540"/>
    <w:rsid w:val="006525C9"/>
    <w:rsid w:val="00652AD0"/>
    <w:rsid w:val="00652E14"/>
    <w:rsid w:val="0065359F"/>
    <w:rsid w:val="00653B90"/>
    <w:rsid w:val="006541FC"/>
    <w:rsid w:val="006543F6"/>
    <w:rsid w:val="00654BAD"/>
    <w:rsid w:val="00655192"/>
    <w:rsid w:val="00655358"/>
    <w:rsid w:val="00655410"/>
    <w:rsid w:val="00655669"/>
    <w:rsid w:val="006557E2"/>
    <w:rsid w:val="0065595E"/>
    <w:rsid w:val="00655C58"/>
    <w:rsid w:val="006567EE"/>
    <w:rsid w:val="006573BE"/>
    <w:rsid w:val="006575D9"/>
    <w:rsid w:val="006577E6"/>
    <w:rsid w:val="006604E7"/>
    <w:rsid w:val="00661A12"/>
    <w:rsid w:val="006621A7"/>
    <w:rsid w:val="00662365"/>
    <w:rsid w:val="00663210"/>
    <w:rsid w:val="006635A6"/>
    <w:rsid w:val="006635F2"/>
    <w:rsid w:val="00663CF0"/>
    <w:rsid w:val="0066499C"/>
    <w:rsid w:val="00664AAD"/>
    <w:rsid w:val="00664CB7"/>
    <w:rsid w:val="00664DB3"/>
    <w:rsid w:val="006652F8"/>
    <w:rsid w:val="00667084"/>
    <w:rsid w:val="0066763C"/>
    <w:rsid w:val="00667CD0"/>
    <w:rsid w:val="00670339"/>
    <w:rsid w:val="00670EB6"/>
    <w:rsid w:val="006715F0"/>
    <w:rsid w:val="0067169E"/>
    <w:rsid w:val="006727AA"/>
    <w:rsid w:val="00672E3D"/>
    <w:rsid w:val="00673007"/>
    <w:rsid w:val="00673154"/>
    <w:rsid w:val="00673AA8"/>
    <w:rsid w:val="00674695"/>
    <w:rsid w:val="00674A4F"/>
    <w:rsid w:val="00674CEC"/>
    <w:rsid w:val="0067555C"/>
    <w:rsid w:val="006756AD"/>
    <w:rsid w:val="00675DB8"/>
    <w:rsid w:val="00675E2C"/>
    <w:rsid w:val="0067612D"/>
    <w:rsid w:val="006767A6"/>
    <w:rsid w:val="006767E9"/>
    <w:rsid w:val="00676BF9"/>
    <w:rsid w:val="006772C1"/>
    <w:rsid w:val="00677C86"/>
    <w:rsid w:val="00680943"/>
    <w:rsid w:val="00680B31"/>
    <w:rsid w:val="0068185F"/>
    <w:rsid w:val="00681945"/>
    <w:rsid w:val="00681D12"/>
    <w:rsid w:val="0068296C"/>
    <w:rsid w:val="00682D53"/>
    <w:rsid w:val="0068347C"/>
    <w:rsid w:val="006838B9"/>
    <w:rsid w:val="00683CDA"/>
    <w:rsid w:val="006846BD"/>
    <w:rsid w:val="0068499B"/>
    <w:rsid w:val="00685D53"/>
    <w:rsid w:val="00685F44"/>
    <w:rsid w:val="006863A0"/>
    <w:rsid w:val="00686DD4"/>
    <w:rsid w:val="00686F11"/>
    <w:rsid w:val="00686FF6"/>
    <w:rsid w:val="006871CC"/>
    <w:rsid w:val="0068730E"/>
    <w:rsid w:val="00687A07"/>
    <w:rsid w:val="00687C83"/>
    <w:rsid w:val="00687CDC"/>
    <w:rsid w:val="00690277"/>
    <w:rsid w:val="0069028E"/>
    <w:rsid w:val="006904E3"/>
    <w:rsid w:val="00690769"/>
    <w:rsid w:val="00690831"/>
    <w:rsid w:val="00690BD8"/>
    <w:rsid w:val="00690DAF"/>
    <w:rsid w:val="00691F18"/>
    <w:rsid w:val="006937B9"/>
    <w:rsid w:val="0069428F"/>
    <w:rsid w:val="006949E0"/>
    <w:rsid w:val="00694A11"/>
    <w:rsid w:val="00694A99"/>
    <w:rsid w:val="00694E57"/>
    <w:rsid w:val="00694EE2"/>
    <w:rsid w:val="006955EE"/>
    <w:rsid w:val="006957F5"/>
    <w:rsid w:val="00696758"/>
    <w:rsid w:val="00697230"/>
    <w:rsid w:val="0069747F"/>
    <w:rsid w:val="00697AD1"/>
    <w:rsid w:val="00697EBA"/>
    <w:rsid w:val="006A0EEA"/>
    <w:rsid w:val="006A217E"/>
    <w:rsid w:val="006A2F4F"/>
    <w:rsid w:val="006A395D"/>
    <w:rsid w:val="006A43B7"/>
    <w:rsid w:val="006A6DF5"/>
    <w:rsid w:val="006A6E7C"/>
    <w:rsid w:val="006A758C"/>
    <w:rsid w:val="006A7A21"/>
    <w:rsid w:val="006B08A9"/>
    <w:rsid w:val="006B1724"/>
    <w:rsid w:val="006B1FC8"/>
    <w:rsid w:val="006B24E6"/>
    <w:rsid w:val="006B2611"/>
    <w:rsid w:val="006B2626"/>
    <w:rsid w:val="006B28AB"/>
    <w:rsid w:val="006B2CFC"/>
    <w:rsid w:val="006B2D26"/>
    <w:rsid w:val="006B2D37"/>
    <w:rsid w:val="006B3EE6"/>
    <w:rsid w:val="006B420D"/>
    <w:rsid w:val="006B45E5"/>
    <w:rsid w:val="006B4DA0"/>
    <w:rsid w:val="006B5535"/>
    <w:rsid w:val="006B60AA"/>
    <w:rsid w:val="006B610C"/>
    <w:rsid w:val="006B7765"/>
    <w:rsid w:val="006B7DEE"/>
    <w:rsid w:val="006C0393"/>
    <w:rsid w:val="006C0794"/>
    <w:rsid w:val="006C0DBE"/>
    <w:rsid w:val="006C0EFB"/>
    <w:rsid w:val="006C151D"/>
    <w:rsid w:val="006C2172"/>
    <w:rsid w:val="006C312E"/>
    <w:rsid w:val="006C3D97"/>
    <w:rsid w:val="006C4DB4"/>
    <w:rsid w:val="006C589A"/>
    <w:rsid w:val="006C5BBC"/>
    <w:rsid w:val="006C6F26"/>
    <w:rsid w:val="006D00C5"/>
    <w:rsid w:val="006D0CB0"/>
    <w:rsid w:val="006D1C2F"/>
    <w:rsid w:val="006D2471"/>
    <w:rsid w:val="006D26E1"/>
    <w:rsid w:val="006D3C41"/>
    <w:rsid w:val="006D4B87"/>
    <w:rsid w:val="006D4E81"/>
    <w:rsid w:val="006D5177"/>
    <w:rsid w:val="006D6658"/>
    <w:rsid w:val="006D6874"/>
    <w:rsid w:val="006D7777"/>
    <w:rsid w:val="006D7782"/>
    <w:rsid w:val="006D7956"/>
    <w:rsid w:val="006D7F51"/>
    <w:rsid w:val="006E074E"/>
    <w:rsid w:val="006E081C"/>
    <w:rsid w:val="006E0E22"/>
    <w:rsid w:val="006E13D3"/>
    <w:rsid w:val="006E1881"/>
    <w:rsid w:val="006E191D"/>
    <w:rsid w:val="006E1A05"/>
    <w:rsid w:val="006E1FED"/>
    <w:rsid w:val="006E20A6"/>
    <w:rsid w:val="006E2B3C"/>
    <w:rsid w:val="006E4B25"/>
    <w:rsid w:val="006E4F81"/>
    <w:rsid w:val="006E538F"/>
    <w:rsid w:val="006E5E4C"/>
    <w:rsid w:val="006E5FDC"/>
    <w:rsid w:val="006E6475"/>
    <w:rsid w:val="006E6BDB"/>
    <w:rsid w:val="006E6D99"/>
    <w:rsid w:val="006E77BD"/>
    <w:rsid w:val="006E77E0"/>
    <w:rsid w:val="006E7E2A"/>
    <w:rsid w:val="006F00A4"/>
    <w:rsid w:val="006F0C41"/>
    <w:rsid w:val="006F1C1D"/>
    <w:rsid w:val="006F2954"/>
    <w:rsid w:val="006F2D86"/>
    <w:rsid w:val="006F35B3"/>
    <w:rsid w:val="006F47ED"/>
    <w:rsid w:val="006F5167"/>
    <w:rsid w:val="006F5EFF"/>
    <w:rsid w:val="006F6597"/>
    <w:rsid w:val="006F6696"/>
    <w:rsid w:val="006F66AD"/>
    <w:rsid w:val="006F7216"/>
    <w:rsid w:val="006F792F"/>
    <w:rsid w:val="0070165B"/>
    <w:rsid w:val="007019D0"/>
    <w:rsid w:val="00702059"/>
    <w:rsid w:val="007020C1"/>
    <w:rsid w:val="007023AF"/>
    <w:rsid w:val="00702580"/>
    <w:rsid w:val="00702E69"/>
    <w:rsid w:val="007031FE"/>
    <w:rsid w:val="0070342B"/>
    <w:rsid w:val="0070372A"/>
    <w:rsid w:val="007038C1"/>
    <w:rsid w:val="0070431F"/>
    <w:rsid w:val="00704862"/>
    <w:rsid w:val="00704FE4"/>
    <w:rsid w:val="0070562E"/>
    <w:rsid w:val="00707178"/>
    <w:rsid w:val="007078DF"/>
    <w:rsid w:val="0071022D"/>
    <w:rsid w:val="00710249"/>
    <w:rsid w:val="00711C37"/>
    <w:rsid w:val="007122C3"/>
    <w:rsid w:val="00712465"/>
    <w:rsid w:val="00712490"/>
    <w:rsid w:val="0071256B"/>
    <w:rsid w:val="007126DF"/>
    <w:rsid w:val="00712B61"/>
    <w:rsid w:val="0071305E"/>
    <w:rsid w:val="0071361C"/>
    <w:rsid w:val="00713853"/>
    <w:rsid w:val="00713C64"/>
    <w:rsid w:val="00713CDF"/>
    <w:rsid w:val="00714298"/>
    <w:rsid w:val="007160E5"/>
    <w:rsid w:val="007170D3"/>
    <w:rsid w:val="0071728F"/>
    <w:rsid w:val="0072042B"/>
    <w:rsid w:val="00721103"/>
    <w:rsid w:val="00721A8E"/>
    <w:rsid w:val="00721CE9"/>
    <w:rsid w:val="00721DC0"/>
    <w:rsid w:val="00722A63"/>
    <w:rsid w:val="00722D15"/>
    <w:rsid w:val="007230BB"/>
    <w:rsid w:val="00723518"/>
    <w:rsid w:val="00724523"/>
    <w:rsid w:val="0072464E"/>
    <w:rsid w:val="007254F8"/>
    <w:rsid w:val="007255C5"/>
    <w:rsid w:val="00725D30"/>
    <w:rsid w:val="00727447"/>
    <w:rsid w:val="00727483"/>
    <w:rsid w:val="00730B9A"/>
    <w:rsid w:val="00731BBA"/>
    <w:rsid w:val="00731CA7"/>
    <w:rsid w:val="0073229F"/>
    <w:rsid w:val="00732747"/>
    <w:rsid w:val="00732B74"/>
    <w:rsid w:val="00733177"/>
    <w:rsid w:val="00733CD7"/>
    <w:rsid w:val="00735175"/>
    <w:rsid w:val="00735456"/>
    <w:rsid w:val="00735A58"/>
    <w:rsid w:val="00735FEB"/>
    <w:rsid w:val="00736363"/>
    <w:rsid w:val="007369E2"/>
    <w:rsid w:val="0073718E"/>
    <w:rsid w:val="0073722B"/>
    <w:rsid w:val="007377DE"/>
    <w:rsid w:val="00740395"/>
    <w:rsid w:val="007408E7"/>
    <w:rsid w:val="00741300"/>
    <w:rsid w:val="00741E7A"/>
    <w:rsid w:val="00742E0A"/>
    <w:rsid w:val="00742F56"/>
    <w:rsid w:val="00743161"/>
    <w:rsid w:val="00743637"/>
    <w:rsid w:val="00743C77"/>
    <w:rsid w:val="00743DBE"/>
    <w:rsid w:val="00744574"/>
    <w:rsid w:val="007445A7"/>
    <w:rsid w:val="007448C9"/>
    <w:rsid w:val="00744C1F"/>
    <w:rsid w:val="00745099"/>
    <w:rsid w:val="00745FA3"/>
    <w:rsid w:val="00746283"/>
    <w:rsid w:val="0074684A"/>
    <w:rsid w:val="00746CFA"/>
    <w:rsid w:val="00747442"/>
    <w:rsid w:val="00747816"/>
    <w:rsid w:val="00747A3D"/>
    <w:rsid w:val="00747E4D"/>
    <w:rsid w:val="00752256"/>
    <w:rsid w:val="00752377"/>
    <w:rsid w:val="007526DA"/>
    <w:rsid w:val="00752AFF"/>
    <w:rsid w:val="00753593"/>
    <w:rsid w:val="00754459"/>
    <w:rsid w:val="007545D4"/>
    <w:rsid w:val="00754C68"/>
    <w:rsid w:val="00754EAC"/>
    <w:rsid w:val="00754F41"/>
    <w:rsid w:val="007551AC"/>
    <w:rsid w:val="00755255"/>
    <w:rsid w:val="00755A78"/>
    <w:rsid w:val="00756123"/>
    <w:rsid w:val="0075791F"/>
    <w:rsid w:val="00757E8F"/>
    <w:rsid w:val="00757F9F"/>
    <w:rsid w:val="00760387"/>
    <w:rsid w:val="0076063B"/>
    <w:rsid w:val="00760D90"/>
    <w:rsid w:val="00760E2F"/>
    <w:rsid w:val="00761E77"/>
    <w:rsid w:val="007620B2"/>
    <w:rsid w:val="007624BC"/>
    <w:rsid w:val="00762E0A"/>
    <w:rsid w:val="00763024"/>
    <w:rsid w:val="0076374D"/>
    <w:rsid w:val="00764668"/>
    <w:rsid w:val="007648E5"/>
    <w:rsid w:val="00765FA5"/>
    <w:rsid w:val="007670DD"/>
    <w:rsid w:val="0077152C"/>
    <w:rsid w:val="00771C78"/>
    <w:rsid w:val="00772EB6"/>
    <w:rsid w:val="0077321A"/>
    <w:rsid w:val="00773315"/>
    <w:rsid w:val="00774672"/>
    <w:rsid w:val="00774946"/>
    <w:rsid w:val="007749B9"/>
    <w:rsid w:val="00774D3A"/>
    <w:rsid w:val="0077575B"/>
    <w:rsid w:val="00776777"/>
    <w:rsid w:val="00776CA4"/>
    <w:rsid w:val="00777F6B"/>
    <w:rsid w:val="007802E5"/>
    <w:rsid w:val="00780A35"/>
    <w:rsid w:val="00780E5F"/>
    <w:rsid w:val="00780F09"/>
    <w:rsid w:val="00780FE0"/>
    <w:rsid w:val="00781026"/>
    <w:rsid w:val="00781141"/>
    <w:rsid w:val="00781A0C"/>
    <w:rsid w:val="00782D7C"/>
    <w:rsid w:val="00783725"/>
    <w:rsid w:val="0078414B"/>
    <w:rsid w:val="007841C2"/>
    <w:rsid w:val="00784556"/>
    <w:rsid w:val="00784687"/>
    <w:rsid w:val="00784E04"/>
    <w:rsid w:val="00785688"/>
    <w:rsid w:val="00785BB3"/>
    <w:rsid w:val="00785BBF"/>
    <w:rsid w:val="0078620F"/>
    <w:rsid w:val="007864B3"/>
    <w:rsid w:val="0078664F"/>
    <w:rsid w:val="00786CFB"/>
    <w:rsid w:val="00786EF4"/>
    <w:rsid w:val="007878EC"/>
    <w:rsid w:val="00787A09"/>
    <w:rsid w:val="00787D6B"/>
    <w:rsid w:val="0079069E"/>
    <w:rsid w:val="007909BC"/>
    <w:rsid w:val="00790B74"/>
    <w:rsid w:val="00790EBD"/>
    <w:rsid w:val="00791210"/>
    <w:rsid w:val="00791598"/>
    <w:rsid w:val="00792728"/>
    <w:rsid w:val="00792E68"/>
    <w:rsid w:val="00794E33"/>
    <w:rsid w:val="0079597D"/>
    <w:rsid w:val="007959DB"/>
    <w:rsid w:val="007963E7"/>
    <w:rsid w:val="00797618"/>
    <w:rsid w:val="007977F1"/>
    <w:rsid w:val="00797DF5"/>
    <w:rsid w:val="00797F15"/>
    <w:rsid w:val="007A0362"/>
    <w:rsid w:val="007A0BCA"/>
    <w:rsid w:val="007A0E1D"/>
    <w:rsid w:val="007A1E73"/>
    <w:rsid w:val="007A2464"/>
    <w:rsid w:val="007A24BE"/>
    <w:rsid w:val="007A2AAF"/>
    <w:rsid w:val="007A3F48"/>
    <w:rsid w:val="007A43AF"/>
    <w:rsid w:val="007A4577"/>
    <w:rsid w:val="007A4FC7"/>
    <w:rsid w:val="007A5099"/>
    <w:rsid w:val="007A557E"/>
    <w:rsid w:val="007A580D"/>
    <w:rsid w:val="007A67DD"/>
    <w:rsid w:val="007A6B25"/>
    <w:rsid w:val="007A6C7C"/>
    <w:rsid w:val="007A6ECE"/>
    <w:rsid w:val="007B02B6"/>
    <w:rsid w:val="007B05BF"/>
    <w:rsid w:val="007B0E25"/>
    <w:rsid w:val="007B1E11"/>
    <w:rsid w:val="007B1EEE"/>
    <w:rsid w:val="007B2F63"/>
    <w:rsid w:val="007B30BB"/>
    <w:rsid w:val="007B32B4"/>
    <w:rsid w:val="007B383D"/>
    <w:rsid w:val="007B4309"/>
    <w:rsid w:val="007B61AA"/>
    <w:rsid w:val="007B6A79"/>
    <w:rsid w:val="007B7089"/>
    <w:rsid w:val="007B773C"/>
    <w:rsid w:val="007C0401"/>
    <w:rsid w:val="007C0503"/>
    <w:rsid w:val="007C0AB4"/>
    <w:rsid w:val="007C0B65"/>
    <w:rsid w:val="007C0EE7"/>
    <w:rsid w:val="007C1096"/>
    <w:rsid w:val="007C25F2"/>
    <w:rsid w:val="007C2660"/>
    <w:rsid w:val="007C2676"/>
    <w:rsid w:val="007C33AC"/>
    <w:rsid w:val="007C3659"/>
    <w:rsid w:val="007C3B46"/>
    <w:rsid w:val="007C4BC0"/>
    <w:rsid w:val="007C61DF"/>
    <w:rsid w:val="007C639F"/>
    <w:rsid w:val="007C6D86"/>
    <w:rsid w:val="007C6E77"/>
    <w:rsid w:val="007C7200"/>
    <w:rsid w:val="007C761B"/>
    <w:rsid w:val="007C7DF7"/>
    <w:rsid w:val="007C7E77"/>
    <w:rsid w:val="007D09BA"/>
    <w:rsid w:val="007D2222"/>
    <w:rsid w:val="007D227F"/>
    <w:rsid w:val="007D2BD7"/>
    <w:rsid w:val="007D2DF5"/>
    <w:rsid w:val="007D2EC1"/>
    <w:rsid w:val="007D4C58"/>
    <w:rsid w:val="007D51BA"/>
    <w:rsid w:val="007D527B"/>
    <w:rsid w:val="007D5671"/>
    <w:rsid w:val="007D6330"/>
    <w:rsid w:val="007D63C6"/>
    <w:rsid w:val="007D654E"/>
    <w:rsid w:val="007D6D9C"/>
    <w:rsid w:val="007D7369"/>
    <w:rsid w:val="007D7D31"/>
    <w:rsid w:val="007D7EA3"/>
    <w:rsid w:val="007E0748"/>
    <w:rsid w:val="007E0BD1"/>
    <w:rsid w:val="007E0D62"/>
    <w:rsid w:val="007E13C9"/>
    <w:rsid w:val="007E1A4C"/>
    <w:rsid w:val="007E1B16"/>
    <w:rsid w:val="007E1E65"/>
    <w:rsid w:val="007E1F23"/>
    <w:rsid w:val="007E21D0"/>
    <w:rsid w:val="007E28EF"/>
    <w:rsid w:val="007E39B1"/>
    <w:rsid w:val="007E4A70"/>
    <w:rsid w:val="007E50F4"/>
    <w:rsid w:val="007E5304"/>
    <w:rsid w:val="007E53A9"/>
    <w:rsid w:val="007E55CD"/>
    <w:rsid w:val="007E67FE"/>
    <w:rsid w:val="007E6E29"/>
    <w:rsid w:val="007E7CAC"/>
    <w:rsid w:val="007E7DB1"/>
    <w:rsid w:val="007F0109"/>
    <w:rsid w:val="007F0374"/>
    <w:rsid w:val="007F041B"/>
    <w:rsid w:val="007F050E"/>
    <w:rsid w:val="007F0783"/>
    <w:rsid w:val="007F0CE4"/>
    <w:rsid w:val="007F2B66"/>
    <w:rsid w:val="007F3908"/>
    <w:rsid w:val="007F3B45"/>
    <w:rsid w:val="007F4490"/>
    <w:rsid w:val="007F4715"/>
    <w:rsid w:val="007F4E0D"/>
    <w:rsid w:val="007F4E8E"/>
    <w:rsid w:val="007F53B9"/>
    <w:rsid w:val="007F57F4"/>
    <w:rsid w:val="007F5933"/>
    <w:rsid w:val="007F5DE5"/>
    <w:rsid w:val="007F61EB"/>
    <w:rsid w:val="007F63B1"/>
    <w:rsid w:val="007F67E8"/>
    <w:rsid w:val="007F686F"/>
    <w:rsid w:val="007F6D42"/>
    <w:rsid w:val="007F705F"/>
    <w:rsid w:val="0080013B"/>
    <w:rsid w:val="008001E3"/>
    <w:rsid w:val="008006F9"/>
    <w:rsid w:val="00801B7F"/>
    <w:rsid w:val="0080279A"/>
    <w:rsid w:val="00802FB4"/>
    <w:rsid w:val="008036FB"/>
    <w:rsid w:val="00803B59"/>
    <w:rsid w:val="00804104"/>
    <w:rsid w:val="008046E3"/>
    <w:rsid w:val="008047B9"/>
    <w:rsid w:val="00804A77"/>
    <w:rsid w:val="00804BE0"/>
    <w:rsid w:val="00805B31"/>
    <w:rsid w:val="008067F7"/>
    <w:rsid w:val="00806950"/>
    <w:rsid w:val="008072A7"/>
    <w:rsid w:val="0080741C"/>
    <w:rsid w:val="008076A2"/>
    <w:rsid w:val="008101EA"/>
    <w:rsid w:val="0081033D"/>
    <w:rsid w:val="008103B0"/>
    <w:rsid w:val="00810B79"/>
    <w:rsid w:val="008118BE"/>
    <w:rsid w:val="008119A2"/>
    <w:rsid w:val="00812082"/>
    <w:rsid w:val="008124A3"/>
    <w:rsid w:val="00813A64"/>
    <w:rsid w:val="00813F28"/>
    <w:rsid w:val="008142A6"/>
    <w:rsid w:val="00814A1F"/>
    <w:rsid w:val="00815523"/>
    <w:rsid w:val="00815B3B"/>
    <w:rsid w:val="0081694D"/>
    <w:rsid w:val="00817554"/>
    <w:rsid w:val="00817D8A"/>
    <w:rsid w:val="00817E2D"/>
    <w:rsid w:val="00820E77"/>
    <w:rsid w:val="008211DF"/>
    <w:rsid w:val="00821506"/>
    <w:rsid w:val="008216FF"/>
    <w:rsid w:val="008217FC"/>
    <w:rsid w:val="00821C6E"/>
    <w:rsid w:val="00822178"/>
    <w:rsid w:val="00822289"/>
    <w:rsid w:val="008225B6"/>
    <w:rsid w:val="00822A7D"/>
    <w:rsid w:val="00822D8E"/>
    <w:rsid w:val="00822E9C"/>
    <w:rsid w:val="0082381E"/>
    <w:rsid w:val="00823AB7"/>
    <w:rsid w:val="00823B20"/>
    <w:rsid w:val="00824252"/>
    <w:rsid w:val="008242CA"/>
    <w:rsid w:val="0082487D"/>
    <w:rsid w:val="008249BE"/>
    <w:rsid w:val="0082519F"/>
    <w:rsid w:val="00825245"/>
    <w:rsid w:val="00825EED"/>
    <w:rsid w:val="0082605A"/>
    <w:rsid w:val="008261C4"/>
    <w:rsid w:val="00826515"/>
    <w:rsid w:val="008265CA"/>
    <w:rsid w:val="00826FFE"/>
    <w:rsid w:val="00827B96"/>
    <w:rsid w:val="0083022E"/>
    <w:rsid w:val="00830275"/>
    <w:rsid w:val="00830989"/>
    <w:rsid w:val="00830F49"/>
    <w:rsid w:val="0083128A"/>
    <w:rsid w:val="0083131A"/>
    <w:rsid w:val="008316C4"/>
    <w:rsid w:val="00831B0F"/>
    <w:rsid w:val="00832AAB"/>
    <w:rsid w:val="00832BB0"/>
    <w:rsid w:val="00832F92"/>
    <w:rsid w:val="00833415"/>
    <w:rsid w:val="00833B09"/>
    <w:rsid w:val="00834811"/>
    <w:rsid w:val="008350A7"/>
    <w:rsid w:val="008354DB"/>
    <w:rsid w:val="00835739"/>
    <w:rsid w:val="0083697B"/>
    <w:rsid w:val="00836EC6"/>
    <w:rsid w:val="00836FC9"/>
    <w:rsid w:val="00837F93"/>
    <w:rsid w:val="008403A0"/>
    <w:rsid w:val="008404EF"/>
    <w:rsid w:val="008406EF"/>
    <w:rsid w:val="008409C7"/>
    <w:rsid w:val="008409E4"/>
    <w:rsid w:val="00840D7A"/>
    <w:rsid w:val="0084102C"/>
    <w:rsid w:val="0084108E"/>
    <w:rsid w:val="00841ACB"/>
    <w:rsid w:val="00844114"/>
    <w:rsid w:val="00844878"/>
    <w:rsid w:val="0084494B"/>
    <w:rsid w:val="00844DCC"/>
    <w:rsid w:val="00845EFA"/>
    <w:rsid w:val="00846A27"/>
    <w:rsid w:val="00847D9A"/>
    <w:rsid w:val="0085037C"/>
    <w:rsid w:val="00850601"/>
    <w:rsid w:val="00851239"/>
    <w:rsid w:val="00851F4E"/>
    <w:rsid w:val="00853386"/>
    <w:rsid w:val="008533DB"/>
    <w:rsid w:val="0085377C"/>
    <w:rsid w:val="00853B84"/>
    <w:rsid w:val="00853BD5"/>
    <w:rsid w:val="00853EC3"/>
    <w:rsid w:val="0085495D"/>
    <w:rsid w:val="00854EDE"/>
    <w:rsid w:val="00854FA1"/>
    <w:rsid w:val="0085502A"/>
    <w:rsid w:val="00855142"/>
    <w:rsid w:val="00855D2F"/>
    <w:rsid w:val="00855DC1"/>
    <w:rsid w:val="00856AF3"/>
    <w:rsid w:val="00856B5E"/>
    <w:rsid w:val="00857D60"/>
    <w:rsid w:val="0086046C"/>
    <w:rsid w:val="00860E5A"/>
    <w:rsid w:val="00860F3F"/>
    <w:rsid w:val="008614CF"/>
    <w:rsid w:val="00861A9B"/>
    <w:rsid w:val="00861ABE"/>
    <w:rsid w:val="00862D5F"/>
    <w:rsid w:val="00863224"/>
    <w:rsid w:val="008637BE"/>
    <w:rsid w:val="00863832"/>
    <w:rsid w:val="00863F31"/>
    <w:rsid w:val="00864289"/>
    <w:rsid w:val="00864A63"/>
    <w:rsid w:val="00864C40"/>
    <w:rsid w:val="00864E70"/>
    <w:rsid w:val="00865E89"/>
    <w:rsid w:val="008665BE"/>
    <w:rsid w:val="008669A8"/>
    <w:rsid w:val="00866C6A"/>
    <w:rsid w:val="00866EE0"/>
    <w:rsid w:val="00867E1E"/>
    <w:rsid w:val="0087038B"/>
    <w:rsid w:val="0087083D"/>
    <w:rsid w:val="008722CA"/>
    <w:rsid w:val="00872CE7"/>
    <w:rsid w:val="00873FDD"/>
    <w:rsid w:val="00873FEF"/>
    <w:rsid w:val="00874613"/>
    <w:rsid w:val="008747D6"/>
    <w:rsid w:val="00874F9B"/>
    <w:rsid w:val="008753E2"/>
    <w:rsid w:val="00875431"/>
    <w:rsid w:val="00875746"/>
    <w:rsid w:val="00875A4D"/>
    <w:rsid w:val="00875E7B"/>
    <w:rsid w:val="00875FB2"/>
    <w:rsid w:val="008764BC"/>
    <w:rsid w:val="00876A29"/>
    <w:rsid w:val="00876A68"/>
    <w:rsid w:val="00876BD9"/>
    <w:rsid w:val="00877589"/>
    <w:rsid w:val="00877FD6"/>
    <w:rsid w:val="008807BA"/>
    <w:rsid w:val="0088419D"/>
    <w:rsid w:val="00884A13"/>
    <w:rsid w:val="00885B6C"/>
    <w:rsid w:val="00885E19"/>
    <w:rsid w:val="0088618B"/>
    <w:rsid w:val="0088699F"/>
    <w:rsid w:val="00886A30"/>
    <w:rsid w:val="00886CFC"/>
    <w:rsid w:val="00887DCD"/>
    <w:rsid w:val="00887F0A"/>
    <w:rsid w:val="008901F5"/>
    <w:rsid w:val="00890D62"/>
    <w:rsid w:val="00891192"/>
    <w:rsid w:val="00891E3C"/>
    <w:rsid w:val="00892723"/>
    <w:rsid w:val="00892924"/>
    <w:rsid w:val="00893AE1"/>
    <w:rsid w:val="00893FD1"/>
    <w:rsid w:val="00894513"/>
    <w:rsid w:val="00894722"/>
    <w:rsid w:val="0089482D"/>
    <w:rsid w:val="00894ADF"/>
    <w:rsid w:val="008950EC"/>
    <w:rsid w:val="0089521E"/>
    <w:rsid w:val="00895398"/>
    <w:rsid w:val="008956AE"/>
    <w:rsid w:val="0089613C"/>
    <w:rsid w:val="008967F6"/>
    <w:rsid w:val="00896B43"/>
    <w:rsid w:val="0089724C"/>
    <w:rsid w:val="008977D9"/>
    <w:rsid w:val="00897BAE"/>
    <w:rsid w:val="008A1527"/>
    <w:rsid w:val="008A1899"/>
    <w:rsid w:val="008A1E35"/>
    <w:rsid w:val="008A1EE4"/>
    <w:rsid w:val="008A2177"/>
    <w:rsid w:val="008A2DBF"/>
    <w:rsid w:val="008A51EF"/>
    <w:rsid w:val="008A70EA"/>
    <w:rsid w:val="008A7137"/>
    <w:rsid w:val="008A728B"/>
    <w:rsid w:val="008A7563"/>
    <w:rsid w:val="008A7916"/>
    <w:rsid w:val="008B1856"/>
    <w:rsid w:val="008B2AC3"/>
    <w:rsid w:val="008B2C3C"/>
    <w:rsid w:val="008B2DBF"/>
    <w:rsid w:val="008B2E33"/>
    <w:rsid w:val="008B3789"/>
    <w:rsid w:val="008B38AB"/>
    <w:rsid w:val="008B3AE8"/>
    <w:rsid w:val="008B3C2B"/>
    <w:rsid w:val="008B3C58"/>
    <w:rsid w:val="008B3E87"/>
    <w:rsid w:val="008B4103"/>
    <w:rsid w:val="008B42C7"/>
    <w:rsid w:val="008B4967"/>
    <w:rsid w:val="008B5218"/>
    <w:rsid w:val="008B53D8"/>
    <w:rsid w:val="008B5441"/>
    <w:rsid w:val="008B55B7"/>
    <w:rsid w:val="008B6024"/>
    <w:rsid w:val="008B61AE"/>
    <w:rsid w:val="008B73BE"/>
    <w:rsid w:val="008B7444"/>
    <w:rsid w:val="008B7534"/>
    <w:rsid w:val="008C0020"/>
    <w:rsid w:val="008C0F72"/>
    <w:rsid w:val="008C1937"/>
    <w:rsid w:val="008C1A77"/>
    <w:rsid w:val="008C1C75"/>
    <w:rsid w:val="008C2E92"/>
    <w:rsid w:val="008C307F"/>
    <w:rsid w:val="008C4173"/>
    <w:rsid w:val="008C4EBA"/>
    <w:rsid w:val="008C50CB"/>
    <w:rsid w:val="008C5208"/>
    <w:rsid w:val="008C648F"/>
    <w:rsid w:val="008C6577"/>
    <w:rsid w:val="008C6813"/>
    <w:rsid w:val="008C79B5"/>
    <w:rsid w:val="008D06F7"/>
    <w:rsid w:val="008D0B19"/>
    <w:rsid w:val="008D10E3"/>
    <w:rsid w:val="008D12C2"/>
    <w:rsid w:val="008D1C92"/>
    <w:rsid w:val="008D1DAB"/>
    <w:rsid w:val="008D2A5C"/>
    <w:rsid w:val="008D3048"/>
    <w:rsid w:val="008D3203"/>
    <w:rsid w:val="008D3485"/>
    <w:rsid w:val="008D421E"/>
    <w:rsid w:val="008D4F2C"/>
    <w:rsid w:val="008D5051"/>
    <w:rsid w:val="008D59F8"/>
    <w:rsid w:val="008D6C8D"/>
    <w:rsid w:val="008D714F"/>
    <w:rsid w:val="008D76AD"/>
    <w:rsid w:val="008D7862"/>
    <w:rsid w:val="008D7A96"/>
    <w:rsid w:val="008E07B5"/>
    <w:rsid w:val="008E0AE1"/>
    <w:rsid w:val="008E0F0D"/>
    <w:rsid w:val="008E12E4"/>
    <w:rsid w:val="008E148C"/>
    <w:rsid w:val="008E1A04"/>
    <w:rsid w:val="008E1FAB"/>
    <w:rsid w:val="008E38F5"/>
    <w:rsid w:val="008E46F9"/>
    <w:rsid w:val="008E52D4"/>
    <w:rsid w:val="008E67DB"/>
    <w:rsid w:val="008E73AE"/>
    <w:rsid w:val="008F0B9C"/>
    <w:rsid w:val="008F0FCE"/>
    <w:rsid w:val="008F1926"/>
    <w:rsid w:val="008F1C45"/>
    <w:rsid w:val="008F1EFE"/>
    <w:rsid w:val="008F1FAD"/>
    <w:rsid w:val="008F23DF"/>
    <w:rsid w:val="008F2772"/>
    <w:rsid w:val="008F304F"/>
    <w:rsid w:val="008F4535"/>
    <w:rsid w:val="008F53F0"/>
    <w:rsid w:val="008F5862"/>
    <w:rsid w:val="008F6458"/>
    <w:rsid w:val="008F65A7"/>
    <w:rsid w:val="008F671B"/>
    <w:rsid w:val="008F69B7"/>
    <w:rsid w:val="008F750C"/>
    <w:rsid w:val="008F7D9C"/>
    <w:rsid w:val="009001BA"/>
    <w:rsid w:val="009002F2"/>
    <w:rsid w:val="00900D3E"/>
    <w:rsid w:val="00901172"/>
    <w:rsid w:val="009021D1"/>
    <w:rsid w:val="009029A1"/>
    <w:rsid w:val="00902B55"/>
    <w:rsid w:val="0090331C"/>
    <w:rsid w:val="00903808"/>
    <w:rsid w:val="00904040"/>
    <w:rsid w:val="0090428F"/>
    <w:rsid w:val="00905778"/>
    <w:rsid w:val="00905873"/>
    <w:rsid w:val="00905B19"/>
    <w:rsid w:val="00905CA4"/>
    <w:rsid w:val="00905FCA"/>
    <w:rsid w:val="0090660B"/>
    <w:rsid w:val="0090691C"/>
    <w:rsid w:val="009101CD"/>
    <w:rsid w:val="00910D82"/>
    <w:rsid w:val="00910E82"/>
    <w:rsid w:val="00910F66"/>
    <w:rsid w:val="00910FE9"/>
    <w:rsid w:val="009115DF"/>
    <w:rsid w:val="00911774"/>
    <w:rsid w:val="00911BA2"/>
    <w:rsid w:val="00912283"/>
    <w:rsid w:val="0091294D"/>
    <w:rsid w:val="00912C53"/>
    <w:rsid w:val="00912F75"/>
    <w:rsid w:val="009134D6"/>
    <w:rsid w:val="00913729"/>
    <w:rsid w:val="00913C30"/>
    <w:rsid w:val="00914271"/>
    <w:rsid w:val="009151F4"/>
    <w:rsid w:val="00915B64"/>
    <w:rsid w:val="00917332"/>
    <w:rsid w:val="009176A5"/>
    <w:rsid w:val="00917709"/>
    <w:rsid w:val="00920120"/>
    <w:rsid w:val="00920170"/>
    <w:rsid w:val="009218E7"/>
    <w:rsid w:val="00921A4C"/>
    <w:rsid w:val="00921B65"/>
    <w:rsid w:val="00922113"/>
    <w:rsid w:val="009223C1"/>
    <w:rsid w:val="00922798"/>
    <w:rsid w:val="00922950"/>
    <w:rsid w:val="00922D44"/>
    <w:rsid w:val="00924473"/>
    <w:rsid w:val="00924483"/>
    <w:rsid w:val="00924E11"/>
    <w:rsid w:val="009255F1"/>
    <w:rsid w:val="009266B2"/>
    <w:rsid w:val="00927E93"/>
    <w:rsid w:val="0093056E"/>
    <w:rsid w:val="009307E9"/>
    <w:rsid w:val="00931A77"/>
    <w:rsid w:val="00932D15"/>
    <w:rsid w:val="00932F98"/>
    <w:rsid w:val="009335D9"/>
    <w:rsid w:val="00933F01"/>
    <w:rsid w:val="009342D9"/>
    <w:rsid w:val="00935196"/>
    <w:rsid w:val="00936A23"/>
    <w:rsid w:val="00936CAF"/>
    <w:rsid w:val="009377F1"/>
    <w:rsid w:val="00937BC9"/>
    <w:rsid w:val="0094014B"/>
    <w:rsid w:val="00940D87"/>
    <w:rsid w:val="00941AA8"/>
    <w:rsid w:val="00941ABC"/>
    <w:rsid w:val="00941FAF"/>
    <w:rsid w:val="0094214F"/>
    <w:rsid w:val="00942BBD"/>
    <w:rsid w:val="00942D67"/>
    <w:rsid w:val="00942DAE"/>
    <w:rsid w:val="0094302E"/>
    <w:rsid w:val="00943437"/>
    <w:rsid w:val="00944032"/>
    <w:rsid w:val="0094418F"/>
    <w:rsid w:val="00944B67"/>
    <w:rsid w:val="009460F1"/>
    <w:rsid w:val="00946291"/>
    <w:rsid w:val="009471EA"/>
    <w:rsid w:val="0094739C"/>
    <w:rsid w:val="009474B5"/>
    <w:rsid w:val="009474FD"/>
    <w:rsid w:val="00947912"/>
    <w:rsid w:val="009503F0"/>
    <w:rsid w:val="009505C4"/>
    <w:rsid w:val="00950628"/>
    <w:rsid w:val="00950661"/>
    <w:rsid w:val="0095068C"/>
    <w:rsid w:val="00950716"/>
    <w:rsid w:val="0095110A"/>
    <w:rsid w:val="00951625"/>
    <w:rsid w:val="00952178"/>
    <w:rsid w:val="0095250D"/>
    <w:rsid w:val="0095270D"/>
    <w:rsid w:val="009527CE"/>
    <w:rsid w:val="009546FA"/>
    <w:rsid w:val="00954813"/>
    <w:rsid w:val="0095540A"/>
    <w:rsid w:val="0095568A"/>
    <w:rsid w:val="00956125"/>
    <w:rsid w:val="009567E0"/>
    <w:rsid w:val="00956B03"/>
    <w:rsid w:val="00957AEE"/>
    <w:rsid w:val="00957FB3"/>
    <w:rsid w:val="0096055E"/>
    <w:rsid w:val="009608C9"/>
    <w:rsid w:val="0096180D"/>
    <w:rsid w:val="009618CC"/>
    <w:rsid w:val="00961AEF"/>
    <w:rsid w:val="00962802"/>
    <w:rsid w:val="009631E1"/>
    <w:rsid w:val="009636BB"/>
    <w:rsid w:val="00964090"/>
    <w:rsid w:val="00964498"/>
    <w:rsid w:val="009644AE"/>
    <w:rsid w:val="00966833"/>
    <w:rsid w:val="009708B5"/>
    <w:rsid w:val="0097497E"/>
    <w:rsid w:val="00975506"/>
    <w:rsid w:val="00975935"/>
    <w:rsid w:val="00975C86"/>
    <w:rsid w:val="00976153"/>
    <w:rsid w:val="00976FA4"/>
    <w:rsid w:val="0097796C"/>
    <w:rsid w:val="00980470"/>
    <w:rsid w:val="009809D9"/>
    <w:rsid w:val="009820CF"/>
    <w:rsid w:val="00982995"/>
    <w:rsid w:val="00982A57"/>
    <w:rsid w:val="00982B21"/>
    <w:rsid w:val="009833D9"/>
    <w:rsid w:val="00984A39"/>
    <w:rsid w:val="00984D3F"/>
    <w:rsid w:val="009856F4"/>
    <w:rsid w:val="00985DF9"/>
    <w:rsid w:val="009869F7"/>
    <w:rsid w:val="00991749"/>
    <w:rsid w:val="00992BF5"/>
    <w:rsid w:val="00993CAA"/>
    <w:rsid w:val="00993DFE"/>
    <w:rsid w:val="0099404F"/>
    <w:rsid w:val="009947A6"/>
    <w:rsid w:val="00994CAA"/>
    <w:rsid w:val="00994E05"/>
    <w:rsid w:val="0099562B"/>
    <w:rsid w:val="0099579C"/>
    <w:rsid w:val="00995828"/>
    <w:rsid w:val="00995950"/>
    <w:rsid w:val="00995CC7"/>
    <w:rsid w:val="00995ED8"/>
    <w:rsid w:val="009966A6"/>
    <w:rsid w:val="0099728E"/>
    <w:rsid w:val="009A0E1D"/>
    <w:rsid w:val="009A14EE"/>
    <w:rsid w:val="009A15C0"/>
    <w:rsid w:val="009A15C8"/>
    <w:rsid w:val="009A2616"/>
    <w:rsid w:val="009A330A"/>
    <w:rsid w:val="009A4145"/>
    <w:rsid w:val="009A482F"/>
    <w:rsid w:val="009A49D0"/>
    <w:rsid w:val="009A52A5"/>
    <w:rsid w:val="009A554C"/>
    <w:rsid w:val="009A5654"/>
    <w:rsid w:val="009A57E3"/>
    <w:rsid w:val="009A5829"/>
    <w:rsid w:val="009A5A56"/>
    <w:rsid w:val="009A67B7"/>
    <w:rsid w:val="009A6A1C"/>
    <w:rsid w:val="009A7A00"/>
    <w:rsid w:val="009A7FA3"/>
    <w:rsid w:val="009B0A6B"/>
    <w:rsid w:val="009B10E9"/>
    <w:rsid w:val="009B1C57"/>
    <w:rsid w:val="009B2D67"/>
    <w:rsid w:val="009B3125"/>
    <w:rsid w:val="009B38DB"/>
    <w:rsid w:val="009B4699"/>
    <w:rsid w:val="009B58F9"/>
    <w:rsid w:val="009B5A6A"/>
    <w:rsid w:val="009B5AB0"/>
    <w:rsid w:val="009B61B2"/>
    <w:rsid w:val="009B6DF9"/>
    <w:rsid w:val="009C0296"/>
    <w:rsid w:val="009C16CD"/>
    <w:rsid w:val="009C3454"/>
    <w:rsid w:val="009C495C"/>
    <w:rsid w:val="009C4B3B"/>
    <w:rsid w:val="009C4D4C"/>
    <w:rsid w:val="009C6C7B"/>
    <w:rsid w:val="009C7B81"/>
    <w:rsid w:val="009C7CAE"/>
    <w:rsid w:val="009D028D"/>
    <w:rsid w:val="009D2821"/>
    <w:rsid w:val="009D2D7B"/>
    <w:rsid w:val="009D324A"/>
    <w:rsid w:val="009D3B66"/>
    <w:rsid w:val="009D3F5D"/>
    <w:rsid w:val="009D3F9C"/>
    <w:rsid w:val="009D4199"/>
    <w:rsid w:val="009D46FA"/>
    <w:rsid w:val="009D4967"/>
    <w:rsid w:val="009D4A81"/>
    <w:rsid w:val="009D4D10"/>
    <w:rsid w:val="009D4E48"/>
    <w:rsid w:val="009D5A3B"/>
    <w:rsid w:val="009D6102"/>
    <w:rsid w:val="009D6162"/>
    <w:rsid w:val="009D6D81"/>
    <w:rsid w:val="009D7088"/>
    <w:rsid w:val="009D77B2"/>
    <w:rsid w:val="009D7D3D"/>
    <w:rsid w:val="009D7DD7"/>
    <w:rsid w:val="009D7E43"/>
    <w:rsid w:val="009E049A"/>
    <w:rsid w:val="009E04DD"/>
    <w:rsid w:val="009E0A6B"/>
    <w:rsid w:val="009E15CE"/>
    <w:rsid w:val="009E24B4"/>
    <w:rsid w:val="009E2663"/>
    <w:rsid w:val="009E294D"/>
    <w:rsid w:val="009E2D2D"/>
    <w:rsid w:val="009E3704"/>
    <w:rsid w:val="009E532B"/>
    <w:rsid w:val="009E57F6"/>
    <w:rsid w:val="009E69D1"/>
    <w:rsid w:val="009E6CF5"/>
    <w:rsid w:val="009E7B98"/>
    <w:rsid w:val="009E7E46"/>
    <w:rsid w:val="009F02D1"/>
    <w:rsid w:val="009F1302"/>
    <w:rsid w:val="009F1464"/>
    <w:rsid w:val="009F18C7"/>
    <w:rsid w:val="009F2F40"/>
    <w:rsid w:val="009F3402"/>
    <w:rsid w:val="009F38DE"/>
    <w:rsid w:val="009F39D5"/>
    <w:rsid w:val="009F3D71"/>
    <w:rsid w:val="009F3ECE"/>
    <w:rsid w:val="009F4FBC"/>
    <w:rsid w:val="009F57E9"/>
    <w:rsid w:val="009F6779"/>
    <w:rsid w:val="009F6947"/>
    <w:rsid w:val="009F6EFD"/>
    <w:rsid w:val="009F7198"/>
    <w:rsid w:val="009F73D5"/>
    <w:rsid w:val="00A00A50"/>
    <w:rsid w:val="00A00C79"/>
    <w:rsid w:val="00A0123D"/>
    <w:rsid w:val="00A012CE"/>
    <w:rsid w:val="00A01302"/>
    <w:rsid w:val="00A0194A"/>
    <w:rsid w:val="00A02D6A"/>
    <w:rsid w:val="00A02FD5"/>
    <w:rsid w:val="00A052D6"/>
    <w:rsid w:val="00A05A2C"/>
    <w:rsid w:val="00A06659"/>
    <w:rsid w:val="00A06E0C"/>
    <w:rsid w:val="00A1052B"/>
    <w:rsid w:val="00A10B69"/>
    <w:rsid w:val="00A12529"/>
    <w:rsid w:val="00A12700"/>
    <w:rsid w:val="00A133DE"/>
    <w:rsid w:val="00A13E2C"/>
    <w:rsid w:val="00A13E56"/>
    <w:rsid w:val="00A14A10"/>
    <w:rsid w:val="00A15327"/>
    <w:rsid w:val="00A15597"/>
    <w:rsid w:val="00A1587D"/>
    <w:rsid w:val="00A16153"/>
    <w:rsid w:val="00A165E8"/>
    <w:rsid w:val="00A167D8"/>
    <w:rsid w:val="00A1774A"/>
    <w:rsid w:val="00A2150C"/>
    <w:rsid w:val="00A215ED"/>
    <w:rsid w:val="00A218FC"/>
    <w:rsid w:val="00A219E5"/>
    <w:rsid w:val="00A224C2"/>
    <w:rsid w:val="00A229AD"/>
    <w:rsid w:val="00A23283"/>
    <w:rsid w:val="00A238FB"/>
    <w:rsid w:val="00A239B3"/>
    <w:rsid w:val="00A254CA"/>
    <w:rsid w:val="00A27C82"/>
    <w:rsid w:val="00A27CB7"/>
    <w:rsid w:val="00A3095B"/>
    <w:rsid w:val="00A314FD"/>
    <w:rsid w:val="00A320CE"/>
    <w:rsid w:val="00A32513"/>
    <w:rsid w:val="00A3279B"/>
    <w:rsid w:val="00A32B24"/>
    <w:rsid w:val="00A32E54"/>
    <w:rsid w:val="00A342AE"/>
    <w:rsid w:val="00A34FDB"/>
    <w:rsid w:val="00A40049"/>
    <w:rsid w:val="00A40130"/>
    <w:rsid w:val="00A41812"/>
    <w:rsid w:val="00A420FA"/>
    <w:rsid w:val="00A424A6"/>
    <w:rsid w:val="00A424D8"/>
    <w:rsid w:val="00A4255E"/>
    <w:rsid w:val="00A426B0"/>
    <w:rsid w:val="00A42FEF"/>
    <w:rsid w:val="00A432A1"/>
    <w:rsid w:val="00A438CC"/>
    <w:rsid w:val="00A43BD7"/>
    <w:rsid w:val="00A4419B"/>
    <w:rsid w:val="00A444DC"/>
    <w:rsid w:val="00A45438"/>
    <w:rsid w:val="00A4597D"/>
    <w:rsid w:val="00A45981"/>
    <w:rsid w:val="00A467A1"/>
    <w:rsid w:val="00A46E5B"/>
    <w:rsid w:val="00A473C5"/>
    <w:rsid w:val="00A4788C"/>
    <w:rsid w:val="00A47CCD"/>
    <w:rsid w:val="00A5000C"/>
    <w:rsid w:val="00A5069D"/>
    <w:rsid w:val="00A50E7B"/>
    <w:rsid w:val="00A51296"/>
    <w:rsid w:val="00A5142B"/>
    <w:rsid w:val="00A518F6"/>
    <w:rsid w:val="00A54107"/>
    <w:rsid w:val="00A54954"/>
    <w:rsid w:val="00A55509"/>
    <w:rsid w:val="00A557E8"/>
    <w:rsid w:val="00A55934"/>
    <w:rsid w:val="00A559D1"/>
    <w:rsid w:val="00A55BBD"/>
    <w:rsid w:val="00A55DFD"/>
    <w:rsid w:val="00A565BC"/>
    <w:rsid w:val="00A56F53"/>
    <w:rsid w:val="00A60528"/>
    <w:rsid w:val="00A6102E"/>
    <w:rsid w:val="00A614C7"/>
    <w:rsid w:val="00A61D39"/>
    <w:rsid w:val="00A622C9"/>
    <w:rsid w:val="00A62733"/>
    <w:rsid w:val="00A63879"/>
    <w:rsid w:val="00A6433F"/>
    <w:rsid w:val="00A643BC"/>
    <w:rsid w:val="00A65A3B"/>
    <w:rsid w:val="00A66426"/>
    <w:rsid w:val="00A66A08"/>
    <w:rsid w:val="00A670EF"/>
    <w:rsid w:val="00A67AD8"/>
    <w:rsid w:val="00A71345"/>
    <w:rsid w:val="00A714E7"/>
    <w:rsid w:val="00A73262"/>
    <w:rsid w:val="00A73A6A"/>
    <w:rsid w:val="00A73A93"/>
    <w:rsid w:val="00A7564A"/>
    <w:rsid w:val="00A756DF"/>
    <w:rsid w:val="00A76900"/>
    <w:rsid w:val="00A772B8"/>
    <w:rsid w:val="00A7738E"/>
    <w:rsid w:val="00A774D2"/>
    <w:rsid w:val="00A80D34"/>
    <w:rsid w:val="00A8101A"/>
    <w:rsid w:val="00A81465"/>
    <w:rsid w:val="00A815B3"/>
    <w:rsid w:val="00A81B86"/>
    <w:rsid w:val="00A82441"/>
    <w:rsid w:val="00A824F6"/>
    <w:rsid w:val="00A83EAD"/>
    <w:rsid w:val="00A84C33"/>
    <w:rsid w:val="00A8502B"/>
    <w:rsid w:val="00A858E1"/>
    <w:rsid w:val="00A85A64"/>
    <w:rsid w:val="00A85B0E"/>
    <w:rsid w:val="00A85E9A"/>
    <w:rsid w:val="00A87180"/>
    <w:rsid w:val="00A8738F"/>
    <w:rsid w:val="00A873A6"/>
    <w:rsid w:val="00A87F00"/>
    <w:rsid w:val="00A90210"/>
    <w:rsid w:val="00A904E7"/>
    <w:rsid w:val="00A909EA"/>
    <w:rsid w:val="00A90D7B"/>
    <w:rsid w:val="00A9112E"/>
    <w:rsid w:val="00A9147F"/>
    <w:rsid w:val="00A91508"/>
    <w:rsid w:val="00A91599"/>
    <w:rsid w:val="00A924E5"/>
    <w:rsid w:val="00A9302F"/>
    <w:rsid w:val="00A93B45"/>
    <w:rsid w:val="00A9403A"/>
    <w:rsid w:val="00A945D0"/>
    <w:rsid w:val="00A94AF1"/>
    <w:rsid w:val="00A9518B"/>
    <w:rsid w:val="00A9661F"/>
    <w:rsid w:val="00A96B63"/>
    <w:rsid w:val="00A973F1"/>
    <w:rsid w:val="00AA083E"/>
    <w:rsid w:val="00AA0DF3"/>
    <w:rsid w:val="00AA1322"/>
    <w:rsid w:val="00AA18C9"/>
    <w:rsid w:val="00AA24B5"/>
    <w:rsid w:val="00AA25F8"/>
    <w:rsid w:val="00AA3B5C"/>
    <w:rsid w:val="00AA4B50"/>
    <w:rsid w:val="00AA4C8D"/>
    <w:rsid w:val="00AA4EF1"/>
    <w:rsid w:val="00AA540A"/>
    <w:rsid w:val="00AA6AF9"/>
    <w:rsid w:val="00AA7139"/>
    <w:rsid w:val="00AA7F9B"/>
    <w:rsid w:val="00AB03B9"/>
    <w:rsid w:val="00AB08A8"/>
    <w:rsid w:val="00AB0FCC"/>
    <w:rsid w:val="00AB1315"/>
    <w:rsid w:val="00AB2061"/>
    <w:rsid w:val="00AB3DB4"/>
    <w:rsid w:val="00AB534C"/>
    <w:rsid w:val="00AB5CF5"/>
    <w:rsid w:val="00AB708E"/>
    <w:rsid w:val="00AB7972"/>
    <w:rsid w:val="00AB7E89"/>
    <w:rsid w:val="00AC04B5"/>
    <w:rsid w:val="00AC2E09"/>
    <w:rsid w:val="00AC2FAD"/>
    <w:rsid w:val="00AC3662"/>
    <w:rsid w:val="00AC387B"/>
    <w:rsid w:val="00AC47DF"/>
    <w:rsid w:val="00AC518F"/>
    <w:rsid w:val="00AC5195"/>
    <w:rsid w:val="00AC5241"/>
    <w:rsid w:val="00AC5405"/>
    <w:rsid w:val="00AC5DC5"/>
    <w:rsid w:val="00AC5DE5"/>
    <w:rsid w:val="00AC60B7"/>
    <w:rsid w:val="00AC663D"/>
    <w:rsid w:val="00AC67BB"/>
    <w:rsid w:val="00AC6E42"/>
    <w:rsid w:val="00AC6FBF"/>
    <w:rsid w:val="00AC71E8"/>
    <w:rsid w:val="00AC7375"/>
    <w:rsid w:val="00AC743B"/>
    <w:rsid w:val="00AC7533"/>
    <w:rsid w:val="00AC7DF8"/>
    <w:rsid w:val="00AD07C4"/>
    <w:rsid w:val="00AD0858"/>
    <w:rsid w:val="00AD166B"/>
    <w:rsid w:val="00AD238F"/>
    <w:rsid w:val="00AD246C"/>
    <w:rsid w:val="00AD2629"/>
    <w:rsid w:val="00AD287D"/>
    <w:rsid w:val="00AD2EF2"/>
    <w:rsid w:val="00AD34B2"/>
    <w:rsid w:val="00AD394F"/>
    <w:rsid w:val="00AD3A26"/>
    <w:rsid w:val="00AD3B5F"/>
    <w:rsid w:val="00AD3D66"/>
    <w:rsid w:val="00AD45ED"/>
    <w:rsid w:val="00AD4DBA"/>
    <w:rsid w:val="00AD53AF"/>
    <w:rsid w:val="00AD53D5"/>
    <w:rsid w:val="00AD5635"/>
    <w:rsid w:val="00AD5DCB"/>
    <w:rsid w:val="00AD606E"/>
    <w:rsid w:val="00AD7390"/>
    <w:rsid w:val="00AD74D6"/>
    <w:rsid w:val="00AE0257"/>
    <w:rsid w:val="00AE169E"/>
    <w:rsid w:val="00AE16DE"/>
    <w:rsid w:val="00AE19DC"/>
    <w:rsid w:val="00AE397E"/>
    <w:rsid w:val="00AE40A6"/>
    <w:rsid w:val="00AE44C3"/>
    <w:rsid w:val="00AE4DEA"/>
    <w:rsid w:val="00AE4F33"/>
    <w:rsid w:val="00AE6646"/>
    <w:rsid w:val="00AE680D"/>
    <w:rsid w:val="00AE6D46"/>
    <w:rsid w:val="00AE6E80"/>
    <w:rsid w:val="00AE74D7"/>
    <w:rsid w:val="00AE7B06"/>
    <w:rsid w:val="00AF0011"/>
    <w:rsid w:val="00AF0980"/>
    <w:rsid w:val="00AF0D42"/>
    <w:rsid w:val="00AF11A4"/>
    <w:rsid w:val="00AF165E"/>
    <w:rsid w:val="00AF183D"/>
    <w:rsid w:val="00AF1FEB"/>
    <w:rsid w:val="00AF20D2"/>
    <w:rsid w:val="00AF2179"/>
    <w:rsid w:val="00AF2758"/>
    <w:rsid w:val="00AF27A1"/>
    <w:rsid w:val="00AF2BF1"/>
    <w:rsid w:val="00AF39D6"/>
    <w:rsid w:val="00AF633C"/>
    <w:rsid w:val="00AF6537"/>
    <w:rsid w:val="00AF69BA"/>
    <w:rsid w:val="00AF6F1B"/>
    <w:rsid w:val="00AF7364"/>
    <w:rsid w:val="00AF7392"/>
    <w:rsid w:val="00AF79BB"/>
    <w:rsid w:val="00AF7E8E"/>
    <w:rsid w:val="00B00112"/>
    <w:rsid w:val="00B001DB"/>
    <w:rsid w:val="00B00D05"/>
    <w:rsid w:val="00B011D2"/>
    <w:rsid w:val="00B01A5D"/>
    <w:rsid w:val="00B024D0"/>
    <w:rsid w:val="00B0283F"/>
    <w:rsid w:val="00B02CA6"/>
    <w:rsid w:val="00B02DF3"/>
    <w:rsid w:val="00B02E46"/>
    <w:rsid w:val="00B03568"/>
    <w:rsid w:val="00B03B6B"/>
    <w:rsid w:val="00B0506B"/>
    <w:rsid w:val="00B05A26"/>
    <w:rsid w:val="00B06017"/>
    <w:rsid w:val="00B062DC"/>
    <w:rsid w:val="00B064B2"/>
    <w:rsid w:val="00B06728"/>
    <w:rsid w:val="00B067EB"/>
    <w:rsid w:val="00B06F5A"/>
    <w:rsid w:val="00B07D66"/>
    <w:rsid w:val="00B10107"/>
    <w:rsid w:val="00B1057F"/>
    <w:rsid w:val="00B10CFB"/>
    <w:rsid w:val="00B10F1F"/>
    <w:rsid w:val="00B112EB"/>
    <w:rsid w:val="00B12621"/>
    <w:rsid w:val="00B12BA9"/>
    <w:rsid w:val="00B13A38"/>
    <w:rsid w:val="00B13DCC"/>
    <w:rsid w:val="00B14EB8"/>
    <w:rsid w:val="00B16357"/>
    <w:rsid w:val="00B1636E"/>
    <w:rsid w:val="00B16778"/>
    <w:rsid w:val="00B16892"/>
    <w:rsid w:val="00B17885"/>
    <w:rsid w:val="00B17938"/>
    <w:rsid w:val="00B200AC"/>
    <w:rsid w:val="00B20304"/>
    <w:rsid w:val="00B20C70"/>
    <w:rsid w:val="00B20F95"/>
    <w:rsid w:val="00B22FF3"/>
    <w:rsid w:val="00B23DFD"/>
    <w:rsid w:val="00B23E60"/>
    <w:rsid w:val="00B24B17"/>
    <w:rsid w:val="00B24DA1"/>
    <w:rsid w:val="00B254E8"/>
    <w:rsid w:val="00B25ADD"/>
    <w:rsid w:val="00B2698D"/>
    <w:rsid w:val="00B277DC"/>
    <w:rsid w:val="00B3070E"/>
    <w:rsid w:val="00B3102D"/>
    <w:rsid w:val="00B3169F"/>
    <w:rsid w:val="00B31F61"/>
    <w:rsid w:val="00B321DC"/>
    <w:rsid w:val="00B32D4C"/>
    <w:rsid w:val="00B32DBF"/>
    <w:rsid w:val="00B32F19"/>
    <w:rsid w:val="00B3335F"/>
    <w:rsid w:val="00B33D18"/>
    <w:rsid w:val="00B35147"/>
    <w:rsid w:val="00B35757"/>
    <w:rsid w:val="00B35874"/>
    <w:rsid w:val="00B35FDA"/>
    <w:rsid w:val="00B36F59"/>
    <w:rsid w:val="00B3718D"/>
    <w:rsid w:val="00B371D8"/>
    <w:rsid w:val="00B3791F"/>
    <w:rsid w:val="00B37F48"/>
    <w:rsid w:val="00B4011D"/>
    <w:rsid w:val="00B40A19"/>
    <w:rsid w:val="00B40A59"/>
    <w:rsid w:val="00B41558"/>
    <w:rsid w:val="00B41DBB"/>
    <w:rsid w:val="00B41DBF"/>
    <w:rsid w:val="00B4240E"/>
    <w:rsid w:val="00B4290F"/>
    <w:rsid w:val="00B44D24"/>
    <w:rsid w:val="00B452CD"/>
    <w:rsid w:val="00B463BD"/>
    <w:rsid w:val="00B4676B"/>
    <w:rsid w:val="00B46819"/>
    <w:rsid w:val="00B468A2"/>
    <w:rsid w:val="00B4752D"/>
    <w:rsid w:val="00B47985"/>
    <w:rsid w:val="00B47B9A"/>
    <w:rsid w:val="00B47E77"/>
    <w:rsid w:val="00B5011F"/>
    <w:rsid w:val="00B5012B"/>
    <w:rsid w:val="00B50407"/>
    <w:rsid w:val="00B505CE"/>
    <w:rsid w:val="00B51365"/>
    <w:rsid w:val="00B516AD"/>
    <w:rsid w:val="00B51C78"/>
    <w:rsid w:val="00B51CB4"/>
    <w:rsid w:val="00B51FA8"/>
    <w:rsid w:val="00B5219F"/>
    <w:rsid w:val="00B52220"/>
    <w:rsid w:val="00B52DEA"/>
    <w:rsid w:val="00B5344F"/>
    <w:rsid w:val="00B53EE4"/>
    <w:rsid w:val="00B53F56"/>
    <w:rsid w:val="00B5422E"/>
    <w:rsid w:val="00B546DC"/>
    <w:rsid w:val="00B55A27"/>
    <w:rsid w:val="00B56095"/>
    <w:rsid w:val="00B57356"/>
    <w:rsid w:val="00B574CA"/>
    <w:rsid w:val="00B576D8"/>
    <w:rsid w:val="00B605AF"/>
    <w:rsid w:val="00B6181D"/>
    <w:rsid w:val="00B61F21"/>
    <w:rsid w:val="00B6215A"/>
    <w:rsid w:val="00B62304"/>
    <w:rsid w:val="00B624B3"/>
    <w:rsid w:val="00B63AFA"/>
    <w:rsid w:val="00B6464B"/>
    <w:rsid w:val="00B64AC5"/>
    <w:rsid w:val="00B64D9C"/>
    <w:rsid w:val="00B64E56"/>
    <w:rsid w:val="00B65308"/>
    <w:rsid w:val="00B66A3E"/>
    <w:rsid w:val="00B66AF8"/>
    <w:rsid w:val="00B6753E"/>
    <w:rsid w:val="00B67D71"/>
    <w:rsid w:val="00B67E58"/>
    <w:rsid w:val="00B67F63"/>
    <w:rsid w:val="00B70942"/>
    <w:rsid w:val="00B70B31"/>
    <w:rsid w:val="00B71B88"/>
    <w:rsid w:val="00B71CD6"/>
    <w:rsid w:val="00B71E02"/>
    <w:rsid w:val="00B71FAD"/>
    <w:rsid w:val="00B72853"/>
    <w:rsid w:val="00B72A72"/>
    <w:rsid w:val="00B7395A"/>
    <w:rsid w:val="00B73C15"/>
    <w:rsid w:val="00B73E94"/>
    <w:rsid w:val="00B746D7"/>
    <w:rsid w:val="00B75646"/>
    <w:rsid w:val="00B75AD8"/>
    <w:rsid w:val="00B75C83"/>
    <w:rsid w:val="00B76632"/>
    <w:rsid w:val="00B76F0B"/>
    <w:rsid w:val="00B77259"/>
    <w:rsid w:val="00B7727B"/>
    <w:rsid w:val="00B7746D"/>
    <w:rsid w:val="00B77DEF"/>
    <w:rsid w:val="00B802A3"/>
    <w:rsid w:val="00B80606"/>
    <w:rsid w:val="00B80722"/>
    <w:rsid w:val="00B8104A"/>
    <w:rsid w:val="00B81531"/>
    <w:rsid w:val="00B819EC"/>
    <w:rsid w:val="00B82067"/>
    <w:rsid w:val="00B822BF"/>
    <w:rsid w:val="00B84290"/>
    <w:rsid w:val="00B851ED"/>
    <w:rsid w:val="00B85AFC"/>
    <w:rsid w:val="00B86E69"/>
    <w:rsid w:val="00B90230"/>
    <w:rsid w:val="00B903CC"/>
    <w:rsid w:val="00B903DB"/>
    <w:rsid w:val="00B905D4"/>
    <w:rsid w:val="00B9169A"/>
    <w:rsid w:val="00B91A57"/>
    <w:rsid w:val="00B92848"/>
    <w:rsid w:val="00B93002"/>
    <w:rsid w:val="00B934CC"/>
    <w:rsid w:val="00B938C8"/>
    <w:rsid w:val="00B9453D"/>
    <w:rsid w:val="00B952D7"/>
    <w:rsid w:val="00B95836"/>
    <w:rsid w:val="00B95AC3"/>
    <w:rsid w:val="00B95D77"/>
    <w:rsid w:val="00B961EC"/>
    <w:rsid w:val="00B96635"/>
    <w:rsid w:val="00B96AA0"/>
    <w:rsid w:val="00B96CC6"/>
    <w:rsid w:val="00B9700F"/>
    <w:rsid w:val="00B971DA"/>
    <w:rsid w:val="00B97B6A"/>
    <w:rsid w:val="00BA029E"/>
    <w:rsid w:val="00BA0380"/>
    <w:rsid w:val="00BA0621"/>
    <w:rsid w:val="00BA1030"/>
    <w:rsid w:val="00BA17C2"/>
    <w:rsid w:val="00BA192E"/>
    <w:rsid w:val="00BA19A2"/>
    <w:rsid w:val="00BA2099"/>
    <w:rsid w:val="00BA2967"/>
    <w:rsid w:val="00BA2D69"/>
    <w:rsid w:val="00BA2DC6"/>
    <w:rsid w:val="00BA2E3A"/>
    <w:rsid w:val="00BA30D5"/>
    <w:rsid w:val="00BA3448"/>
    <w:rsid w:val="00BA4528"/>
    <w:rsid w:val="00BA4A20"/>
    <w:rsid w:val="00BA533F"/>
    <w:rsid w:val="00BA54A2"/>
    <w:rsid w:val="00BA6435"/>
    <w:rsid w:val="00BA6550"/>
    <w:rsid w:val="00BA7130"/>
    <w:rsid w:val="00BA7141"/>
    <w:rsid w:val="00BA7657"/>
    <w:rsid w:val="00BB2008"/>
    <w:rsid w:val="00BB3F18"/>
    <w:rsid w:val="00BB401C"/>
    <w:rsid w:val="00BB4981"/>
    <w:rsid w:val="00BB515A"/>
    <w:rsid w:val="00BB528C"/>
    <w:rsid w:val="00BB6649"/>
    <w:rsid w:val="00BB6A73"/>
    <w:rsid w:val="00BB76F2"/>
    <w:rsid w:val="00BB78ED"/>
    <w:rsid w:val="00BB7BA6"/>
    <w:rsid w:val="00BC00AE"/>
    <w:rsid w:val="00BC03A4"/>
    <w:rsid w:val="00BC04C7"/>
    <w:rsid w:val="00BC0A21"/>
    <w:rsid w:val="00BC0B32"/>
    <w:rsid w:val="00BC2400"/>
    <w:rsid w:val="00BC2688"/>
    <w:rsid w:val="00BC2861"/>
    <w:rsid w:val="00BC2B8F"/>
    <w:rsid w:val="00BC2C80"/>
    <w:rsid w:val="00BC30C1"/>
    <w:rsid w:val="00BC385D"/>
    <w:rsid w:val="00BC3D8C"/>
    <w:rsid w:val="00BC3F89"/>
    <w:rsid w:val="00BC458C"/>
    <w:rsid w:val="00BC46A4"/>
    <w:rsid w:val="00BC5742"/>
    <w:rsid w:val="00BC633D"/>
    <w:rsid w:val="00BC636A"/>
    <w:rsid w:val="00BC6505"/>
    <w:rsid w:val="00BC655A"/>
    <w:rsid w:val="00BC67F3"/>
    <w:rsid w:val="00BC67FE"/>
    <w:rsid w:val="00BC7264"/>
    <w:rsid w:val="00BC75A0"/>
    <w:rsid w:val="00BC7BB6"/>
    <w:rsid w:val="00BD0DE7"/>
    <w:rsid w:val="00BD1640"/>
    <w:rsid w:val="00BD2193"/>
    <w:rsid w:val="00BD2D25"/>
    <w:rsid w:val="00BD3033"/>
    <w:rsid w:val="00BD333A"/>
    <w:rsid w:val="00BD3E24"/>
    <w:rsid w:val="00BD3F3F"/>
    <w:rsid w:val="00BD42B1"/>
    <w:rsid w:val="00BD54A8"/>
    <w:rsid w:val="00BD55ED"/>
    <w:rsid w:val="00BD58EC"/>
    <w:rsid w:val="00BD5EA6"/>
    <w:rsid w:val="00BD67B1"/>
    <w:rsid w:val="00BD6C3F"/>
    <w:rsid w:val="00BD6D5F"/>
    <w:rsid w:val="00BD6E4D"/>
    <w:rsid w:val="00BD7A70"/>
    <w:rsid w:val="00BE0289"/>
    <w:rsid w:val="00BE0482"/>
    <w:rsid w:val="00BE08DD"/>
    <w:rsid w:val="00BE0972"/>
    <w:rsid w:val="00BE0BAF"/>
    <w:rsid w:val="00BE1355"/>
    <w:rsid w:val="00BE1611"/>
    <w:rsid w:val="00BE165B"/>
    <w:rsid w:val="00BE2223"/>
    <w:rsid w:val="00BE24EA"/>
    <w:rsid w:val="00BE324D"/>
    <w:rsid w:val="00BE3905"/>
    <w:rsid w:val="00BE3A0D"/>
    <w:rsid w:val="00BE3B15"/>
    <w:rsid w:val="00BE3F7D"/>
    <w:rsid w:val="00BE466C"/>
    <w:rsid w:val="00BE4AF6"/>
    <w:rsid w:val="00BE5283"/>
    <w:rsid w:val="00BE5B81"/>
    <w:rsid w:val="00BE5DF5"/>
    <w:rsid w:val="00BE713E"/>
    <w:rsid w:val="00BE7838"/>
    <w:rsid w:val="00BE7FC2"/>
    <w:rsid w:val="00BF0500"/>
    <w:rsid w:val="00BF0A06"/>
    <w:rsid w:val="00BF12F0"/>
    <w:rsid w:val="00BF14FB"/>
    <w:rsid w:val="00BF1A79"/>
    <w:rsid w:val="00BF230F"/>
    <w:rsid w:val="00BF2DEB"/>
    <w:rsid w:val="00BF3075"/>
    <w:rsid w:val="00BF33BA"/>
    <w:rsid w:val="00BF41D4"/>
    <w:rsid w:val="00BF44A3"/>
    <w:rsid w:val="00BF4DEB"/>
    <w:rsid w:val="00BF5E63"/>
    <w:rsid w:val="00BF6230"/>
    <w:rsid w:val="00BF627B"/>
    <w:rsid w:val="00BF6C4E"/>
    <w:rsid w:val="00BF73AF"/>
    <w:rsid w:val="00BF745E"/>
    <w:rsid w:val="00BF77BA"/>
    <w:rsid w:val="00BF7DDC"/>
    <w:rsid w:val="00C002B7"/>
    <w:rsid w:val="00C00DA0"/>
    <w:rsid w:val="00C012DF"/>
    <w:rsid w:val="00C01352"/>
    <w:rsid w:val="00C0212E"/>
    <w:rsid w:val="00C02245"/>
    <w:rsid w:val="00C0248D"/>
    <w:rsid w:val="00C02E2F"/>
    <w:rsid w:val="00C02E35"/>
    <w:rsid w:val="00C02F01"/>
    <w:rsid w:val="00C03270"/>
    <w:rsid w:val="00C0431C"/>
    <w:rsid w:val="00C0511F"/>
    <w:rsid w:val="00C05281"/>
    <w:rsid w:val="00C055E1"/>
    <w:rsid w:val="00C058A8"/>
    <w:rsid w:val="00C05B76"/>
    <w:rsid w:val="00C06DBB"/>
    <w:rsid w:val="00C078F3"/>
    <w:rsid w:val="00C07AB1"/>
    <w:rsid w:val="00C10140"/>
    <w:rsid w:val="00C108FA"/>
    <w:rsid w:val="00C11108"/>
    <w:rsid w:val="00C11495"/>
    <w:rsid w:val="00C12CE8"/>
    <w:rsid w:val="00C14165"/>
    <w:rsid w:val="00C1418F"/>
    <w:rsid w:val="00C141DA"/>
    <w:rsid w:val="00C14EAB"/>
    <w:rsid w:val="00C14ED0"/>
    <w:rsid w:val="00C15C04"/>
    <w:rsid w:val="00C15E93"/>
    <w:rsid w:val="00C16059"/>
    <w:rsid w:val="00C161A4"/>
    <w:rsid w:val="00C17634"/>
    <w:rsid w:val="00C17F0F"/>
    <w:rsid w:val="00C2042A"/>
    <w:rsid w:val="00C206BB"/>
    <w:rsid w:val="00C20977"/>
    <w:rsid w:val="00C215E7"/>
    <w:rsid w:val="00C2199A"/>
    <w:rsid w:val="00C21CCB"/>
    <w:rsid w:val="00C21ED8"/>
    <w:rsid w:val="00C2362B"/>
    <w:rsid w:val="00C23B25"/>
    <w:rsid w:val="00C23DDD"/>
    <w:rsid w:val="00C24813"/>
    <w:rsid w:val="00C24C1E"/>
    <w:rsid w:val="00C25147"/>
    <w:rsid w:val="00C25253"/>
    <w:rsid w:val="00C25270"/>
    <w:rsid w:val="00C25915"/>
    <w:rsid w:val="00C25A81"/>
    <w:rsid w:val="00C25C47"/>
    <w:rsid w:val="00C2608E"/>
    <w:rsid w:val="00C261C6"/>
    <w:rsid w:val="00C2691E"/>
    <w:rsid w:val="00C2718D"/>
    <w:rsid w:val="00C30112"/>
    <w:rsid w:val="00C3033C"/>
    <w:rsid w:val="00C308E6"/>
    <w:rsid w:val="00C309B5"/>
    <w:rsid w:val="00C30D2C"/>
    <w:rsid w:val="00C315A0"/>
    <w:rsid w:val="00C31785"/>
    <w:rsid w:val="00C31A9B"/>
    <w:rsid w:val="00C32A10"/>
    <w:rsid w:val="00C32ADF"/>
    <w:rsid w:val="00C33AC6"/>
    <w:rsid w:val="00C33ADD"/>
    <w:rsid w:val="00C34122"/>
    <w:rsid w:val="00C3460E"/>
    <w:rsid w:val="00C34C43"/>
    <w:rsid w:val="00C34F90"/>
    <w:rsid w:val="00C356C7"/>
    <w:rsid w:val="00C35841"/>
    <w:rsid w:val="00C359E1"/>
    <w:rsid w:val="00C3610C"/>
    <w:rsid w:val="00C36A55"/>
    <w:rsid w:val="00C36A59"/>
    <w:rsid w:val="00C36F56"/>
    <w:rsid w:val="00C37336"/>
    <w:rsid w:val="00C3748E"/>
    <w:rsid w:val="00C375C3"/>
    <w:rsid w:val="00C40A24"/>
    <w:rsid w:val="00C40DCA"/>
    <w:rsid w:val="00C420A0"/>
    <w:rsid w:val="00C4268F"/>
    <w:rsid w:val="00C42839"/>
    <w:rsid w:val="00C428C7"/>
    <w:rsid w:val="00C42992"/>
    <w:rsid w:val="00C435AC"/>
    <w:rsid w:val="00C443F0"/>
    <w:rsid w:val="00C445D7"/>
    <w:rsid w:val="00C449A2"/>
    <w:rsid w:val="00C44F5E"/>
    <w:rsid w:val="00C455C8"/>
    <w:rsid w:val="00C459C3"/>
    <w:rsid w:val="00C45A1E"/>
    <w:rsid w:val="00C45A60"/>
    <w:rsid w:val="00C45ABE"/>
    <w:rsid w:val="00C4620E"/>
    <w:rsid w:val="00C465CE"/>
    <w:rsid w:val="00C46975"/>
    <w:rsid w:val="00C475DC"/>
    <w:rsid w:val="00C477AE"/>
    <w:rsid w:val="00C47EC8"/>
    <w:rsid w:val="00C5018F"/>
    <w:rsid w:val="00C50235"/>
    <w:rsid w:val="00C50398"/>
    <w:rsid w:val="00C512D3"/>
    <w:rsid w:val="00C514C1"/>
    <w:rsid w:val="00C5199F"/>
    <w:rsid w:val="00C51B22"/>
    <w:rsid w:val="00C51C4D"/>
    <w:rsid w:val="00C52242"/>
    <w:rsid w:val="00C5238F"/>
    <w:rsid w:val="00C523D2"/>
    <w:rsid w:val="00C52470"/>
    <w:rsid w:val="00C52F46"/>
    <w:rsid w:val="00C533B5"/>
    <w:rsid w:val="00C5410D"/>
    <w:rsid w:val="00C54261"/>
    <w:rsid w:val="00C54329"/>
    <w:rsid w:val="00C54490"/>
    <w:rsid w:val="00C55B46"/>
    <w:rsid w:val="00C55F9D"/>
    <w:rsid w:val="00C56FBF"/>
    <w:rsid w:val="00C57ABB"/>
    <w:rsid w:val="00C601BD"/>
    <w:rsid w:val="00C606D4"/>
    <w:rsid w:val="00C60BA6"/>
    <w:rsid w:val="00C60DE2"/>
    <w:rsid w:val="00C6188D"/>
    <w:rsid w:val="00C61C30"/>
    <w:rsid w:val="00C61EC4"/>
    <w:rsid w:val="00C620C7"/>
    <w:rsid w:val="00C62DC5"/>
    <w:rsid w:val="00C62F36"/>
    <w:rsid w:val="00C6312F"/>
    <w:rsid w:val="00C63852"/>
    <w:rsid w:val="00C64965"/>
    <w:rsid w:val="00C6525F"/>
    <w:rsid w:val="00C65D15"/>
    <w:rsid w:val="00C66040"/>
    <w:rsid w:val="00C66255"/>
    <w:rsid w:val="00C66583"/>
    <w:rsid w:val="00C66A16"/>
    <w:rsid w:val="00C66EF7"/>
    <w:rsid w:val="00C67E3F"/>
    <w:rsid w:val="00C67FC0"/>
    <w:rsid w:val="00C705B3"/>
    <w:rsid w:val="00C7133E"/>
    <w:rsid w:val="00C71BE1"/>
    <w:rsid w:val="00C72AF5"/>
    <w:rsid w:val="00C72DFA"/>
    <w:rsid w:val="00C73B4F"/>
    <w:rsid w:val="00C742DC"/>
    <w:rsid w:val="00C74D6C"/>
    <w:rsid w:val="00C74F4C"/>
    <w:rsid w:val="00C7514D"/>
    <w:rsid w:val="00C751DC"/>
    <w:rsid w:val="00C75228"/>
    <w:rsid w:val="00C757FB"/>
    <w:rsid w:val="00C761BA"/>
    <w:rsid w:val="00C764C6"/>
    <w:rsid w:val="00C769C9"/>
    <w:rsid w:val="00C76BFD"/>
    <w:rsid w:val="00C772E7"/>
    <w:rsid w:val="00C8047B"/>
    <w:rsid w:val="00C80994"/>
    <w:rsid w:val="00C80DEA"/>
    <w:rsid w:val="00C81557"/>
    <w:rsid w:val="00C81C30"/>
    <w:rsid w:val="00C81F51"/>
    <w:rsid w:val="00C8374C"/>
    <w:rsid w:val="00C83833"/>
    <w:rsid w:val="00C8400F"/>
    <w:rsid w:val="00C84530"/>
    <w:rsid w:val="00C84C60"/>
    <w:rsid w:val="00C84F3C"/>
    <w:rsid w:val="00C8568F"/>
    <w:rsid w:val="00C86458"/>
    <w:rsid w:val="00C864E7"/>
    <w:rsid w:val="00C87016"/>
    <w:rsid w:val="00C87CB5"/>
    <w:rsid w:val="00C90CA9"/>
    <w:rsid w:val="00C9199C"/>
    <w:rsid w:val="00C92875"/>
    <w:rsid w:val="00C9293C"/>
    <w:rsid w:val="00C92BB7"/>
    <w:rsid w:val="00C92E3C"/>
    <w:rsid w:val="00C93BB5"/>
    <w:rsid w:val="00C944BC"/>
    <w:rsid w:val="00C94720"/>
    <w:rsid w:val="00C95B2C"/>
    <w:rsid w:val="00C968C2"/>
    <w:rsid w:val="00C97153"/>
    <w:rsid w:val="00C9773A"/>
    <w:rsid w:val="00C977A0"/>
    <w:rsid w:val="00CA035B"/>
    <w:rsid w:val="00CA09A8"/>
    <w:rsid w:val="00CA0CA7"/>
    <w:rsid w:val="00CA0E24"/>
    <w:rsid w:val="00CA14D1"/>
    <w:rsid w:val="00CA17A8"/>
    <w:rsid w:val="00CA1CAD"/>
    <w:rsid w:val="00CA3223"/>
    <w:rsid w:val="00CA32EE"/>
    <w:rsid w:val="00CA3938"/>
    <w:rsid w:val="00CA399A"/>
    <w:rsid w:val="00CA3FD5"/>
    <w:rsid w:val="00CA4865"/>
    <w:rsid w:val="00CA4E7A"/>
    <w:rsid w:val="00CA564F"/>
    <w:rsid w:val="00CA6D78"/>
    <w:rsid w:val="00CA7A33"/>
    <w:rsid w:val="00CB1030"/>
    <w:rsid w:val="00CB1123"/>
    <w:rsid w:val="00CB151B"/>
    <w:rsid w:val="00CB17B3"/>
    <w:rsid w:val="00CB1996"/>
    <w:rsid w:val="00CB2CB1"/>
    <w:rsid w:val="00CB38B6"/>
    <w:rsid w:val="00CB3D08"/>
    <w:rsid w:val="00CB42CE"/>
    <w:rsid w:val="00CB44B1"/>
    <w:rsid w:val="00CB4C85"/>
    <w:rsid w:val="00CB5379"/>
    <w:rsid w:val="00CB53E7"/>
    <w:rsid w:val="00CB5917"/>
    <w:rsid w:val="00CB6038"/>
    <w:rsid w:val="00CB65C5"/>
    <w:rsid w:val="00CB67D9"/>
    <w:rsid w:val="00CB6EC6"/>
    <w:rsid w:val="00CC022B"/>
    <w:rsid w:val="00CC05EC"/>
    <w:rsid w:val="00CC2479"/>
    <w:rsid w:val="00CC2ED2"/>
    <w:rsid w:val="00CC3811"/>
    <w:rsid w:val="00CC399F"/>
    <w:rsid w:val="00CC3BB3"/>
    <w:rsid w:val="00CC3DAA"/>
    <w:rsid w:val="00CC3E62"/>
    <w:rsid w:val="00CC43F4"/>
    <w:rsid w:val="00CC454F"/>
    <w:rsid w:val="00CC4D7C"/>
    <w:rsid w:val="00CC4E1F"/>
    <w:rsid w:val="00CC5983"/>
    <w:rsid w:val="00CC5ECD"/>
    <w:rsid w:val="00CC664E"/>
    <w:rsid w:val="00CC6738"/>
    <w:rsid w:val="00CC6CF7"/>
    <w:rsid w:val="00CC6E6D"/>
    <w:rsid w:val="00CC7146"/>
    <w:rsid w:val="00CC7AD4"/>
    <w:rsid w:val="00CC7DBF"/>
    <w:rsid w:val="00CC7E22"/>
    <w:rsid w:val="00CD02F6"/>
    <w:rsid w:val="00CD073A"/>
    <w:rsid w:val="00CD148B"/>
    <w:rsid w:val="00CD1C3A"/>
    <w:rsid w:val="00CD1DD9"/>
    <w:rsid w:val="00CD2D43"/>
    <w:rsid w:val="00CD2EC9"/>
    <w:rsid w:val="00CD2F68"/>
    <w:rsid w:val="00CD31F9"/>
    <w:rsid w:val="00CD34FA"/>
    <w:rsid w:val="00CD373E"/>
    <w:rsid w:val="00CD3E87"/>
    <w:rsid w:val="00CD4594"/>
    <w:rsid w:val="00CD5111"/>
    <w:rsid w:val="00CD5173"/>
    <w:rsid w:val="00CD5399"/>
    <w:rsid w:val="00CD66C5"/>
    <w:rsid w:val="00CD6967"/>
    <w:rsid w:val="00CD7339"/>
    <w:rsid w:val="00CD768D"/>
    <w:rsid w:val="00CD7BD3"/>
    <w:rsid w:val="00CE05D9"/>
    <w:rsid w:val="00CE068F"/>
    <w:rsid w:val="00CE09E3"/>
    <w:rsid w:val="00CE0E44"/>
    <w:rsid w:val="00CE0FB4"/>
    <w:rsid w:val="00CE1412"/>
    <w:rsid w:val="00CE1C4F"/>
    <w:rsid w:val="00CE1E9F"/>
    <w:rsid w:val="00CE28B0"/>
    <w:rsid w:val="00CE3A14"/>
    <w:rsid w:val="00CE3F77"/>
    <w:rsid w:val="00CE4632"/>
    <w:rsid w:val="00CE67C1"/>
    <w:rsid w:val="00CE6D8A"/>
    <w:rsid w:val="00CE7C63"/>
    <w:rsid w:val="00CF0B2A"/>
    <w:rsid w:val="00CF0C69"/>
    <w:rsid w:val="00CF16C1"/>
    <w:rsid w:val="00CF1B74"/>
    <w:rsid w:val="00CF1D17"/>
    <w:rsid w:val="00CF2308"/>
    <w:rsid w:val="00CF2377"/>
    <w:rsid w:val="00CF2E76"/>
    <w:rsid w:val="00CF3CCF"/>
    <w:rsid w:val="00CF3E6F"/>
    <w:rsid w:val="00CF4392"/>
    <w:rsid w:val="00CF494C"/>
    <w:rsid w:val="00CF5CFB"/>
    <w:rsid w:val="00CF61D5"/>
    <w:rsid w:val="00CF62CD"/>
    <w:rsid w:val="00CF651C"/>
    <w:rsid w:val="00CF6D41"/>
    <w:rsid w:val="00CF7A05"/>
    <w:rsid w:val="00CF7F91"/>
    <w:rsid w:val="00D008ED"/>
    <w:rsid w:val="00D0128D"/>
    <w:rsid w:val="00D0211E"/>
    <w:rsid w:val="00D02F4D"/>
    <w:rsid w:val="00D0501B"/>
    <w:rsid w:val="00D05576"/>
    <w:rsid w:val="00D05AE8"/>
    <w:rsid w:val="00D05E82"/>
    <w:rsid w:val="00D06B15"/>
    <w:rsid w:val="00D06D1C"/>
    <w:rsid w:val="00D06D40"/>
    <w:rsid w:val="00D079CF"/>
    <w:rsid w:val="00D10E8C"/>
    <w:rsid w:val="00D11283"/>
    <w:rsid w:val="00D11609"/>
    <w:rsid w:val="00D13CEA"/>
    <w:rsid w:val="00D13D6E"/>
    <w:rsid w:val="00D13E30"/>
    <w:rsid w:val="00D14B15"/>
    <w:rsid w:val="00D154C7"/>
    <w:rsid w:val="00D15BED"/>
    <w:rsid w:val="00D16F5F"/>
    <w:rsid w:val="00D17680"/>
    <w:rsid w:val="00D179D9"/>
    <w:rsid w:val="00D17B39"/>
    <w:rsid w:val="00D206C6"/>
    <w:rsid w:val="00D208EA"/>
    <w:rsid w:val="00D21638"/>
    <w:rsid w:val="00D21716"/>
    <w:rsid w:val="00D220F7"/>
    <w:rsid w:val="00D222DA"/>
    <w:rsid w:val="00D24007"/>
    <w:rsid w:val="00D24F52"/>
    <w:rsid w:val="00D257F4"/>
    <w:rsid w:val="00D25C59"/>
    <w:rsid w:val="00D3058C"/>
    <w:rsid w:val="00D30626"/>
    <w:rsid w:val="00D30BF3"/>
    <w:rsid w:val="00D30C04"/>
    <w:rsid w:val="00D31249"/>
    <w:rsid w:val="00D312A4"/>
    <w:rsid w:val="00D31C0B"/>
    <w:rsid w:val="00D32022"/>
    <w:rsid w:val="00D32BD2"/>
    <w:rsid w:val="00D32E59"/>
    <w:rsid w:val="00D33D90"/>
    <w:rsid w:val="00D342B5"/>
    <w:rsid w:val="00D34576"/>
    <w:rsid w:val="00D346A7"/>
    <w:rsid w:val="00D35344"/>
    <w:rsid w:val="00D35522"/>
    <w:rsid w:val="00D357C3"/>
    <w:rsid w:val="00D3696B"/>
    <w:rsid w:val="00D36D15"/>
    <w:rsid w:val="00D36F40"/>
    <w:rsid w:val="00D372F2"/>
    <w:rsid w:val="00D37344"/>
    <w:rsid w:val="00D3746B"/>
    <w:rsid w:val="00D377D1"/>
    <w:rsid w:val="00D37C33"/>
    <w:rsid w:val="00D40611"/>
    <w:rsid w:val="00D40B5B"/>
    <w:rsid w:val="00D41A18"/>
    <w:rsid w:val="00D4208D"/>
    <w:rsid w:val="00D420B2"/>
    <w:rsid w:val="00D42144"/>
    <w:rsid w:val="00D43347"/>
    <w:rsid w:val="00D43569"/>
    <w:rsid w:val="00D437E8"/>
    <w:rsid w:val="00D444A6"/>
    <w:rsid w:val="00D4453F"/>
    <w:rsid w:val="00D453C0"/>
    <w:rsid w:val="00D45880"/>
    <w:rsid w:val="00D45CBB"/>
    <w:rsid w:val="00D45D38"/>
    <w:rsid w:val="00D46BFB"/>
    <w:rsid w:val="00D46F4F"/>
    <w:rsid w:val="00D47128"/>
    <w:rsid w:val="00D479C3"/>
    <w:rsid w:val="00D47A35"/>
    <w:rsid w:val="00D47B13"/>
    <w:rsid w:val="00D5007F"/>
    <w:rsid w:val="00D502AC"/>
    <w:rsid w:val="00D526A7"/>
    <w:rsid w:val="00D5276A"/>
    <w:rsid w:val="00D5348A"/>
    <w:rsid w:val="00D53E26"/>
    <w:rsid w:val="00D54B84"/>
    <w:rsid w:val="00D5555C"/>
    <w:rsid w:val="00D559F7"/>
    <w:rsid w:val="00D55ABF"/>
    <w:rsid w:val="00D56504"/>
    <w:rsid w:val="00D56B73"/>
    <w:rsid w:val="00D5762C"/>
    <w:rsid w:val="00D60330"/>
    <w:rsid w:val="00D60CD0"/>
    <w:rsid w:val="00D62391"/>
    <w:rsid w:val="00D62DE0"/>
    <w:rsid w:val="00D62FB7"/>
    <w:rsid w:val="00D637D3"/>
    <w:rsid w:val="00D639B1"/>
    <w:rsid w:val="00D64103"/>
    <w:rsid w:val="00D64999"/>
    <w:rsid w:val="00D6521E"/>
    <w:rsid w:val="00D65337"/>
    <w:rsid w:val="00D65A3D"/>
    <w:rsid w:val="00D6626B"/>
    <w:rsid w:val="00D66772"/>
    <w:rsid w:val="00D6771A"/>
    <w:rsid w:val="00D6791D"/>
    <w:rsid w:val="00D71213"/>
    <w:rsid w:val="00D715D6"/>
    <w:rsid w:val="00D715F1"/>
    <w:rsid w:val="00D719BD"/>
    <w:rsid w:val="00D71C71"/>
    <w:rsid w:val="00D7226B"/>
    <w:rsid w:val="00D730F7"/>
    <w:rsid w:val="00D7493A"/>
    <w:rsid w:val="00D74F5E"/>
    <w:rsid w:val="00D758DF"/>
    <w:rsid w:val="00D7706E"/>
    <w:rsid w:val="00D77E2B"/>
    <w:rsid w:val="00D803C2"/>
    <w:rsid w:val="00D80D51"/>
    <w:rsid w:val="00D811A5"/>
    <w:rsid w:val="00D81870"/>
    <w:rsid w:val="00D8301C"/>
    <w:rsid w:val="00D83ED6"/>
    <w:rsid w:val="00D83FCF"/>
    <w:rsid w:val="00D844B3"/>
    <w:rsid w:val="00D847AA"/>
    <w:rsid w:val="00D848D8"/>
    <w:rsid w:val="00D84E6E"/>
    <w:rsid w:val="00D852FF"/>
    <w:rsid w:val="00D85717"/>
    <w:rsid w:val="00D8597F"/>
    <w:rsid w:val="00D85DAF"/>
    <w:rsid w:val="00D865A0"/>
    <w:rsid w:val="00D866E5"/>
    <w:rsid w:val="00D872C5"/>
    <w:rsid w:val="00D87B70"/>
    <w:rsid w:val="00D87CC4"/>
    <w:rsid w:val="00D87E26"/>
    <w:rsid w:val="00D90A80"/>
    <w:rsid w:val="00D9178A"/>
    <w:rsid w:val="00D926B7"/>
    <w:rsid w:val="00D92A42"/>
    <w:rsid w:val="00D93399"/>
    <w:rsid w:val="00D93403"/>
    <w:rsid w:val="00D939FA"/>
    <w:rsid w:val="00D93DB5"/>
    <w:rsid w:val="00D94657"/>
    <w:rsid w:val="00D94E72"/>
    <w:rsid w:val="00D951AC"/>
    <w:rsid w:val="00D95E3C"/>
    <w:rsid w:val="00D96156"/>
    <w:rsid w:val="00D96157"/>
    <w:rsid w:val="00D962F6"/>
    <w:rsid w:val="00D96DAE"/>
    <w:rsid w:val="00D972DF"/>
    <w:rsid w:val="00D976E2"/>
    <w:rsid w:val="00D9794E"/>
    <w:rsid w:val="00DA00D1"/>
    <w:rsid w:val="00DA12A3"/>
    <w:rsid w:val="00DA12A6"/>
    <w:rsid w:val="00DA18D0"/>
    <w:rsid w:val="00DA37EC"/>
    <w:rsid w:val="00DA3C1F"/>
    <w:rsid w:val="00DA448A"/>
    <w:rsid w:val="00DA4AD1"/>
    <w:rsid w:val="00DA4CD0"/>
    <w:rsid w:val="00DA67B8"/>
    <w:rsid w:val="00DB022F"/>
    <w:rsid w:val="00DB0DD3"/>
    <w:rsid w:val="00DB0EC6"/>
    <w:rsid w:val="00DB1C05"/>
    <w:rsid w:val="00DB3294"/>
    <w:rsid w:val="00DB386C"/>
    <w:rsid w:val="00DB3952"/>
    <w:rsid w:val="00DB3AEC"/>
    <w:rsid w:val="00DB3C01"/>
    <w:rsid w:val="00DB4076"/>
    <w:rsid w:val="00DB4D43"/>
    <w:rsid w:val="00DB4E0C"/>
    <w:rsid w:val="00DB5CF2"/>
    <w:rsid w:val="00DB6E58"/>
    <w:rsid w:val="00DB6FA2"/>
    <w:rsid w:val="00DB7169"/>
    <w:rsid w:val="00DB7281"/>
    <w:rsid w:val="00DB7CCB"/>
    <w:rsid w:val="00DC0410"/>
    <w:rsid w:val="00DC1419"/>
    <w:rsid w:val="00DC1D9D"/>
    <w:rsid w:val="00DC256C"/>
    <w:rsid w:val="00DC271E"/>
    <w:rsid w:val="00DC2B1B"/>
    <w:rsid w:val="00DC524C"/>
    <w:rsid w:val="00DC6520"/>
    <w:rsid w:val="00DC6682"/>
    <w:rsid w:val="00DC678D"/>
    <w:rsid w:val="00DC6F6D"/>
    <w:rsid w:val="00DC70AC"/>
    <w:rsid w:val="00DC732C"/>
    <w:rsid w:val="00DC7B2D"/>
    <w:rsid w:val="00DD0657"/>
    <w:rsid w:val="00DD06F5"/>
    <w:rsid w:val="00DD0795"/>
    <w:rsid w:val="00DD098B"/>
    <w:rsid w:val="00DD0C4A"/>
    <w:rsid w:val="00DD0F14"/>
    <w:rsid w:val="00DD1BA7"/>
    <w:rsid w:val="00DD1D9C"/>
    <w:rsid w:val="00DD30F7"/>
    <w:rsid w:val="00DD46C1"/>
    <w:rsid w:val="00DD4727"/>
    <w:rsid w:val="00DD48A7"/>
    <w:rsid w:val="00DD4E2D"/>
    <w:rsid w:val="00DD5D75"/>
    <w:rsid w:val="00DD5EC1"/>
    <w:rsid w:val="00DD62A3"/>
    <w:rsid w:val="00DD648B"/>
    <w:rsid w:val="00DD682E"/>
    <w:rsid w:val="00DD6BCE"/>
    <w:rsid w:val="00DD761B"/>
    <w:rsid w:val="00DE0C41"/>
    <w:rsid w:val="00DE1E53"/>
    <w:rsid w:val="00DE2729"/>
    <w:rsid w:val="00DE2836"/>
    <w:rsid w:val="00DE2B0C"/>
    <w:rsid w:val="00DE389C"/>
    <w:rsid w:val="00DE3DC6"/>
    <w:rsid w:val="00DE448F"/>
    <w:rsid w:val="00DE4799"/>
    <w:rsid w:val="00DE4A15"/>
    <w:rsid w:val="00DE4B35"/>
    <w:rsid w:val="00DE4F11"/>
    <w:rsid w:val="00DE5006"/>
    <w:rsid w:val="00DE519E"/>
    <w:rsid w:val="00DE522A"/>
    <w:rsid w:val="00DE5413"/>
    <w:rsid w:val="00DE5DEF"/>
    <w:rsid w:val="00DE60E1"/>
    <w:rsid w:val="00DE69EE"/>
    <w:rsid w:val="00DE6D43"/>
    <w:rsid w:val="00DE6E48"/>
    <w:rsid w:val="00DE7351"/>
    <w:rsid w:val="00DF0939"/>
    <w:rsid w:val="00DF1162"/>
    <w:rsid w:val="00DF2386"/>
    <w:rsid w:val="00DF429D"/>
    <w:rsid w:val="00DF5959"/>
    <w:rsid w:val="00DF602C"/>
    <w:rsid w:val="00DF66ED"/>
    <w:rsid w:val="00DF7851"/>
    <w:rsid w:val="00DF7D88"/>
    <w:rsid w:val="00E00366"/>
    <w:rsid w:val="00E00487"/>
    <w:rsid w:val="00E009EB"/>
    <w:rsid w:val="00E01096"/>
    <w:rsid w:val="00E0142F"/>
    <w:rsid w:val="00E02429"/>
    <w:rsid w:val="00E02FC1"/>
    <w:rsid w:val="00E031AB"/>
    <w:rsid w:val="00E03315"/>
    <w:rsid w:val="00E040E7"/>
    <w:rsid w:val="00E046E8"/>
    <w:rsid w:val="00E049E3"/>
    <w:rsid w:val="00E05B47"/>
    <w:rsid w:val="00E061D6"/>
    <w:rsid w:val="00E06812"/>
    <w:rsid w:val="00E07CB1"/>
    <w:rsid w:val="00E108DB"/>
    <w:rsid w:val="00E1094A"/>
    <w:rsid w:val="00E10A01"/>
    <w:rsid w:val="00E1102E"/>
    <w:rsid w:val="00E11143"/>
    <w:rsid w:val="00E11908"/>
    <w:rsid w:val="00E11A8F"/>
    <w:rsid w:val="00E11B47"/>
    <w:rsid w:val="00E12027"/>
    <w:rsid w:val="00E12EBD"/>
    <w:rsid w:val="00E13197"/>
    <w:rsid w:val="00E13354"/>
    <w:rsid w:val="00E13489"/>
    <w:rsid w:val="00E1414C"/>
    <w:rsid w:val="00E14401"/>
    <w:rsid w:val="00E146ED"/>
    <w:rsid w:val="00E14AE8"/>
    <w:rsid w:val="00E154FC"/>
    <w:rsid w:val="00E15DE2"/>
    <w:rsid w:val="00E1644C"/>
    <w:rsid w:val="00E16F44"/>
    <w:rsid w:val="00E1797D"/>
    <w:rsid w:val="00E20408"/>
    <w:rsid w:val="00E20466"/>
    <w:rsid w:val="00E20B12"/>
    <w:rsid w:val="00E20B3A"/>
    <w:rsid w:val="00E21543"/>
    <w:rsid w:val="00E2202E"/>
    <w:rsid w:val="00E22DE5"/>
    <w:rsid w:val="00E23035"/>
    <w:rsid w:val="00E24CD4"/>
    <w:rsid w:val="00E254D6"/>
    <w:rsid w:val="00E255E2"/>
    <w:rsid w:val="00E25B83"/>
    <w:rsid w:val="00E26333"/>
    <w:rsid w:val="00E264A6"/>
    <w:rsid w:val="00E268EE"/>
    <w:rsid w:val="00E26D7D"/>
    <w:rsid w:val="00E26FC1"/>
    <w:rsid w:val="00E26FCB"/>
    <w:rsid w:val="00E27657"/>
    <w:rsid w:val="00E277D2"/>
    <w:rsid w:val="00E27BC5"/>
    <w:rsid w:val="00E27D6B"/>
    <w:rsid w:val="00E27E6B"/>
    <w:rsid w:val="00E30D49"/>
    <w:rsid w:val="00E31170"/>
    <w:rsid w:val="00E32616"/>
    <w:rsid w:val="00E3311F"/>
    <w:rsid w:val="00E34433"/>
    <w:rsid w:val="00E351FE"/>
    <w:rsid w:val="00E35C0F"/>
    <w:rsid w:val="00E3662A"/>
    <w:rsid w:val="00E366C5"/>
    <w:rsid w:val="00E366E2"/>
    <w:rsid w:val="00E367C8"/>
    <w:rsid w:val="00E37B58"/>
    <w:rsid w:val="00E37F22"/>
    <w:rsid w:val="00E406E4"/>
    <w:rsid w:val="00E409C2"/>
    <w:rsid w:val="00E4191F"/>
    <w:rsid w:val="00E41CAB"/>
    <w:rsid w:val="00E42385"/>
    <w:rsid w:val="00E43138"/>
    <w:rsid w:val="00E431C0"/>
    <w:rsid w:val="00E432DB"/>
    <w:rsid w:val="00E43730"/>
    <w:rsid w:val="00E44093"/>
    <w:rsid w:val="00E44231"/>
    <w:rsid w:val="00E44D57"/>
    <w:rsid w:val="00E4557B"/>
    <w:rsid w:val="00E45BDA"/>
    <w:rsid w:val="00E46B65"/>
    <w:rsid w:val="00E46BAB"/>
    <w:rsid w:val="00E47669"/>
    <w:rsid w:val="00E500F1"/>
    <w:rsid w:val="00E5055F"/>
    <w:rsid w:val="00E50B49"/>
    <w:rsid w:val="00E51F34"/>
    <w:rsid w:val="00E53353"/>
    <w:rsid w:val="00E53D20"/>
    <w:rsid w:val="00E542B4"/>
    <w:rsid w:val="00E5467D"/>
    <w:rsid w:val="00E5489A"/>
    <w:rsid w:val="00E54A65"/>
    <w:rsid w:val="00E55013"/>
    <w:rsid w:val="00E556E1"/>
    <w:rsid w:val="00E55BAD"/>
    <w:rsid w:val="00E56A13"/>
    <w:rsid w:val="00E56A56"/>
    <w:rsid w:val="00E56ADC"/>
    <w:rsid w:val="00E571AB"/>
    <w:rsid w:val="00E573A3"/>
    <w:rsid w:val="00E578E9"/>
    <w:rsid w:val="00E60B1D"/>
    <w:rsid w:val="00E61300"/>
    <w:rsid w:val="00E6199B"/>
    <w:rsid w:val="00E62093"/>
    <w:rsid w:val="00E625F1"/>
    <w:rsid w:val="00E635C8"/>
    <w:rsid w:val="00E63984"/>
    <w:rsid w:val="00E641F9"/>
    <w:rsid w:val="00E6453E"/>
    <w:rsid w:val="00E6497A"/>
    <w:rsid w:val="00E65288"/>
    <w:rsid w:val="00E65924"/>
    <w:rsid w:val="00E65982"/>
    <w:rsid w:val="00E65EE2"/>
    <w:rsid w:val="00E670A2"/>
    <w:rsid w:val="00E70C5D"/>
    <w:rsid w:val="00E71293"/>
    <w:rsid w:val="00E72329"/>
    <w:rsid w:val="00E73455"/>
    <w:rsid w:val="00E73FB8"/>
    <w:rsid w:val="00E741B4"/>
    <w:rsid w:val="00E77226"/>
    <w:rsid w:val="00E77BB5"/>
    <w:rsid w:val="00E80308"/>
    <w:rsid w:val="00E80A36"/>
    <w:rsid w:val="00E82632"/>
    <w:rsid w:val="00E836FC"/>
    <w:rsid w:val="00E83A86"/>
    <w:rsid w:val="00E84197"/>
    <w:rsid w:val="00E841BF"/>
    <w:rsid w:val="00E859A8"/>
    <w:rsid w:val="00E865E6"/>
    <w:rsid w:val="00E86716"/>
    <w:rsid w:val="00E87F45"/>
    <w:rsid w:val="00E903A1"/>
    <w:rsid w:val="00E90466"/>
    <w:rsid w:val="00E90C77"/>
    <w:rsid w:val="00E90E7C"/>
    <w:rsid w:val="00E91647"/>
    <w:rsid w:val="00E91912"/>
    <w:rsid w:val="00E92150"/>
    <w:rsid w:val="00E92289"/>
    <w:rsid w:val="00E92808"/>
    <w:rsid w:val="00E92902"/>
    <w:rsid w:val="00E92A1C"/>
    <w:rsid w:val="00E92C31"/>
    <w:rsid w:val="00E92F7B"/>
    <w:rsid w:val="00E940B3"/>
    <w:rsid w:val="00E9577E"/>
    <w:rsid w:val="00E95C3F"/>
    <w:rsid w:val="00E95CFB"/>
    <w:rsid w:val="00E95DBC"/>
    <w:rsid w:val="00E96D4E"/>
    <w:rsid w:val="00E9752D"/>
    <w:rsid w:val="00EA0AC4"/>
    <w:rsid w:val="00EA0C3C"/>
    <w:rsid w:val="00EA1748"/>
    <w:rsid w:val="00EA18F1"/>
    <w:rsid w:val="00EA1F3F"/>
    <w:rsid w:val="00EA31AD"/>
    <w:rsid w:val="00EA3629"/>
    <w:rsid w:val="00EA382C"/>
    <w:rsid w:val="00EA3C55"/>
    <w:rsid w:val="00EA3F2B"/>
    <w:rsid w:val="00EA46BF"/>
    <w:rsid w:val="00EA47CD"/>
    <w:rsid w:val="00EA47F9"/>
    <w:rsid w:val="00EA4A35"/>
    <w:rsid w:val="00EA75A7"/>
    <w:rsid w:val="00EA7768"/>
    <w:rsid w:val="00EB0341"/>
    <w:rsid w:val="00EB0479"/>
    <w:rsid w:val="00EB0D48"/>
    <w:rsid w:val="00EB1FA0"/>
    <w:rsid w:val="00EB2551"/>
    <w:rsid w:val="00EB2A42"/>
    <w:rsid w:val="00EB2FC7"/>
    <w:rsid w:val="00EB306C"/>
    <w:rsid w:val="00EB3F05"/>
    <w:rsid w:val="00EB3F78"/>
    <w:rsid w:val="00EB4194"/>
    <w:rsid w:val="00EB4B27"/>
    <w:rsid w:val="00EB4F3D"/>
    <w:rsid w:val="00EB56B1"/>
    <w:rsid w:val="00EB59E6"/>
    <w:rsid w:val="00EB608A"/>
    <w:rsid w:val="00EB6375"/>
    <w:rsid w:val="00EB644D"/>
    <w:rsid w:val="00EB6B77"/>
    <w:rsid w:val="00EB7B44"/>
    <w:rsid w:val="00EB7D88"/>
    <w:rsid w:val="00EB7FB3"/>
    <w:rsid w:val="00EC0AA7"/>
    <w:rsid w:val="00EC0E31"/>
    <w:rsid w:val="00EC10EF"/>
    <w:rsid w:val="00EC1680"/>
    <w:rsid w:val="00EC184C"/>
    <w:rsid w:val="00EC1C5A"/>
    <w:rsid w:val="00EC2443"/>
    <w:rsid w:val="00EC2D61"/>
    <w:rsid w:val="00EC3298"/>
    <w:rsid w:val="00EC347A"/>
    <w:rsid w:val="00EC35D1"/>
    <w:rsid w:val="00EC4922"/>
    <w:rsid w:val="00EC565F"/>
    <w:rsid w:val="00EC57C0"/>
    <w:rsid w:val="00EC60CA"/>
    <w:rsid w:val="00EC6548"/>
    <w:rsid w:val="00EC69EB"/>
    <w:rsid w:val="00EC6AF1"/>
    <w:rsid w:val="00ED048D"/>
    <w:rsid w:val="00ED0767"/>
    <w:rsid w:val="00ED0F04"/>
    <w:rsid w:val="00ED10FA"/>
    <w:rsid w:val="00ED148A"/>
    <w:rsid w:val="00ED1773"/>
    <w:rsid w:val="00ED1BA3"/>
    <w:rsid w:val="00ED1FBE"/>
    <w:rsid w:val="00ED2828"/>
    <w:rsid w:val="00ED2EDB"/>
    <w:rsid w:val="00ED3301"/>
    <w:rsid w:val="00ED3E4B"/>
    <w:rsid w:val="00ED41B3"/>
    <w:rsid w:val="00ED436C"/>
    <w:rsid w:val="00ED4AC9"/>
    <w:rsid w:val="00ED522F"/>
    <w:rsid w:val="00ED5D77"/>
    <w:rsid w:val="00ED675F"/>
    <w:rsid w:val="00ED6D60"/>
    <w:rsid w:val="00ED7266"/>
    <w:rsid w:val="00ED73EA"/>
    <w:rsid w:val="00EE0F93"/>
    <w:rsid w:val="00EE1B04"/>
    <w:rsid w:val="00EE2382"/>
    <w:rsid w:val="00EE2882"/>
    <w:rsid w:val="00EE3288"/>
    <w:rsid w:val="00EE336A"/>
    <w:rsid w:val="00EE4601"/>
    <w:rsid w:val="00EE47C1"/>
    <w:rsid w:val="00EE568D"/>
    <w:rsid w:val="00EE57F2"/>
    <w:rsid w:val="00EE5BAA"/>
    <w:rsid w:val="00EE6949"/>
    <w:rsid w:val="00EE7DBA"/>
    <w:rsid w:val="00EF08F8"/>
    <w:rsid w:val="00EF127D"/>
    <w:rsid w:val="00EF188E"/>
    <w:rsid w:val="00EF192B"/>
    <w:rsid w:val="00EF199E"/>
    <w:rsid w:val="00EF21F7"/>
    <w:rsid w:val="00EF2768"/>
    <w:rsid w:val="00EF288B"/>
    <w:rsid w:val="00EF2D52"/>
    <w:rsid w:val="00EF347C"/>
    <w:rsid w:val="00EF3490"/>
    <w:rsid w:val="00EF3733"/>
    <w:rsid w:val="00EF4064"/>
    <w:rsid w:val="00EF4361"/>
    <w:rsid w:val="00EF5241"/>
    <w:rsid w:val="00EF52C6"/>
    <w:rsid w:val="00EF59B0"/>
    <w:rsid w:val="00EF63BE"/>
    <w:rsid w:val="00EF70D4"/>
    <w:rsid w:val="00EF71E0"/>
    <w:rsid w:val="00EF734D"/>
    <w:rsid w:val="00F00631"/>
    <w:rsid w:val="00F0088F"/>
    <w:rsid w:val="00F020EF"/>
    <w:rsid w:val="00F025A6"/>
    <w:rsid w:val="00F025F1"/>
    <w:rsid w:val="00F02713"/>
    <w:rsid w:val="00F02FC8"/>
    <w:rsid w:val="00F03645"/>
    <w:rsid w:val="00F05F18"/>
    <w:rsid w:val="00F07D82"/>
    <w:rsid w:val="00F07F46"/>
    <w:rsid w:val="00F11214"/>
    <w:rsid w:val="00F113D7"/>
    <w:rsid w:val="00F11DE0"/>
    <w:rsid w:val="00F1553B"/>
    <w:rsid w:val="00F155AA"/>
    <w:rsid w:val="00F15794"/>
    <w:rsid w:val="00F171C2"/>
    <w:rsid w:val="00F172FC"/>
    <w:rsid w:val="00F17C60"/>
    <w:rsid w:val="00F17D53"/>
    <w:rsid w:val="00F204D6"/>
    <w:rsid w:val="00F21370"/>
    <w:rsid w:val="00F213A7"/>
    <w:rsid w:val="00F21B6D"/>
    <w:rsid w:val="00F21CD3"/>
    <w:rsid w:val="00F22A25"/>
    <w:rsid w:val="00F22AB2"/>
    <w:rsid w:val="00F22DAD"/>
    <w:rsid w:val="00F2380C"/>
    <w:rsid w:val="00F2383D"/>
    <w:rsid w:val="00F23A1B"/>
    <w:rsid w:val="00F245F3"/>
    <w:rsid w:val="00F25008"/>
    <w:rsid w:val="00F25EE8"/>
    <w:rsid w:val="00F26234"/>
    <w:rsid w:val="00F26BCE"/>
    <w:rsid w:val="00F26C81"/>
    <w:rsid w:val="00F26F7C"/>
    <w:rsid w:val="00F27436"/>
    <w:rsid w:val="00F27572"/>
    <w:rsid w:val="00F277A8"/>
    <w:rsid w:val="00F31CDD"/>
    <w:rsid w:val="00F31EFB"/>
    <w:rsid w:val="00F32415"/>
    <w:rsid w:val="00F3247D"/>
    <w:rsid w:val="00F32970"/>
    <w:rsid w:val="00F33003"/>
    <w:rsid w:val="00F33A5C"/>
    <w:rsid w:val="00F33EEB"/>
    <w:rsid w:val="00F34C40"/>
    <w:rsid w:val="00F35A5D"/>
    <w:rsid w:val="00F35FCB"/>
    <w:rsid w:val="00F36686"/>
    <w:rsid w:val="00F36A01"/>
    <w:rsid w:val="00F36E6C"/>
    <w:rsid w:val="00F37016"/>
    <w:rsid w:val="00F37275"/>
    <w:rsid w:val="00F37673"/>
    <w:rsid w:val="00F37D79"/>
    <w:rsid w:val="00F42644"/>
    <w:rsid w:val="00F42B85"/>
    <w:rsid w:val="00F42EE8"/>
    <w:rsid w:val="00F43965"/>
    <w:rsid w:val="00F43AF4"/>
    <w:rsid w:val="00F43B7A"/>
    <w:rsid w:val="00F43BF8"/>
    <w:rsid w:val="00F43DA7"/>
    <w:rsid w:val="00F44A0E"/>
    <w:rsid w:val="00F44F80"/>
    <w:rsid w:val="00F451B1"/>
    <w:rsid w:val="00F45575"/>
    <w:rsid w:val="00F46FF4"/>
    <w:rsid w:val="00F470DA"/>
    <w:rsid w:val="00F471FF"/>
    <w:rsid w:val="00F4786B"/>
    <w:rsid w:val="00F47CBF"/>
    <w:rsid w:val="00F50C0B"/>
    <w:rsid w:val="00F50F9D"/>
    <w:rsid w:val="00F51746"/>
    <w:rsid w:val="00F52021"/>
    <w:rsid w:val="00F529D1"/>
    <w:rsid w:val="00F52DF4"/>
    <w:rsid w:val="00F53195"/>
    <w:rsid w:val="00F53794"/>
    <w:rsid w:val="00F54076"/>
    <w:rsid w:val="00F5412E"/>
    <w:rsid w:val="00F5447A"/>
    <w:rsid w:val="00F54D51"/>
    <w:rsid w:val="00F54E6B"/>
    <w:rsid w:val="00F55455"/>
    <w:rsid w:val="00F56964"/>
    <w:rsid w:val="00F5761B"/>
    <w:rsid w:val="00F5772F"/>
    <w:rsid w:val="00F60503"/>
    <w:rsid w:val="00F60A4F"/>
    <w:rsid w:val="00F60C22"/>
    <w:rsid w:val="00F60D77"/>
    <w:rsid w:val="00F61BDF"/>
    <w:rsid w:val="00F61D82"/>
    <w:rsid w:val="00F6245D"/>
    <w:rsid w:val="00F6247A"/>
    <w:rsid w:val="00F6250F"/>
    <w:rsid w:val="00F62C4B"/>
    <w:rsid w:val="00F64C16"/>
    <w:rsid w:val="00F6585C"/>
    <w:rsid w:val="00F66241"/>
    <w:rsid w:val="00F70056"/>
    <w:rsid w:val="00F7083E"/>
    <w:rsid w:val="00F71FC5"/>
    <w:rsid w:val="00F72CEB"/>
    <w:rsid w:val="00F730F6"/>
    <w:rsid w:val="00F73636"/>
    <w:rsid w:val="00F74409"/>
    <w:rsid w:val="00F747D1"/>
    <w:rsid w:val="00F74F93"/>
    <w:rsid w:val="00F7507E"/>
    <w:rsid w:val="00F75576"/>
    <w:rsid w:val="00F75585"/>
    <w:rsid w:val="00F755DC"/>
    <w:rsid w:val="00F757D9"/>
    <w:rsid w:val="00F75842"/>
    <w:rsid w:val="00F75E12"/>
    <w:rsid w:val="00F76B53"/>
    <w:rsid w:val="00F76F1A"/>
    <w:rsid w:val="00F77EB8"/>
    <w:rsid w:val="00F8019B"/>
    <w:rsid w:val="00F801BF"/>
    <w:rsid w:val="00F80DFA"/>
    <w:rsid w:val="00F82B39"/>
    <w:rsid w:val="00F83385"/>
    <w:rsid w:val="00F83682"/>
    <w:rsid w:val="00F84E5F"/>
    <w:rsid w:val="00F853B7"/>
    <w:rsid w:val="00F86380"/>
    <w:rsid w:val="00F87D95"/>
    <w:rsid w:val="00F91118"/>
    <w:rsid w:val="00F91965"/>
    <w:rsid w:val="00F92FD6"/>
    <w:rsid w:val="00F931F4"/>
    <w:rsid w:val="00F9370A"/>
    <w:rsid w:val="00F9413C"/>
    <w:rsid w:val="00F9445E"/>
    <w:rsid w:val="00F94E94"/>
    <w:rsid w:val="00F95610"/>
    <w:rsid w:val="00F9581E"/>
    <w:rsid w:val="00F95E7B"/>
    <w:rsid w:val="00F95F2E"/>
    <w:rsid w:val="00F96498"/>
    <w:rsid w:val="00F9683B"/>
    <w:rsid w:val="00F96DDF"/>
    <w:rsid w:val="00FA0151"/>
    <w:rsid w:val="00FA015C"/>
    <w:rsid w:val="00FA0260"/>
    <w:rsid w:val="00FA0EF9"/>
    <w:rsid w:val="00FA10E0"/>
    <w:rsid w:val="00FA1DE3"/>
    <w:rsid w:val="00FA1F5B"/>
    <w:rsid w:val="00FA1F99"/>
    <w:rsid w:val="00FA2BD8"/>
    <w:rsid w:val="00FA429F"/>
    <w:rsid w:val="00FA47E2"/>
    <w:rsid w:val="00FA4AB4"/>
    <w:rsid w:val="00FA5C72"/>
    <w:rsid w:val="00FA79F2"/>
    <w:rsid w:val="00FB0CBA"/>
    <w:rsid w:val="00FB196E"/>
    <w:rsid w:val="00FB2026"/>
    <w:rsid w:val="00FB2F43"/>
    <w:rsid w:val="00FB3ED2"/>
    <w:rsid w:val="00FB4C63"/>
    <w:rsid w:val="00FB5426"/>
    <w:rsid w:val="00FB6519"/>
    <w:rsid w:val="00FB67EB"/>
    <w:rsid w:val="00FB7118"/>
    <w:rsid w:val="00FB721D"/>
    <w:rsid w:val="00FB7FC6"/>
    <w:rsid w:val="00FC0262"/>
    <w:rsid w:val="00FC187F"/>
    <w:rsid w:val="00FC1CA4"/>
    <w:rsid w:val="00FC2995"/>
    <w:rsid w:val="00FC2D8F"/>
    <w:rsid w:val="00FC304A"/>
    <w:rsid w:val="00FC39F6"/>
    <w:rsid w:val="00FC4AD0"/>
    <w:rsid w:val="00FC5A19"/>
    <w:rsid w:val="00FC7D3E"/>
    <w:rsid w:val="00FD052E"/>
    <w:rsid w:val="00FD0649"/>
    <w:rsid w:val="00FD12CD"/>
    <w:rsid w:val="00FD1892"/>
    <w:rsid w:val="00FD1C5A"/>
    <w:rsid w:val="00FD1C64"/>
    <w:rsid w:val="00FD2379"/>
    <w:rsid w:val="00FD292E"/>
    <w:rsid w:val="00FD2BA5"/>
    <w:rsid w:val="00FD2D55"/>
    <w:rsid w:val="00FD30B5"/>
    <w:rsid w:val="00FD3840"/>
    <w:rsid w:val="00FD3B91"/>
    <w:rsid w:val="00FD3BB8"/>
    <w:rsid w:val="00FD4111"/>
    <w:rsid w:val="00FD4BB6"/>
    <w:rsid w:val="00FD539D"/>
    <w:rsid w:val="00FD5D99"/>
    <w:rsid w:val="00FD5DF0"/>
    <w:rsid w:val="00FD6EA6"/>
    <w:rsid w:val="00FD6EEE"/>
    <w:rsid w:val="00FD6FCF"/>
    <w:rsid w:val="00FD708C"/>
    <w:rsid w:val="00FD75B3"/>
    <w:rsid w:val="00FD79B5"/>
    <w:rsid w:val="00FE15AA"/>
    <w:rsid w:val="00FE1D6E"/>
    <w:rsid w:val="00FE205B"/>
    <w:rsid w:val="00FE2222"/>
    <w:rsid w:val="00FE3A74"/>
    <w:rsid w:val="00FE3B57"/>
    <w:rsid w:val="00FE48D7"/>
    <w:rsid w:val="00FE5307"/>
    <w:rsid w:val="00FE5C9D"/>
    <w:rsid w:val="00FE6064"/>
    <w:rsid w:val="00FE670A"/>
    <w:rsid w:val="00FE6A6A"/>
    <w:rsid w:val="00FE6D72"/>
    <w:rsid w:val="00FE72DC"/>
    <w:rsid w:val="00FF0DD0"/>
    <w:rsid w:val="00FF1B45"/>
    <w:rsid w:val="00FF26A9"/>
    <w:rsid w:val="00FF2866"/>
    <w:rsid w:val="00FF3C24"/>
    <w:rsid w:val="00FF4688"/>
    <w:rsid w:val="00FF4746"/>
    <w:rsid w:val="00FF48A6"/>
    <w:rsid w:val="00FF515A"/>
    <w:rsid w:val="00FF5348"/>
    <w:rsid w:val="00FF54DA"/>
    <w:rsid w:val="00FF5F65"/>
    <w:rsid w:val="00FF62FF"/>
    <w:rsid w:val="00FF6D05"/>
    <w:rsid w:val="00FF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A56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6" w:unhideWhenUsed="1" w:qFormat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nhideWhenUsed="1" w:qFormat="1"/>
    <w:lsdException w:name="heading 7" w:semiHidden="1" w:uiPriority="7" w:unhideWhenUsed="1" w:qFormat="1"/>
    <w:lsdException w:name="heading 8" w:semiHidden="1" w:uiPriority="7" w:unhideWhenUsed="1" w:qFormat="1"/>
    <w:lsdException w:name="heading 9" w:semiHidden="1" w:uiPriority="7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3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C312E"/>
    <w:pPr>
      <w:spacing w:after="160" w:line="288" w:lineRule="auto"/>
    </w:pPr>
    <w:rPr>
      <w:rFonts w:ascii="Arial" w:eastAsia="Times New Roman" w:hAnsi="Arial" w:cs="Arial"/>
      <w:color w:val="141A20"/>
      <w:sz w:val="24"/>
      <w:szCs w:val="24"/>
      <w:lang w:eastAsia="ru-RU"/>
    </w:rPr>
  </w:style>
  <w:style w:type="paragraph" w:styleId="11">
    <w:name w:val="heading 1"/>
    <w:aliases w:val="Head 1,Scroll Heading 1"/>
    <w:basedOn w:val="a2"/>
    <w:next w:val="a2"/>
    <w:link w:val="12"/>
    <w:uiPriority w:val="6"/>
    <w:qFormat/>
    <w:rsid w:val="006C312E"/>
    <w:pPr>
      <w:keepNext/>
      <w:keepLines/>
      <w:pageBreakBefore/>
      <w:spacing w:before="500" w:after="300" w:line="240" w:lineRule="auto"/>
      <w:outlineLvl w:val="0"/>
    </w:pPr>
    <w:rPr>
      <w:iCs/>
      <w:sz w:val="60"/>
      <w:szCs w:val="32"/>
    </w:rPr>
  </w:style>
  <w:style w:type="paragraph" w:styleId="21">
    <w:name w:val="heading 2"/>
    <w:aliases w:val="Head 2,Scroll Heading 2"/>
    <w:basedOn w:val="11"/>
    <w:next w:val="a2"/>
    <w:link w:val="22"/>
    <w:uiPriority w:val="6"/>
    <w:qFormat/>
    <w:rsid w:val="006C312E"/>
    <w:pPr>
      <w:pageBreakBefore w:val="0"/>
      <w:suppressLineNumbers/>
      <w:outlineLvl w:val="1"/>
    </w:pPr>
    <w:rPr>
      <w:rFonts w:eastAsiaTheme="majorEastAsia"/>
      <w:sz w:val="50"/>
      <w:szCs w:val="28"/>
    </w:rPr>
  </w:style>
  <w:style w:type="paragraph" w:styleId="30">
    <w:name w:val="heading 3"/>
    <w:aliases w:val="Head 3,Scroll Heading 3"/>
    <w:basedOn w:val="11"/>
    <w:next w:val="a2"/>
    <w:link w:val="31"/>
    <w:uiPriority w:val="6"/>
    <w:qFormat/>
    <w:rsid w:val="006C312E"/>
    <w:pPr>
      <w:pageBreakBefore w:val="0"/>
      <w:spacing w:after="200"/>
      <w:outlineLvl w:val="2"/>
    </w:pPr>
    <w:rPr>
      <w:rFonts w:eastAsiaTheme="majorEastAsia" w:cstheme="majorBidi"/>
      <w:sz w:val="40"/>
      <w:szCs w:val="40"/>
    </w:rPr>
  </w:style>
  <w:style w:type="paragraph" w:styleId="4">
    <w:name w:val="heading 4"/>
    <w:aliases w:val="Head 4,Scroll Heading 4"/>
    <w:basedOn w:val="11"/>
    <w:next w:val="a2"/>
    <w:link w:val="40"/>
    <w:uiPriority w:val="6"/>
    <w:unhideWhenUsed/>
    <w:qFormat/>
    <w:rsid w:val="006C312E"/>
    <w:pPr>
      <w:pageBreakBefore w:val="0"/>
      <w:suppressLineNumbers/>
      <w:spacing w:after="200"/>
      <w:outlineLvl w:val="3"/>
    </w:pPr>
    <w:rPr>
      <w:rFonts w:eastAsiaTheme="majorEastAsia"/>
      <w:iCs w:val="0"/>
      <w:sz w:val="35"/>
      <w:szCs w:val="35"/>
    </w:rPr>
  </w:style>
  <w:style w:type="paragraph" w:styleId="5">
    <w:name w:val="heading 5"/>
    <w:aliases w:val="Head 5,Scroll Heading 5"/>
    <w:basedOn w:val="11"/>
    <w:next w:val="a2"/>
    <w:link w:val="50"/>
    <w:uiPriority w:val="6"/>
    <w:unhideWhenUsed/>
    <w:qFormat/>
    <w:rsid w:val="006C312E"/>
    <w:pPr>
      <w:pageBreakBefore w:val="0"/>
      <w:spacing w:after="200"/>
      <w:outlineLvl w:val="4"/>
    </w:pPr>
    <w:rPr>
      <w:rFonts w:eastAsiaTheme="majorEastAsia" w:cstheme="majorBidi"/>
      <w:sz w:val="30"/>
      <w:szCs w:val="30"/>
    </w:rPr>
  </w:style>
  <w:style w:type="paragraph" w:styleId="6">
    <w:name w:val="heading 6"/>
    <w:aliases w:val="Head 6,Scroll Heading 6"/>
    <w:basedOn w:val="11"/>
    <w:next w:val="a2"/>
    <w:link w:val="60"/>
    <w:uiPriority w:val="99"/>
    <w:rsid w:val="006C312E"/>
    <w:pPr>
      <w:pageBreakBefore w:val="0"/>
      <w:spacing w:after="100"/>
      <w:outlineLvl w:val="5"/>
    </w:pPr>
    <w:rPr>
      <w:rFonts w:eastAsiaTheme="majorEastAsia"/>
      <w:sz w:val="25"/>
      <w:szCs w:val="25"/>
    </w:rPr>
  </w:style>
  <w:style w:type="paragraph" w:styleId="7">
    <w:name w:val="heading 7"/>
    <w:aliases w:val="Head_Appendix 1,Head_appendix 1"/>
    <w:basedOn w:val="11"/>
    <w:next w:val="a2"/>
    <w:link w:val="70"/>
    <w:uiPriority w:val="7"/>
    <w:unhideWhenUsed/>
    <w:rsid w:val="006C312E"/>
    <w:pPr>
      <w:numPr>
        <w:ilvl w:val="6"/>
        <w:numId w:val="7"/>
      </w:numPr>
      <w:outlineLvl w:val="6"/>
    </w:pPr>
    <w:rPr>
      <w:iCs w:val="0"/>
    </w:rPr>
  </w:style>
  <w:style w:type="paragraph" w:styleId="8">
    <w:name w:val="heading 8"/>
    <w:aliases w:val="Head_Appendix 2,Head_appendix 2"/>
    <w:basedOn w:val="21"/>
    <w:next w:val="a2"/>
    <w:link w:val="80"/>
    <w:uiPriority w:val="7"/>
    <w:unhideWhenUsed/>
    <w:rsid w:val="006C312E"/>
    <w:pPr>
      <w:numPr>
        <w:ilvl w:val="7"/>
        <w:numId w:val="7"/>
      </w:numPr>
      <w:outlineLvl w:val="7"/>
    </w:pPr>
    <w:rPr>
      <w:iCs w:val="0"/>
    </w:rPr>
  </w:style>
  <w:style w:type="paragraph" w:styleId="9">
    <w:name w:val="heading 9"/>
    <w:aliases w:val="Head_Appendix 3,Head_appendix 3"/>
    <w:basedOn w:val="30"/>
    <w:next w:val="a2"/>
    <w:link w:val="90"/>
    <w:uiPriority w:val="7"/>
    <w:unhideWhenUsed/>
    <w:rsid w:val="006C312E"/>
    <w:pPr>
      <w:numPr>
        <w:ilvl w:val="8"/>
        <w:numId w:val="7"/>
      </w:numPr>
      <w:outlineLvl w:val="8"/>
    </w:pPr>
    <w:rPr>
      <w:iCs w:val="0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2">
    <w:name w:val="Заголовок 2 Знак"/>
    <w:aliases w:val="Head 2 Знак,Scroll Heading 2 Знак"/>
    <w:basedOn w:val="a3"/>
    <w:link w:val="21"/>
    <w:uiPriority w:val="6"/>
    <w:rsid w:val="006C312E"/>
    <w:rPr>
      <w:rFonts w:ascii="Arial" w:eastAsiaTheme="majorEastAsia" w:hAnsi="Arial" w:cs="Arial"/>
      <w:iCs/>
      <w:color w:val="141A20"/>
      <w:sz w:val="50"/>
      <w:szCs w:val="28"/>
      <w:lang w:eastAsia="ru-RU"/>
    </w:rPr>
  </w:style>
  <w:style w:type="character" w:customStyle="1" w:styleId="12">
    <w:name w:val="Заголовок 1 Знак"/>
    <w:aliases w:val="Head 1 Знак,Scroll Heading 1 Знак"/>
    <w:basedOn w:val="a3"/>
    <w:link w:val="11"/>
    <w:uiPriority w:val="6"/>
    <w:rsid w:val="006C312E"/>
    <w:rPr>
      <w:rFonts w:ascii="Arial" w:eastAsia="Times New Roman" w:hAnsi="Arial" w:cs="Arial"/>
      <w:iCs/>
      <w:color w:val="141A20"/>
      <w:sz w:val="60"/>
      <w:szCs w:val="32"/>
      <w:lang w:eastAsia="ru-RU"/>
    </w:rPr>
  </w:style>
  <w:style w:type="character" w:customStyle="1" w:styleId="31">
    <w:name w:val="Заголовок 3 Знак"/>
    <w:aliases w:val="Head 3 Знак,Scroll Heading 3 Знак"/>
    <w:basedOn w:val="a3"/>
    <w:link w:val="30"/>
    <w:uiPriority w:val="6"/>
    <w:rsid w:val="006C312E"/>
    <w:rPr>
      <w:rFonts w:ascii="Arial" w:eastAsiaTheme="majorEastAsia" w:hAnsi="Arial" w:cstheme="majorBidi"/>
      <w:iCs/>
      <w:color w:val="141A20"/>
      <w:sz w:val="40"/>
      <w:szCs w:val="40"/>
      <w:lang w:eastAsia="ru-RU"/>
    </w:rPr>
  </w:style>
  <w:style w:type="paragraph" w:styleId="a6">
    <w:name w:val="List Paragraph"/>
    <w:basedOn w:val="a2"/>
    <w:link w:val="a7"/>
    <w:uiPriority w:val="34"/>
    <w:qFormat/>
    <w:rsid w:val="006C312E"/>
    <w:pPr>
      <w:adjustRightInd w:val="0"/>
      <w:snapToGrid w:val="0"/>
      <w:spacing w:before="120" w:after="240" w:line="240" w:lineRule="auto"/>
      <w:ind w:left="851" w:hanging="567"/>
    </w:pPr>
  </w:style>
  <w:style w:type="numbering" w:customStyle="1" w:styleId="a0">
    <w:name w:val="Номера таблиц"/>
    <w:uiPriority w:val="99"/>
    <w:rsid w:val="000405E6"/>
    <w:pPr>
      <w:numPr>
        <w:numId w:val="1"/>
      </w:numPr>
    </w:pPr>
  </w:style>
  <w:style w:type="paragraph" w:customStyle="1" w:styleId="a8">
    <w:name w:val="Таблица"/>
    <w:basedOn w:val="a6"/>
    <w:link w:val="a9"/>
    <w:qFormat/>
    <w:rsid w:val="0083697B"/>
    <w:pPr>
      <w:keepNext/>
      <w:tabs>
        <w:tab w:val="right" w:pos="9355"/>
      </w:tabs>
      <w:spacing w:before="240"/>
      <w:ind w:left="3402" w:firstLine="0"/>
      <w:jc w:val="right"/>
    </w:pPr>
    <w:rPr>
      <w:i/>
    </w:rPr>
  </w:style>
  <w:style w:type="paragraph" w:styleId="aa">
    <w:name w:val="Title"/>
    <w:basedOn w:val="a2"/>
    <w:next w:val="a2"/>
    <w:link w:val="ab"/>
    <w:uiPriority w:val="8"/>
    <w:qFormat/>
    <w:rsid w:val="006C312E"/>
    <w:pPr>
      <w:spacing w:before="1680" w:after="0"/>
      <w:contextualSpacing/>
      <w:jc w:val="both"/>
    </w:pPr>
    <w:rPr>
      <w:rFonts w:eastAsiaTheme="majorEastAsia" w:cstheme="majorBidi"/>
      <w:color w:val="999999"/>
      <w:spacing w:val="-10"/>
      <w:kern w:val="28"/>
      <w:sz w:val="48"/>
      <w:szCs w:val="56"/>
    </w:rPr>
  </w:style>
  <w:style w:type="character" w:customStyle="1" w:styleId="a7">
    <w:name w:val="Абзац списка Знак"/>
    <w:basedOn w:val="a3"/>
    <w:link w:val="a6"/>
    <w:uiPriority w:val="34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character" w:customStyle="1" w:styleId="a9">
    <w:name w:val="Таблица Знак"/>
    <w:basedOn w:val="a7"/>
    <w:link w:val="a8"/>
    <w:rsid w:val="0083697B"/>
    <w:rPr>
      <w:rFonts w:ascii="Times New Roman" w:eastAsia="Times New Roman" w:hAnsi="Times New Roman" w:cs="Arial"/>
      <w:i/>
      <w:color w:val="4D4D4D"/>
      <w:sz w:val="24"/>
      <w:szCs w:val="24"/>
      <w:lang w:eastAsia="ru-RU"/>
    </w:rPr>
  </w:style>
  <w:style w:type="character" w:customStyle="1" w:styleId="ab">
    <w:name w:val="Заголовок Знак"/>
    <w:basedOn w:val="a3"/>
    <w:link w:val="aa"/>
    <w:uiPriority w:val="8"/>
    <w:rsid w:val="006C312E"/>
    <w:rPr>
      <w:rFonts w:ascii="Arial" w:eastAsiaTheme="majorEastAsia" w:hAnsi="Arial" w:cstheme="majorBidi"/>
      <w:color w:val="999999"/>
      <w:spacing w:val="-10"/>
      <w:kern w:val="28"/>
      <w:sz w:val="48"/>
      <w:szCs w:val="56"/>
      <w:lang w:eastAsia="ru-RU"/>
    </w:rPr>
  </w:style>
  <w:style w:type="paragraph" w:customStyle="1" w:styleId="1">
    <w:name w:val="Маркировка 1"/>
    <w:basedOn w:val="a2"/>
    <w:link w:val="13"/>
    <w:qFormat/>
    <w:rsid w:val="008B4103"/>
    <w:pPr>
      <w:numPr>
        <w:numId w:val="2"/>
      </w:numPr>
      <w:tabs>
        <w:tab w:val="left" w:pos="1134"/>
      </w:tabs>
    </w:pPr>
  </w:style>
  <w:style w:type="paragraph" w:customStyle="1" w:styleId="2">
    <w:name w:val="Маркировка 2"/>
    <w:basedOn w:val="a2"/>
    <w:link w:val="23"/>
    <w:qFormat/>
    <w:rsid w:val="007C6E77"/>
    <w:pPr>
      <w:numPr>
        <w:ilvl w:val="1"/>
        <w:numId w:val="2"/>
      </w:numPr>
      <w:tabs>
        <w:tab w:val="left" w:pos="1985"/>
      </w:tabs>
      <w:spacing w:after="0"/>
      <w:ind w:left="1985"/>
    </w:pPr>
    <w:rPr>
      <w:lang w:val="en-US"/>
    </w:rPr>
  </w:style>
  <w:style w:type="character" w:customStyle="1" w:styleId="13">
    <w:name w:val="Маркировка 1 Знак"/>
    <w:basedOn w:val="a3"/>
    <w:link w:val="1"/>
    <w:rsid w:val="008B4103"/>
    <w:rPr>
      <w:rFonts w:ascii="Arial" w:eastAsia="Times New Roman" w:hAnsi="Arial" w:cs="Arial"/>
      <w:color w:val="141A20"/>
      <w:sz w:val="24"/>
      <w:szCs w:val="24"/>
      <w:lang w:eastAsia="ru-RU"/>
    </w:rPr>
  </w:style>
  <w:style w:type="character" w:customStyle="1" w:styleId="23">
    <w:name w:val="Маркировка 2 Знак"/>
    <w:basedOn w:val="a3"/>
    <w:link w:val="2"/>
    <w:rsid w:val="007C6E77"/>
    <w:rPr>
      <w:rFonts w:ascii="Arial" w:eastAsia="Times New Roman" w:hAnsi="Arial" w:cs="Arial"/>
      <w:color w:val="141A20"/>
      <w:sz w:val="24"/>
      <w:szCs w:val="24"/>
      <w:lang w:val="en-US" w:eastAsia="ru-RU"/>
    </w:rPr>
  </w:style>
  <w:style w:type="paragraph" w:styleId="ac">
    <w:name w:val="header"/>
    <w:basedOn w:val="a2"/>
    <w:link w:val="ad"/>
    <w:uiPriority w:val="99"/>
    <w:unhideWhenUsed/>
    <w:rsid w:val="006C312E"/>
    <w:pPr>
      <w:tabs>
        <w:tab w:val="center" w:pos="4677"/>
        <w:tab w:val="right" w:pos="9355"/>
      </w:tabs>
      <w:spacing w:after="0"/>
    </w:pPr>
  </w:style>
  <w:style w:type="character" w:customStyle="1" w:styleId="ad">
    <w:name w:val="Верхний колонтитул Знак"/>
    <w:basedOn w:val="a3"/>
    <w:link w:val="ac"/>
    <w:uiPriority w:val="99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paragraph" w:styleId="ae">
    <w:name w:val="footer"/>
    <w:basedOn w:val="a2"/>
    <w:link w:val="af"/>
    <w:uiPriority w:val="99"/>
    <w:unhideWhenUsed/>
    <w:rsid w:val="006C312E"/>
    <w:pPr>
      <w:tabs>
        <w:tab w:val="center" w:pos="4677"/>
        <w:tab w:val="right" w:pos="9355"/>
      </w:tabs>
      <w:spacing w:after="0"/>
    </w:pPr>
  </w:style>
  <w:style w:type="character" w:customStyle="1" w:styleId="af">
    <w:name w:val="Нижний колонтитул Знак"/>
    <w:basedOn w:val="a3"/>
    <w:link w:val="ae"/>
    <w:uiPriority w:val="99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table" w:styleId="af0">
    <w:name w:val="Table Grid"/>
    <w:basedOn w:val="a4"/>
    <w:uiPriority w:val="59"/>
    <w:rsid w:val="006C31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laceholder Text"/>
    <w:basedOn w:val="a3"/>
    <w:uiPriority w:val="99"/>
    <w:semiHidden/>
    <w:rsid w:val="006C312E"/>
    <w:rPr>
      <w:color w:val="808080"/>
    </w:rPr>
  </w:style>
  <w:style w:type="paragraph" w:styleId="af2">
    <w:name w:val="Balloon Text"/>
    <w:basedOn w:val="a2"/>
    <w:link w:val="af3"/>
    <w:uiPriority w:val="99"/>
    <w:semiHidden/>
    <w:unhideWhenUsed/>
    <w:rsid w:val="006C312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3"/>
    <w:link w:val="af2"/>
    <w:uiPriority w:val="99"/>
    <w:semiHidden/>
    <w:rsid w:val="006C312E"/>
    <w:rPr>
      <w:rFonts w:ascii="Segoe UI" w:eastAsia="Times New Roman" w:hAnsi="Segoe UI" w:cs="Segoe UI"/>
      <w:color w:val="141A20"/>
      <w:sz w:val="18"/>
      <w:szCs w:val="18"/>
      <w:lang w:eastAsia="ru-RU"/>
    </w:rPr>
  </w:style>
  <w:style w:type="paragraph" w:styleId="af4">
    <w:name w:val="TOC Heading"/>
    <w:basedOn w:val="11"/>
    <w:next w:val="a2"/>
    <w:uiPriority w:val="39"/>
    <w:unhideWhenUsed/>
    <w:qFormat/>
    <w:rsid w:val="006C312E"/>
    <w:pPr>
      <w:spacing w:before="240" w:after="480" w:line="259" w:lineRule="auto"/>
      <w:outlineLvl w:val="9"/>
    </w:pPr>
    <w:rPr>
      <w:rFonts w:eastAsiaTheme="majorEastAsia" w:cstheme="majorBidi"/>
      <w:iCs w:val="0"/>
    </w:rPr>
  </w:style>
  <w:style w:type="paragraph" w:styleId="14">
    <w:name w:val="toc 1"/>
    <w:basedOn w:val="a2"/>
    <w:next w:val="a2"/>
    <w:link w:val="15"/>
    <w:autoRedefine/>
    <w:uiPriority w:val="39"/>
    <w:unhideWhenUsed/>
    <w:rsid w:val="006C312E"/>
    <w:pPr>
      <w:tabs>
        <w:tab w:val="left" w:pos="284"/>
        <w:tab w:val="left" w:pos="709"/>
        <w:tab w:val="left" w:pos="851"/>
        <w:tab w:val="right" w:leader="dot" w:pos="9458"/>
      </w:tabs>
      <w:spacing w:after="100"/>
    </w:pPr>
  </w:style>
  <w:style w:type="paragraph" w:styleId="24">
    <w:name w:val="toc 2"/>
    <w:basedOn w:val="a2"/>
    <w:next w:val="a2"/>
    <w:link w:val="25"/>
    <w:autoRedefine/>
    <w:uiPriority w:val="39"/>
    <w:unhideWhenUsed/>
    <w:rsid w:val="006C312E"/>
    <w:pPr>
      <w:tabs>
        <w:tab w:val="left" w:pos="880"/>
        <w:tab w:val="right" w:leader="dot" w:pos="9736"/>
      </w:tabs>
      <w:spacing w:after="100"/>
      <w:ind w:left="240"/>
    </w:pPr>
  </w:style>
  <w:style w:type="paragraph" w:styleId="32">
    <w:name w:val="toc 3"/>
    <w:basedOn w:val="a2"/>
    <w:next w:val="a2"/>
    <w:autoRedefine/>
    <w:uiPriority w:val="39"/>
    <w:unhideWhenUsed/>
    <w:rsid w:val="006C312E"/>
    <w:pPr>
      <w:tabs>
        <w:tab w:val="left" w:pos="1320"/>
        <w:tab w:val="right" w:leader="dot" w:pos="9736"/>
      </w:tabs>
      <w:spacing w:after="100"/>
      <w:ind w:left="567"/>
    </w:pPr>
  </w:style>
  <w:style w:type="character" w:styleId="af5">
    <w:name w:val="Hyperlink"/>
    <w:basedOn w:val="a3"/>
    <w:uiPriority w:val="99"/>
    <w:unhideWhenUsed/>
    <w:rsid w:val="006C312E"/>
    <w:rPr>
      <w:rFonts w:ascii="Arial" w:hAnsi="Arial" w:cs="Arial"/>
      <w:color w:val="163BFF"/>
      <w:szCs w:val="24"/>
      <w:u w:val="single"/>
      <w:lang w:val="ru-RU" w:eastAsia="ru-RU"/>
    </w:rPr>
  </w:style>
  <w:style w:type="paragraph" w:styleId="af6">
    <w:name w:val="footnote text"/>
    <w:aliases w:val="_Õÿ¬,ñ¾¬Ð ÐÕÓÐ¬Ú ‚Õÿ¬ ‚Õÿ¬ ‚Õÿ¬,‡íàê,‹Õÿ¬,ЛÕÿ¬,шÕÿ¬,ѓÕÿ¬,Текст сноски Знак Знак Знак,Текст сноски Знак Знак Знак Знак,Знак,Текст сноски Знак Знак,Текст сноски Знак1 Знак,Текст сноски Знак Знак1,Текст сноски Знак1 Знак Знак Знак Знак,иÕÿ¬"/>
    <w:basedOn w:val="a2"/>
    <w:link w:val="af7"/>
    <w:uiPriority w:val="11"/>
    <w:qFormat/>
    <w:rsid w:val="006C312E"/>
    <w:pPr>
      <w:spacing w:after="100" w:line="264" w:lineRule="auto"/>
    </w:pPr>
    <w:rPr>
      <w:sz w:val="20"/>
      <w:szCs w:val="20"/>
    </w:rPr>
  </w:style>
  <w:style w:type="character" w:customStyle="1" w:styleId="af7">
    <w:name w:val="Текст сноски Знак"/>
    <w:aliases w:val="_Õÿ¬ Знак1,ñ¾¬Ð ÐÕÓÐ¬Ú ‚Õÿ¬ ‚Õÿ¬ ‚Õÿ¬ Знак1,‡íàê Знак1,‹Õÿ¬ Знак1,ЛÕÿ¬ Знак1,шÕÿ¬ Знак1,ѓÕÿ¬ Знак1,Текст сноски Знак Знак Знак Знак2,Текст сноски Знак Знак Знак Знак Знак1,Знак Знак1,Текст сноски Знак Знак Знак2,иÕÿ¬ Знак"/>
    <w:basedOn w:val="a3"/>
    <w:link w:val="af6"/>
    <w:uiPriority w:val="11"/>
    <w:rsid w:val="006C312E"/>
    <w:rPr>
      <w:rFonts w:ascii="Arial" w:eastAsia="Times New Roman" w:hAnsi="Arial" w:cs="Arial"/>
      <w:color w:val="141A20"/>
      <w:sz w:val="20"/>
      <w:szCs w:val="20"/>
      <w:lang w:eastAsia="ru-RU"/>
    </w:rPr>
  </w:style>
  <w:style w:type="character" w:styleId="af8">
    <w:name w:val="footnote reference"/>
    <w:aliases w:val="Знак сноски 1,Знак сноски-FN,OT-ÈÂ Знак1,Iiaienu1 Знак2,Oaeno1 Знак2,Текст1 Знак2,Òåêñò1 Знак2,bt Знак2,OT-EA Знак1,Iiaienu1 Знак Знак1,Oaeno1 Знак Знак1,Текст1 Знак Знак1,Òåêñò1 Знак Знак1,bt Знак Знак1,OT-EA Знак11,Зна Зна,fr"/>
    <w:basedOn w:val="a3"/>
    <w:uiPriority w:val="99"/>
    <w:unhideWhenUsed/>
    <w:rsid w:val="006C312E"/>
    <w:rPr>
      <w:vertAlign w:val="superscript"/>
    </w:rPr>
  </w:style>
  <w:style w:type="character" w:customStyle="1" w:styleId="16">
    <w:name w:val="Текст сноски Знак1"/>
    <w:aliases w:val="_Õÿ¬ Знак,ñ¾¬Ð ÐÕÓÐ¬Ú ‚Õÿ¬ ‚Õÿ¬ ‚Õÿ¬ Знак,‡íàê Знак,‹Õÿ¬ Знак,ЛÕÿ¬ Знак,шÕÿ¬ Знак,ѓÕÿ¬ Знак,Текст сноски Знак Знак Знак Знак1,Текст сноски Знак Знак Знак Знак Знак,Знак Знак,Текст сноски Знак Знак Знак1,Текст сноски Знак1 Знак Знак"/>
    <w:uiPriority w:val="99"/>
    <w:locked/>
    <w:rsid w:val="004C79F5"/>
  </w:style>
  <w:style w:type="paragraph" w:styleId="af9">
    <w:name w:val="caption"/>
    <w:basedOn w:val="a2"/>
    <w:next w:val="a2"/>
    <w:uiPriority w:val="35"/>
    <w:unhideWhenUsed/>
    <w:rsid w:val="006C312E"/>
    <w:pPr>
      <w:keepLines/>
      <w:spacing w:before="160" w:after="480" w:line="240" w:lineRule="auto"/>
      <w:jc w:val="center"/>
    </w:pPr>
    <w:rPr>
      <w:iCs/>
      <w:sz w:val="20"/>
      <w:szCs w:val="18"/>
    </w:rPr>
  </w:style>
  <w:style w:type="character" w:styleId="afa">
    <w:name w:val="annotation reference"/>
    <w:basedOn w:val="a3"/>
    <w:uiPriority w:val="99"/>
    <w:semiHidden/>
    <w:unhideWhenUsed/>
    <w:rsid w:val="006C312E"/>
    <w:rPr>
      <w:sz w:val="16"/>
      <w:szCs w:val="16"/>
    </w:rPr>
  </w:style>
  <w:style w:type="paragraph" w:styleId="afb">
    <w:name w:val="annotation text"/>
    <w:basedOn w:val="a2"/>
    <w:link w:val="afc"/>
    <w:uiPriority w:val="99"/>
    <w:unhideWhenUsed/>
    <w:rsid w:val="006C312E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3"/>
    <w:link w:val="afb"/>
    <w:uiPriority w:val="99"/>
    <w:rsid w:val="006C312E"/>
    <w:rPr>
      <w:rFonts w:ascii="Arial" w:eastAsia="Times New Roman" w:hAnsi="Arial" w:cs="Arial"/>
      <w:color w:val="141A20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6C312E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6C312E"/>
    <w:rPr>
      <w:rFonts w:ascii="Arial" w:eastAsia="Times New Roman" w:hAnsi="Arial" w:cs="Arial"/>
      <w:b/>
      <w:bCs/>
      <w:color w:val="141A20"/>
      <w:sz w:val="20"/>
      <w:szCs w:val="20"/>
      <w:lang w:eastAsia="ru-RU"/>
    </w:rPr>
  </w:style>
  <w:style w:type="paragraph" w:customStyle="1" w:styleId="a">
    <w:name w:val="Маркированый список"/>
    <w:basedOn w:val="a6"/>
    <w:link w:val="aff"/>
    <w:qFormat/>
    <w:rsid w:val="00DB6E58"/>
    <w:pPr>
      <w:numPr>
        <w:numId w:val="4"/>
      </w:numPr>
      <w:spacing w:before="0" w:after="0"/>
    </w:pPr>
    <w:rPr>
      <w:rFonts w:cs="Times New Roman"/>
    </w:rPr>
  </w:style>
  <w:style w:type="paragraph" w:customStyle="1" w:styleId="17">
    <w:name w:val="Текст 1"/>
    <w:basedOn w:val="a2"/>
    <w:link w:val="18"/>
    <w:qFormat/>
    <w:rsid w:val="009E24B4"/>
    <w:pPr>
      <w:ind w:left="792" w:hanging="432"/>
    </w:pPr>
    <w:rPr>
      <w:rFonts w:eastAsiaTheme="majorEastAsia" w:cs="Times New Roman"/>
    </w:rPr>
  </w:style>
  <w:style w:type="paragraph" w:customStyle="1" w:styleId="26">
    <w:name w:val="Текст 2"/>
    <w:basedOn w:val="17"/>
    <w:qFormat/>
    <w:rsid w:val="009E24B4"/>
    <w:pPr>
      <w:tabs>
        <w:tab w:val="left" w:pos="851"/>
      </w:tabs>
      <w:ind w:left="851" w:hanging="851"/>
    </w:pPr>
  </w:style>
  <w:style w:type="character" w:customStyle="1" w:styleId="18">
    <w:name w:val="Текст 1 Знак"/>
    <w:basedOn w:val="22"/>
    <w:link w:val="17"/>
    <w:rsid w:val="009E24B4"/>
    <w:rPr>
      <w:rFonts w:ascii="Times New Roman" w:eastAsiaTheme="majorEastAsia" w:hAnsi="Times New Roman" w:cs="Times New Roman"/>
      <w:b/>
      <w:bCs/>
      <w:iCs/>
      <w:color w:val="4D4D4D"/>
      <w:sz w:val="24"/>
      <w:szCs w:val="24"/>
      <w:lang w:eastAsia="ru-RU"/>
    </w:rPr>
  </w:style>
  <w:style w:type="paragraph" w:customStyle="1" w:styleId="33">
    <w:name w:val="Текст 3"/>
    <w:basedOn w:val="26"/>
    <w:qFormat/>
    <w:rsid w:val="009E24B4"/>
  </w:style>
  <w:style w:type="character" w:customStyle="1" w:styleId="aff">
    <w:name w:val="Маркированый список Знак"/>
    <w:basedOn w:val="a7"/>
    <w:link w:val="a"/>
    <w:rsid w:val="00DB6E58"/>
    <w:rPr>
      <w:rFonts w:ascii="Arial" w:eastAsia="Times New Roman" w:hAnsi="Arial" w:cs="Times New Roman"/>
      <w:color w:val="141A20"/>
      <w:sz w:val="24"/>
      <w:szCs w:val="24"/>
      <w:lang w:eastAsia="ru-RU"/>
    </w:rPr>
  </w:style>
  <w:style w:type="paragraph" w:customStyle="1" w:styleId="10">
    <w:name w:val="Приложение заг 1"/>
    <w:basedOn w:val="21"/>
    <w:link w:val="19"/>
    <w:qFormat/>
    <w:rsid w:val="009E24B4"/>
    <w:pPr>
      <w:numPr>
        <w:numId w:val="5"/>
      </w:numPr>
      <w:spacing w:before="320" w:line="360" w:lineRule="auto"/>
      <w:ind w:left="357" w:hanging="357"/>
    </w:pPr>
    <w:rPr>
      <w:rFonts w:cs="Times New Roman"/>
      <w:caps/>
    </w:rPr>
  </w:style>
  <w:style w:type="paragraph" w:customStyle="1" w:styleId="20">
    <w:name w:val="Приложение ур 2"/>
    <w:basedOn w:val="17"/>
    <w:link w:val="27"/>
    <w:qFormat/>
    <w:rsid w:val="009E24B4"/>
    <w:pPr>
      <w:keepNext/>
      <w:numPr>
        <w:ilvl w:val="1"/>
        <w:numId w:val="5"/>
      </w:numPr>
      <w:ind w:hanging="720"/>
    </w:pPr>
    <w:rPr>
      <w:b/>
    </w:rPr>
  </w:style>
  <w:style w:type="character" w:customStyle="1" w:styleId="19">
    <w:name w:val="Приложение заг 1 Знак"/>
    <w:basedOn w:val="a3"/>
    <w:link w:val="10"/>
    <w:rsid w:val="009E24B4"/>
    <w:rPr>
      <w:rFonts w:ascii="Arial" w:eastAsiaTheme="majorEastAsia" w:hAnsi="Arial" w:cs="Times New Roman"/>
      <w:iCs/>
      <w:caps/>
      <w:color w:val="141A20"/>
      <w:sz w:val="50"/>
      <w:szCs w:val="28"/>
      <w:lang w:eastAsia="ru-RU"/>
    </w:rPr>
  </w:style>
  <w:style w:type="paragraph" w:customStyle="1" w:styleId="3">
    <w:name w:val="Приложение ур 3"/>
    <w:basedOn w:val="26"/>
    <w:link w:val="34"/>
    <w:qFormat/>
    <w:rsid w:val="009E24B4"/>
    <w:pPr>
      <w:numPr>
        <w:ilvl w:val="2"/>
        <w:numId w:val="5"/>
      </w:numPr>
      <w:tabs>
        <w:tab w:val="clear" w:pos="851"/>
        <w:tab w:val="left" w:pos="709"/>
      </w:tabs>
      <w:ind w:left="709" w:hanging="709"/>
    </w:pPr>
  </w:style>
  <w:style w:type="character" w:customStyle="1" w:styleId="27">
    <w:name w:val="Приложение ур 2 Знак"/>
    <w:basedOn w:val="18"/>
    <w:link w:val="20"/>
    <w:rsid w:val="009E24B4"/>
    <w:rPr>
      <w:rFonts w:ascii="Arial" w:eastAsiaTheme="majorEastAsia" w:hAnsi="Arial" w:cs="Times New Roman"/>
      <w:b/>
      <w:bCs w:val="0"/>
      <w:iCs w:val="0"/>
      <w:color w:val="141A20"/>
      <w:sz w:val="24"/>
      <w:szCs w:val="24"/>
      <w:lang w:eastAsia="ru-RU"/>
    </w:rPr>
  </w:style>
  <w:style w:type="character" w:customStyle="1" w:styleId="34">
    <w:name w:val="Приложение ур 3 Знак"/>
    <w:basedOn w:val="a3"/>
    <w:link w:val="3"/>
    <w:rsid w:val="009E24B4"/>
    <w:rPr>
      <w:rFonts w:ascii="Arial" w:eastAsiaTheme="majorEastAsia" w:hAnsi="Arial" w:cs="Times New Roman"/>
      <w:color w:val="141A20"/>
      <w:sz w:val="24"/>
      <w:szCs w:val="24"/>
      <w:lang w:eastAsia="ru-RU"/>
    </w:rPr>
  </w:style>
  <w:style w:type="paragraph" w:customStyle="1" w:styleId="28">
    <w:name w:val="Табл ур2"/>
    <w:basedOn w:val="21"/>
    <w:link w:val="29"/>
    <w:qFormat/>
    <w:rsid w:val="00A426B0"/>
    <w:pPr>
      <w:spacing w:after="0"/>
      <w:ind w:left="992" w:hanging="635"/>
      <w:outlineLvl w:val="9"/>
    </w:pPr>
    <w:rPr>
      <w:sz w:val="24"/>
      <w:szCs w:val="24"/>
      <w:lang w:val="en-US"/>
    </w:rPr>
  </w:style>
  <w:style w:type="paragraph" w:customStyle="1" w:styleId="35">
    <w:name w:val="Табл ур3"/>
    <w:basedOn w:val="30"/>
    <w:link w:val="36"/>
    <w:qFormat/>
    <w:rsid w:val="00A426B0"/>
    <w:pPr>
      <w:keepNext w:val="0"/>
      <w:keepLines w:val="0"/>
      <w:spacing w:before="0"/>
    </w:pPr>
    <w:rPr>
      <w:b/>
      <w:szCs w:val="24"/>
    </w:rPr>
  </w:style>
  <w:style w:type="character" w:customStyle="1" w:styleId="29">
    <w:name w:val="Табл ур2 Знак"/>
    <w:basedOn w:val="22"/>
    <w:link w:val="28"/>
    <w:rsid w:val="00A426B0"/>
    <w:rPr>
      <w:rFonts w:ascii="Times New Roman" w:eastAsiaTheme="majorEastAsia" w:hAnsi="Times New Roman" w:cstheme="majorBidi"/>
      <w:b w:val="0"/>
      <w:bCs w:val="0"/>
      <w:iCs/>
      <w:color w:val="4D4D4D"/>
      <w:sz w:val="24"/>
      <w:szCs w:val="24"/>
      <w:lang w:val="en-US" w:eastAsia="ru-RU"/>
    </w:rPr>
  </w:style>
  <w:style w:type="character" w:customStyle="1" w:styleId="36">
    <w:name w:val="Табл ур3 Знак"/>
    <w:basedOn w:val="31"/>
    <w:link w:val="35"/>
    <w:rsid w:val="00A426B0"/>
    <w:rPr>
      <w:rFonts w:ascii="Times New Roman" w:eastAsiaTheme="majorEastAsia" w:hAnsi="Times New Roman" w:cstheme="majorBidi"/>
      <w:b/>
      <w:bCs w:val="0"/>
      <w:iCs/>
      <w:color w:val="4D4D4D"/>
      <w:sz w:val="24"/>
      <w:szCs w:val="24"/>
      <w:lang w:eastAsia="ru-RU"/>
    </w:rPr>
  </w:style>
  <w:style w:type="paragraph" w:customStyle="1" w:styleId="aff0">
    <w:name w:val="Сноска текст"/>
    <w:basedOn w:val="af6"/>
    <w:link w:val="aff1"/>
    <w:qFormat/>
    <w:rsid w:val="00C2042A"/>
    <w:pPr>
      <w:spacing w:before="60" w:after="0"/>
    </w:pPr>
    <w:rPr>
      <w:rFonts w:cs="Times New Roman"/>
    </w:rPr>
  </w:style>
  <w:style w:type="character" w:customStyle="1" w:styleId="aff1">
    <w:name w:val="Сноска текст Знак"/>
    <w:basedOn w:val="a3"/>
    <w:link w:val="aff0"/>
    <w:rsid w:val="00C20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a">
    <w:name w:val="Неразрешенное упоминание1"/>
    <w:basedOn w:val="a3"/>
    <w:uiPriority w:val="99"/>
    <w:semiHidden/>
    <w:unhideWhenUsed/>
    <w:rsid w:val="00115DDA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3"/>
    <w:uiPriority w:val="99"/>
    <w:semiHidden/>
    <w:unhideWhenUsed/>
    <w:rsid w:val="00582C46"/>
    <w:rPr>
      <w:color w:val="605E5C"/>
      <w:shd w:val="clear" w:color="auto" w:fill="E1DFDD"/>
    </w:rPr>
  </w:style>
  <w:style w:type="character" w:styleId="aff2">
    <w:name w:val="FollowedHyperlink"/>
    <w:basedOn w:val="a3"/>
    <w:uiPriority w:val="99"/>
    <w:semiHidden/>
    <w:unhideWhenUsed/>
    <w:rsid w:val="006C312E"/>
    <w:rPr>
      <w:color w:val="800080" w:themeColor="followedHyperlink"/>
      <w:u w:val="single"/>
    </w:rPr>
  </w:style>
  <w:style w:type="character" w:customStyle="1" w:styleId="2a">
    <w:name w:val="Неразрешенное упоминание2"/>
    <w:basedOn w:val="a3"/>
    <w:uiPriority w:val="99"/>
    <w:semiHidden/>
    <w:unhideWhenUsed/>
    <w:rsid w:val="002C6CF7"/>
    <w:rPr>
      <w:color w:val="605E5C"/>
      <w:shd w:val="clear" w:color="auto" w:fill="E1DFDD"/>
    </w:rPr>
  </w:style>
  <w:style w:type="paragraph" w:customStyle="1" w:styleId="a1">
    <w:name w:val="Рекомендации"/>
    <w:basedOn w:val="a6"/>
    <w:link w:val="aff3"/>
    <w:qFormat/>
    <w:rsid w:val="00292579"/>
    <w:pPr>
      <w:numPr>
        <w:numId w:val="3"/>
      </w:numPr>
      <w:tabs>
        <w:tab w:val="left" w:pos="1134"/>
      </w:tabs>
    </w:pPr>
  </w:style>
  <w:style w:type="paragraph" w:styleId="41">
    <w:name w:val="toc 4"/>
    <w:basedOn w:val="a2"/>
    <w:next w:val="a2"/>
    <w:autoRedefine/>
    <w:uiPriority w:val="39"/>
    <w:unhideWhenUsed/>
    <w:rsid w:val="00A518F6"/>
    <w:pPr>
      <w:spacing w:after="100" w:line="259" w:lineRule="auto"/>
      <w:ind w:left="660"/>
    </w:pPr>
    <w:rPr>
      <w:rFonts w:asciiTheme="minorHAnsi" w:eastAsiaTheme="minorEastAsia" w:hAnsiTheme="minorHAnsi"/>
      <w:sz w:val="22"/>
    </w:rPr>
  </w:style>
  <w:style w:type="character" w:customStyle="1" w:styleId="aff3">
    <w:name w:val="Рекомендации Знак"/>
    <w:basedOn w:val="a7"/>
    <w:link w:val="a1"/>
    <w:rsid w:val="00292579"/>
    <w:rPr>
      <w:rFonts w:ascii="Arial" w:eastAsia="Times New Roman" w:hAnsi="Arial" w:cs="Arial"/>
      <w:color w:val="141A20"/>
      <w:sz w:val="24"/>
      <w:szCs w:val="24"/>
      <w:lang w:eastAsia="ru-RU"/>
    </w:rPr>
  </w:style>
  <w:style w:type="paragraph" w:styleId="51">
    <w:name w:val="toc 5"/>
    <w:basedOn w:val="a2"/>
    <w:next w:val="a2"/>
    <w:autoRedefine/>
    <w:uiPriority w:val="39"/>
    <w:unhideWhenUsed/>
    <w:rsid w:val="00A518F6"/>
    <w:pPr>
      <w:spacing w:after="100" w:line="259" w:lineRule="auto"/>
      <w:ind w:left="880"/>
    </w:pPr>
    <w:rPr>
      <w:rFonts w:asciiTheme="minorHAnsi" w:eastAsiaTheme="minorEastAsia" w:hAnsiTheme="minorHAnsi"/>
      <w:sz w:val="22"/>
    </w:rPr>
  </w:style>
  <w:style w:type="paragraph" w:styleId="61">
    <w:name w:val="toc 6"/>
    <w:basedOn w:val="a2"/>
    <w:next w:val="a2"/>
    <w:autoRedefine/>
    <w:uiPriority w:val="39"/>
    <w:unhideWhenUsed/>
    <w:rsid w:val="00A518F6"/>
    <w:pPr>
      <w:spacing w:after="100" w:line="259" w:lineRule="auto"/>
      <w:ind w:left="1100"/>
    </w:pPr>
    <w:rPr>
      <w:rFonts w:asciiTheme="minorHAnsi" w:eastAsiaTheme="minorEastAsia" w:hAnsiTheme="minorHAnsi"/>
      <w:sz w:val="22"/>
    </w:rPr>
  </w:style>
  <w:style w:type="paragraph" w:styleId="71">
    <w:name w:val="toc 7"/>
    <w:basedOn w:val="a2"/>
    <w:next w:val="a2"/>
    <w:autoRedefine/>
    <w:uiPriority w:val="39"/>
    <w:unhideWhenUsed/>
    <w:rsid w:val="00A518F6"/>
    <w:pPr>
      <w:spacing w:after="100" w:line="259" w:lineRule="auto"/>
      <w:ind w:left="1320"/>
    </w:pPr>
    <w:rPr>
      <w:rFonts w:asciiTheme="minorHAnsi" w:eastAsiaTheme="minorEastAsia" w:hAnsiTheme="minorHAnsi"/>
      <w:sz w:val="22"/>
    </w:rPr>
  </w:style>
  <w:style w:type="paragraph" w:styleId="81">
    <w:name w:val="toc 8"/>
    <w:basedOn w:val="a2"/>
    <w:next w:val="a2"/>
    <w:autoRedefine/>
    <w:uiPriority w:val="39"/>
    <w:unhideWhenUsed/>
    <w:rsid w:val="00A518F6"/>
    <w:pPr>
      <w:spacing w:after="100" w:line="259" w:lineRule="auto"/>
      <w:ind w:left="1540"/>
    </w:pPr>
    <w:rPr>
      <w:rFonts w:asciiTheme="minorHAnsi" w:eastAsiaTheme="minorEastAsia" w:hAnsiTheme="minorHAnsi"/>
      <w:sz w:val="22"/>
    </w:rPr>
  </w:style>
  <w:style w:type="paragraph" w:styleId="91">
    <w:name w:val="toc 9"/>
    <w:basedOn w:val="a2"/>
    <w:next w:val="a2"/>
    <w:autoRedefine/>
    <w:uiPriority w:val="39"/>
    <w:unhideWhenUsed/>
    <w:rsid w:val="00A518F6"/>
    <w:pPr>
      <w:spacing w:after="100" w:line="259" w:lineRule="auto"/>
      <w:ind w:left="1760"/>
    </w:pPr>
    <w:rPr>
      <w:rFonts w:asciiTheme="minorHAnsi" w:eastAsiaTheme="minorEastAsia" w:hAnsiTheme="minorHAnsi"/>
      <w:sz w:val="22"/>
    </w:rPr>
  </w:style>
  <w:style w:type="character" w:customStyle="1" w:styleId="37">
    <w:name w:val="Неразрешенное упоминание3"/>
    <w:basedOn w:val="a3"/>
    <w:uiPriority w:val="99"/>
    <w:semiHidden/>
    <w:unhideWhenUsed/>
    <w:rsid w:val="00813A64"/>
    <w:rPr>
      <w:color w:val="605E5C"/>
      <w:shd w:val="clear" w:color="auto" w:fill="E1DFDD"/>
    </w:rPr>
  </w:style>
  <w:style w:type="character" w:customStyle="1" w:styleId="42">
    <w:name w:val="Неразрешенное упоминание4"/>
    <w:basedOn w:val="a3"/>
    <w:uiPriority w:val="99"/>
    <w:semiHidden/>
    <w:unhideWhenUsed/>
    <w:rsid w:val="008D59F8"/>
    <w:rPr>
      <w:color w:val="605E5C"/>
      <w:shd w:val="clear" w:color="auto" w:fill="E1DFDD"/>
    </w:rPr>
  </w:style>
  <w:style w:type="character" w:customStyle="1" w:styleId="52">
    <w:name w:val="Неразрешенное упоминание5"/>
    <w:basedOn w:val="a3"/>
    <w:uiPriority w:val="99"/>
    <w:semiHidden/>
    <w:unhideWhenUsed/>
    <w:rsid w:val="002505FE"/>
    <w:rPr>
      <w:color w:val="605E5C"/>
      <w:shd w:val="clear" w:color="auto" w:fill="E1DFDD"/>
    </w:rPr>
  </w:style>
  <w:style w:type="character" w:customStyle="1" w:styleId="62">
    <w:name w:val="Неразрешенное упоминание6"/>
    <w:basedOn w:val="a3"/>
    <w:uiPriority w:val="99"/>
    <w:semiHidden/>
    <w:unhideWhenUsed/>
    <w:rsid w:val="00785688"/>
    <w:rPr>
      <w:color w:val="605E5C"/>
      <w:shd w:val="clear" w:color="auto" w:fill="E1DFDD"/>
    </w:rPr>
  </w:style>
  <w:style w:type="paragraph" w:styleId="aff4">
    <w:name w:val="Revision"/>
    <w:hidden/>
    <w:uiPriority w:val="99"/>
    <w:semiHidden/>
    <w:rsid w:val="006C312E"/>
    <w:pPr>
      <w:spacing w:after="0" w:line="240" w:lineRule="auto"/>
    </w:pPr>
    <w:rPr>
      <w:rFonts w:ascii="Arial" w:eastAsia="Times New Roman" w:hAnsi="Arial" w:cs="Arial"/>
      <w:color w:val="141A20"/>
      <w:sz w:val="24"/>
      <w:szCs w:val="24"/>
      <w:lang w:eastAsia="ru-RU"/>
    </w:rPr>
  </w:style>
  <w:style w:type="character" w:customStyle="1" w:styleId="72">
    <w:name w:val="Неразрешенное упоминание7"/>
    <w:basedOn w:val="a3"/>
    <w:uiPriority w:val="99"/>
    <w:semiHidden/>
    <w:unhideWhenUsed/>
    <w:rsid w:val="0001027B"/>
    <w:rPr>
      <w:color w:val="605E5C"/>
      <w:shd w:val="clear" w:color="auto" w:fill="E1DFDD"/>
    </w:rPr>
  </w:style>
  <w:style w:type="character" w:styleId="aff5">
    <w:name w:val="Emphasis"/>
    <w:basedOn w:val="a3"/>
    <w:uiPriority w:val="30"/>
    <w:rsid w:val="006C312E"/>
    <w:rPr>
      <w:i/>
      <w:iCs/>
    </w:rPr>
  </w:style>
  <w:style w:type="character" w:customStyle="1" w:styleId="82">
    <w:name w:val="Неразрешенное упоминание8"/>
    <w:basedOn w:val="a3"/>
    <w:uiPriority w:val="99"/>
    <w:semiHidden/>
    <w:unhideWhenUsed/>
    <w:rsid w:val="003160E0"/>
    <w:rPr>
      <w:color w:val="605E5C"/>
      <w:shd w:val="clear" w:color="auto" w:fill="E1DFDD"/>
    </w:rPr>
  </w:style>
  <w:style w:type="paragraph" w:styleId="aff6">
    <w:name w:val="Normal (Web)"/>
    <w:basedOn w:val="a2"/>
    <w:uiPriority w:val="99"/>
    <w:unhideWhenUsed/>
    <w:rsid w:val="006C312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92">
    <w:name w:val="Неразрешенное упоминание9"/>
    <w:basedOn w:val="a3"/>
    <w:uiPriority w:val="99"/>
    <w:semiHidden/>
    <w:unhideWhenUsed/>
    <w:rsid w:val="000D05CF"/>
    <w:rPr>
      <w:color w:val="605E5C"/>
      <w:shd w:val="clear" w:color="auto" w:fill="E1DFDD"/>
    </w:rPr>
  </w:style>
  <w:style w:type="character" w:customStyle="1" w:styleId="100">
    <w:name w:val="Неразрешенное упоминание10"/>
    <w:basedOn w:val="a3"/>
    <w:uiPriority w:val="99"/>
    <w:semiHidden/>
    <w:unhideWhenUsed/>
    <w:rsid w:val="00CC3E62"/>
    <w:rPr>
      <w:color w:val="605E5C"/>
      <w:shd w:val="clear" w:color="auto" w:fill="E1DFDD"/>
    </w:rPr>
  </w:style>
  <w:style w:type="character" w:customStyle="1" w:styleId="120">
    <w:name w:val="Неразрешенное упоминание12"/>
    <w:basedOn w:val="a3"/>
    <w:uiPriority w:val="99"/>
    <w:semiHidden/>
    <w:unhideWhenUsed/>
    <w:rsid w:val="00CA4E7A"/>
    <w:rPr>
      <w:color w:val="605E5C"/>
      <w:shd w:val="clear" w:color="auto" w:fill="E1DFDD"/>
    </w:rPr>
  </w:style>
  <w:style w:type="character" w:customStyle="1" w:styleId="130">
    <w:name w:val="Неразрешенное упоминание13"/>
    <w:basedOn w:val="a3"/>
    <w:uiPriority w:val="99"/>
    <w:semiHidden/>
    <w:unhideWhenUsed/>
    <w:rsid w:val="000815F3"/>
    <w:rPr>
      <w:color w:val="605E5C"/>
      <w:shd w:val="clear" w:color="auto" w:fill="E1DFDD"/>
    </w:rPr>
  </w:style>
  <w:style w:type="character" w:customStyle="1" w:styleId="50">
    <w:name w:val="Заголовок 5 Знак"/>
    <w:aliases w:val="Head 5 Знак,Scroll Heading 5 Знак"/>
    <w:basedOn w:val="a3"/>
    <w:link w:val="5"/>
    <w:uiPriority w:val="6"/>
    <w:rsid w:val="006C312E"/>
    <w:rPr>
      <w:rFonts w:ascii="Arial" w:eastAsiaTheme="majorEastAsia" w:hAnsi="Arial" w:cstheme="majorBidi"/>
      <w:iCs/>
      <w:color w:val="141A20"/>
      <w:sz w:val="30"/>
      <w:szCs w:val="30"/>
      <w:lang w:eastAsia="ru-RU"/>
    </w:rPr>
  </w:style>
  <w:style w:type="character" w:customStyle="1" w:styleId="40">
    <w:name w:val="Заголовок 4 Знак"/>
    <w:aliases w:val="Head 4 Знак,Scroll Heading 4 Знак"/>
    <w:basedOn w:val="a3"/>
    <w:link w:val="4"/>
    <w:uiPriority w:val="6"/>
    <w:rsid w:val="006C312E"/>
    <w:rPr>
      <w:rFonts w:ascii="Arial" w:eastAsiaTheme="majorEastAsia" w:hAnsi="Arial" w:cs="Arial"/>
      <w:color w:val="141A20"/>
      <w:sz w:val="35"/>
      <w:szCs w:val="35"/>
      <w:lang w:eastAsia="ru-RU"/>
    </w:rPr>
  </w:style>
  <w:style w:type="character" w:customStyle="1" w:styleId="140">
    <w:name w:val="Неразрешенное упоминание14"/>
    <w:basedOn w:val="a3"/>
    <w:uiPriority w:val="99"/>
    <w:semiHidden/>
    <w:unhideWhenUsed/>
    <w:rsid w:val="00AF11A4"/>
    <w:rPr>
      <w:color w:val="605E5C"/>
      <w:shd w:val="clear" w:color="auto" w:fill="E1DFDD"/>
    </w:rPr>
  </w:style>
  <w:style w:type="character" w:customStyle="1" w:styleId="150">
    <w:name w:val="Неразрешенное упоминание15"/>
    <w:basedOn w:val="a3"/>
    <w:uiPriority w:val="99"/>
    <w:semiHidden/>
    <w:unhideWhenUsed/>
    <w:rsid w:val="00743C77"/>
    <w:rPr>
      <w:color w:val="605E5C"/>
      <w:shd w:val="clear" w:color="auto" w:fill="E1DFDD"/>
    </w:rPr>
  </w:style>
  <w:style w:type="character" w:customStyle="1" w:styleId="160">
    <w:name w:val="Неразрешенное упоминание16"/>
    <w:basedOn w:val="a3"/>
    <w:uiPriority w:val="99"/>
    <w:semiHidden/>
    <w:unhideWhenUsed/>
    <w:rsid w:val="008B2E33"/>
    <w:rPr>
      <w:color w:val="605E5C"/>
      <w:shd w:val="clear" w:color="auto" w:fill="E1DFDD"/>
    </w:rPr>
  </w:style>
  <w:style w:type="character" w:customStyle="1" w:styleId="170">
    <w:name w:val="Неразрешенное упоминание17"/>
    <w:basedOn w:val="a3"/>
    <w:uiPriority w:val="99"/>
    <w:semiHidden/>
    <w:unhideWhenUsed/>
    <w:rsid w:val="00C02F01"/>
    <w:rPr>
      <w:color w:val="605E5C"/>
      <w:shd w:val="clear" w:color="auto" w:fill="E1DFDD"/>
    </w:rPr>
  </w:style>
  <w:style w:type="character" w:customStyle="1" w:styleId="UnresolvedMention1">
    <w:name w:val="Unresolved Mention1"/>
    <w:basedOn w:val="a3"/>
    <w:uiPriority w:val="99"/>
    <w:semiHidden/>
    <w:unhideWhenUsed/>
    <w:rsid w:val="00DE5DEF"/>
    <w:rPr>
      <w:color w:val="605E5C"/>
      <w:shd w:val="clear" w:color="auto" w:fill="E1DFDD"/>
    </w:rPr>
  </w:style>
  <w:style w:type="paragraph" w:customStyle="1" w:styleId="1b">
    <w:name w:val="Абзац списка1"/>
    <w:basedOn w:val="a2"/>
    <w:link w:val="ListParagraphChar"/>
    <w:rsid w:val="00AC71E8"/>
    <w:pPr>
      <w:ind w:left="720"/>
      <w:contextualSpacing/>
    </w:pPr>
    <w:rPr>
      <w:rFonts w:cs="Times New Roman"/>
    </w:rPr>
  </w:style>
  <w:style w:type="character" w:customStyle="1" w:styleId="ListParagraphChar">
    <w:name w:val="List Paragraph Char"/>
    <w:link w:val="1b"/>
    <w:locked/>
    <w:rsid w:val="00AC71E8"/>
    <w:rPr>
      <w:rFonts w:ascii="Times New Roman" w:eastAsia="Times New Roman" w:hAnsi="Times New Roman" w:cs="Times New Roman"/>
      <w:sz w:val="24"/>
    </w:rPr>
  </w:style>
  <w:style w:type="paragraph" w:styleId="aff7">
    <w:name w:val="Body Text"/>
    <w:basedOn w:val="a2"/>
    <w:link w:val="aff8"/>
    <w:uiPriority w:val="99"/>
    <w:unhideWhenUsed/>
    <w:rsid w:val="006C312E"/>
    <w:pPr>
      <w:spacing w:after="120"/>
    </w:pPr>
  </w:style>
  <w:style w:type="character" w:customStyle="1" w:styleId="aff8">
    <w:name w:val="Основной текст Знак"/>
    <w:basedOn w:val="a3"/>
    <w:link w:val="aff7"/>
    <w:uiPriority w:val="99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character" w:customStyle="1" w:styleId="60">
    <w:name w:val="Заголовок 6 Знак"/>
    <w:aliases w:val="Head 6 Знак,Scroll Heading 6 Знак"/>
    <w:basedOn w:val="a3"/>
    <w:link w:val="6"/>
    <w:uiPriority w:val="99"/>
    <w:rsid w:val="006C312E"/>
    <w:rPr>
      <w:rFonts w:ascii="Arial" w:eastAsiaTheme="majorEastAsia" w:hAnsi="Arial" w:cs="Arial"/>
      <w:iCs/>
      <w:color w:val="141A20"/>
      <w:sz w:val="25"/>
      <w:szCs w:val="25"/>
      <w:lang w:eastAsia="ru-RU"/>
    </w:rPr>
  </w:style>
  <w:style w:type="character" w:customStyle="1" w:styleId="70">
    <w:name w:val="Заголовок 7 Знак"/>
    <w:aliases w:val="Head_Appendix 1 Знак,Head_appendix 1 Знак"/>
    <w:basedOn w:val="a3"/>
    <w:link w:val="7"/>
    <w:uiPriority w:val="7"/>
    <w:rsid w:val="006C312E"/>
    <w:rPr>
      <w:rFonts w:ascii="Arial" w:eastAsia="Times New Roman" w:hAnsi="Arial" w:cs="Arial"/>
      <w:color w:val="141A20"/>
      <w:sz w:val="60"/>
      <w:szCs w:val="32"/>
      <w:lang w:eastAsia="ru-RU"/>
    </w:rPr>
  </w:style>
  <w:style w:type="character" w:customStyle="1" w:styleId="80">
    <w:name w:val="Заголовок 8 Знак"/>
    <w:aliases w:val="Head_Appendix 2 Знак,Head_appendix 2 Знак"/>
    <w:basedOn w:val="a3"/>
    <w:link w:val="8"/>
    <w:uiPriority w:val="7"/>
    <w:rsid w:val="006C312E"/>
    <w:rPr>
      <w:rFonts w:ascii="Arial" w:eastAsiaTheme="majorEastAsia" w:hAnsi="Arial" w:cs="Arial"/>
      <w:color w:val="141A20"/>
      <w:sz w:val="50"/>
      <w:szCs w:val="28"/>
      <w:lang w:eastAsia="ru-RU"/>
    </w:rPr>
  </w:style>
  <w:style w:type="character" w:customStyle="1" w:styleId="90">
    <w:name w:val="Заголовок 9 Знак"/>
    <w:aliases w:val="Head_Appendix 3 Знак,Head_appendix 3 Знак"/>
    <w:basedOn w:val="a3"/>
    <w:link w:val="9"/>
    <w:uiPriority w:val="7"/>
    <w:rsid w:val="006C312E"/>
    <w:rPr>
      <w:rFonts w:ascii="Arial" w:eastAsiaTheme="majorEastAsia" w:hAnsi="Arial" w:cstheme="majorBidi"/>
      <w:color w:val="141A20"/>
      <w:sz w:val="40"/>
      <w:szCs w:val="40"/>
      <w:lang w:eastAsia="ru-RU"/>
    </w:rPr>
  </w:style>
  <w:style w:type="character" w:styleId="aff9">
    <w:name w:val="Book Title"/>
    <w:aliases w:val="Project name"/>
    <w:uiPriority w:val="9"/>
    <w:qFormat/>
    <w:rsid w:val="006C312E"/>
    <w:rPr>
      <w:rFonts w:ascii="Arial" w:hAnsi="Arial"/>
      <w:bCs/>
      <w:iCs/>
      <w:spacing w:val="5"/>
      <w:sz w:val="70"/>
      <w:szCs w:val="70"/>
    </w:rPr>
  </w:style>
  <w:style w:type="paragraph" w:styleId="affa">
    <w:name w:val="Subtitle"/>
    <w:basedOn w:val="a2"/>
    <w:next w:val="a2"/>
    <w:link w:val="affb"/>
    <w:uiPriority w:val="30"/>
    <w:rsid w:val="006C312E"/>
    <w:pPr>
      <w:numPr>
        <w:ilvl w:val="1"/>
      </w:numPr>
      <w:jc w:val="center"/>
    </w:pPr>
    <w:rPr>
      <w:rFonts w:eastAsiaTheme="minorEastAsia" w:cstheme="minorBidi"/>
      <w:b/>
      <w:color w:val="000000" w:themeColor="text1"/>
      <w:spacing w:val="15"/>
      <w:sz w:val="40"/>
      <w:szCs w:val="22"/>
    </w:rPr>
  </w:style>
  <w:style w:type="character" w:customStyle="1" w:styleId="affb">
    <w:name w:val="Подзаголовок Знак"/>
    <w:basedOn w:val="a3"/>
    <w:link w:val="affa"/>
    <w:uiPriority w:val="30"/>
    <w:rsid w:val="006C312E"/>
    <w:rPr>
      <w:rFonts w:ascii="Arial" w:eastAsiaTheme="minorEastAsia" w:hAnsi="Arial"/>
      <w:b/>
      <w:color w:val="000000" w:themeColor="text1"/>
      <w:spacing w:val="15"/>
      <w:sz w:val="40"/>
      <w:lang w:eastAsia="ru-RU"/>
    </w:rPr>
  </w:style>
  <w:style w:type="paragraph" w:customStyle="1" w:styleId="Default">
    <w:name w:val="Default"/>
    <w:basedOn w:val="a2"/>
    <w:rsid w:val="006C312E"/>
    <w:pPr>
      <w:autoSpaceDE w:val="0"/>
      <w:autoSpaceDN w:val="0"/>
      <w:adjustRightInd w:val="0"/>
    </w:pPr>
  </w:style>
  <w:style w:type="paragraph" w:customStyle="1" w:styleId="marklist2">
    <w:name w:val="mark_list_2"/>
    <w:aliases w:val="List_mark 2,Scroll List Bullet 2"/>
    <w:basedOn w:val="marklist1"/>
    <w:link w:val="marklist20"/>
    <w:uiPriority w:val="2"/>
    <w:qFormat/>
    <w:rsid w:val="006C312E"/>
    <w:pPr>
      <w:numPr>
        <w:ilvl w:val="1"/>
      </w:numPr>
    </w:pPr>
  </w:style>
  <w:style w:type="paragraph" w:customStyle="1" w:styleId="marklist1">
    <w:name w:val="mark_list_1"/>
    <w:aliases w:val="List_mark 1,Scroll List Bullet 1"/>
    <w:basedOn w:val="a6"/>
    <w:link w:val="marklist10"/>
    <w:uiPriority w:val="2"/>
    <w:qFormat/>
    <w:rsid w:val="006C312E"/>
    <w:pPr>
      <w:numPr>
        <w:numId w:val="6"/>
      </w:numPr>
    </w:pPr>
  </w:style>
  <w:style w:type="character" w:customStyle="1" w:styleId="marklist10">
    <w:name w:val="mark_list_1 Знак"/>
    <w:aliases w:val="List_mark 1 Знак,Scroll List Bullet 1 Знак"/>
    <w:basedOn w:val="a7"/>
    <w:link w:val="marklist1"/>
    <w:uiPriority w:val="2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character" w:customStyle="1" w:styleId="marklist20">
    <w:name w:val="mark_list_2 Знак"/>
    <w:aliases w:val="List_mark 2 Знак,Scroll List Bullet 2 Знак"/>
    <w:basedOn w:val="a3"/>
    <w:link w:val="marklist2"/>
    <w:uiPriority w:val="2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paragraph" w:customStyle="1" w:styleId="numlist1">
    <w:name w:val="num_list_1"/>
    <w:aliases w:val="List_num 1,Scroll List Number"/>
    <w:basedOn w:val="a6"/>
    <w:link w:val="numlist10"/>
    <w:uiPriority w:val="2"/>
    <w:qFormat/>
    <w:rsid w:val="006C312E"/>
    <w:pPr>
      <w:numPr>
        <w:numId w:val="8"/>
      </w:numPr>
    </w:pPr>
  </w:style>
  <w:style w:type="character" w:customStyle="1" w:styleId="numlist10">
    <w:name w:val="num_list_1 Знак"/>
    <w:aliases w:val="List_num 1 Знак,Scroll List Number Знак"/>
    <w:basedOn w:val="a3"/>
    <w:link w:val="numlist1"/>
    <w:uiPriority w:val="2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paragraph" w:customStyle="1" w:styleId="numlist2">
    <w:name w:val="num_list_2"/>
    <w:aliases w:val="List_num 2,Scroll List Number 2"/>
    <w:basedOn w:val="numlist1"/>
    <w:link w:val="numlist20"/>
    <w:uiPriority w:val="2"/>
    <w:qFormat/>
    <w:rsid w:val="006C312E"/>
    <w:pPr>
      <w:numPr>
        <w:ilvl w:val="1"/>
      </w:numPr>
    </w:pPr>
  </w:style>
  <w:style w:type="character" w:customStyle="1" w:styleId="numlist20">
    <w:name w:val="num_list_2 Знак"/>
    <w:aliases w:val="List_num 2 Знак,Scroll List Number 2 Знак"/>
    <w:basedOn w:val="a3"/>
    <w:link w:val="numlist2"/>
    <w:uiPriority w:val="2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paragraph" w:customStyle="1" w:styleId="Imgcaption">
    <w:name w:val="Img caption"/>
    <w:basedOn w:val="a2"/>
    <w:next w:val="a2"/>
    <w:link w:val="Imgcaption0"/>
    <w:uiPriority w:val="3"/>
    <w:qFormat/>
    <w:rsid w:val="006C312E"/>
    <w:pPr>
      <w:keepLines/>
      <w:spacing w:before="160" w:after="480" w:line="240" w:lineRule="auto"/>
      <w:jc w:val="center"/>
    </w:pPr>
    <w:rPr>
      <w:sz w:val="20"/>
    </w:rPr>
  </w:style>
  <w:style w:type="character" w:customStyle="1" w:styleId="Imgcaption0">
    <w:name w:val="Img caption Знак"/>
    <w:basedOn w:val="a3"/>
    <w:link w:val="Imgcaption"/>
    <w:uiPriority w:val="3"/>
    <w:rsid w:val="006C312E"/>
    <w:rPr>
      <w:rFonts w:ascii="Arial" w:eastAsia="Times New Roman" w:hAnsi="Arial" w:cs="Arial"/>
      <w:color w:val="141A20"/>
      <w:sz w:val="20"/>
      <w:szCs w:val="24"/>
      <w:lang w:eastAsia="ru-RU"/>
    </w:rPr>
  </w:style>
  <w:style w:type="paragraph" w:customStyle="1" w:styleId="Tablecaption">
    <w:name w:val="Table caption"/>
    <w:basedOn w:val="a2"/>
    <w:next w:val="a2"/>
    <w:link w:val="Tablecaption0"/>
    <w:uiPriority w:val="3"/>
    <w:qFormat/>
    <w:rsid w:val="006C312E"/>
    <w:pPr>
      <w:keepNext/>
      <w:keepLines/>
      <w:spacing w:before="480"/>
      <w:jc w:val="center"/>
    </w:pPr>
    <w:rPr>
      <w:rFonts w:eastAsiaTheme="minorHAnsi"/>
      <w:sz w:val="20"/>
      <w:szCs w:val="20"/>
      <w:lang w:eastAsia="en-US"/>
    </w:rPr>
  </w:style>
  <w:style w:type="character" w:customStyle="1" w:styleId="Tablecaption0">
    <w:name w:val="Table caption Знак"/>
    <w:basedOn w:val="a3"/>
    <w:link w:val="Tablecaption"/>
    <w:uiPriority w:val="3"/>
    <w:rsid w:val="006C312E"/>
    <w:rPr>
      <w:rFonts w:ascii="Arial" w:hAnsi="Arial" w:cs="Arial"/>
      <w:color w:val="141A20"/>
      <w:sz w:val="20"/>
      <w:szCs w:val="20"/>
    </w:rPr>
  </w:style>
  <w:style w:type="paragraph" w:customStyle="1" w:styleId="Tablewide">
    <w:name w:val="Table_wide"/>
    <w:basedOn w:val="a2"/>
    <w:link w:val="Tablewide0"/>
    <w:qFormat/>
    <w:rsid w:val="006C312E"/>
    <w:pPr>
      <w:spacing w:before="160" w:after="200" w:line="312" w:lineRule="auto"/>
      <w:ind w:left="284" w:right="284"/>
    </w:pPr>
    <w:rPr>
      <w:sz w:val="20"/>
    </w:rPr>
  </w:style>
  <w:style w:type="character" w:customStyle="1" w:styleId="Tablewide0">
    <w:name w:val="Table_wide Знак"/>
    <w:basedOn w:val="a3"/>
    <w:link w:val="Tablewide"/>
    <w:rsid w:val="006C312E"/>
    <w:rPr>
      <w:rFonts w:ascii="Arial" w:eastAsia="Times New Roman" w:hAnsi="Arial" w:cs="Arial"/>
      <w:color w:val="141A20"/>
      <w:sz w:val="20"/>
      <w:szCs w:val="24"/>
      <w:lang w:eastAsia="ru-RU"/>
    </w:rPr>
  </w:style>
  <w:style w:type="character" w:customStyle="1" w:styleId="15">
    <w:name w:val="Оглавление 1 Знак"/>
    <w:basedOn w:val="a3"/>
    <w:link w:val="14"/>
    <w:uiPriority w:val="39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character" w:customStyle="1" w:styleId="25">
    <w:name w:val="Оглавление 2 Знак"/>
    <w:basedOn w:val="a3"/>
    <w:link w:val="24"/>
    <w:uiPriority w:val="39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character" w:styleId="affc">
    <w:name w:val="Intense Reference"/>
    <w:basedOn w:val="a3"/>
    <w:uiPriority w:val="32"/>
    <w:rsid w:val="006C312E"/>
    <w:rPr>
      <w:b/>
      <w:bCs/>
      <w:smallCaps/>
      <w:color w:val="4F81BD" w:themeColor="accent1"/>
      <w:spacing w:val="5"/>
    </w:rPr>
  </w:style>
  <w:style w:type="table" w:styleId="2b">
    <w:name w:val="Plain Table 2"/>
    <w:basedOn w:val="a4"/>
    <w:uiPriority w:val="42"/>
    <w:rsid w:val="006C312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43">
    <w:name w:val="Plain Table 4"/>
    <w:aliases w:val="Table-wide,Scroll Table Normal"/>
    <w:basedOn w:val="a4"/>
    <w:uiPriority w:val="44"/>
    <w:rsid w:val="006C312E"/>
    <w:pPr>
      <w:spacing w:before="160" w:line="312" w:lineRule="auto"/>
      <w:ind w:left="284" w:right="284"/>
    </w:pPr>
    <w:rPr>
      <w:rFonts w:ascii="Arial" w:hAnsi="Arial"/>
      <w:sz w:val="20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BFBFBF" w:themeColor="background1" w:themeShade="BF"/>
      </w:tblBorders>
    </w:tblPr>
    <w:tblStylePr w:type="firstRow">
      <w:rPr>
        <w:rFonts w:ascii="Roboto" w:hAnsi="Roboto"/>
        <w:b/>
        <w:bCs/>
        <w:sz w:val="20"/>
      </w:rPr>
      <w:tblPr/>
      <w:tcPr>
        <w:tcBorders>
          <w:top w:val="single" w:sz="4" w:space="0" w:color="7F7F7F" w:themeColor="text1" w:themeTint="80"/>
          <w:left w:val="nil"/>
          <w:bottom w:val="single" w:sz="4" w:space="0" w:color="7F7F7F" w:themeColor="text1" w:themeTint="80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Clarification">
    <w:name w:val="Clarification"/>
    <w:basedOn w:val="a2"/>
    <w:link w:val="Clarification0"/>
    <w:uiPriority w:val="5"/>
    <w:qFormat/>
    <w:rsid w:val="006C312E"/>
    <w:pPr>
      <w:ind w:left="454"/>
      <w:contextualSpacing/>
    </w:pPr>
    <w:rPr>
      <w:i/>
      <w:color w:val="999999"/>
    </w:rPr>
  </w:style>
  <w:style w:type="character" w:customStyle="1" w:styleId="Clarification0">
    <w:name w:val="Clarification Знак"/>
    <w:basedOn w:val="a3"/>
    <w:link w:val="Clarification"/>
    <w:uiPriority w:val="5"/>
    <w:rsid w:val="006C312E"/>
    <w:rPr>
      <w:rFonts w:ascii="Arial" w:eastAsia="Times New Roman" w:hAnsi="Arial" w:cs="Arial"/>
      <w:i/>
      <w:color w:val="999999"/>
      <w:sz w:val="24"/>
      <w:szCs w:val="24"/>
      <w:lang w:eastAsia="ru-RU"/>
    </w:rPr>
  </w:style>
  <w:style w:type="paragraph" w:customStyle="1" w:styleId="1c">
    <w:name w:val="Оглавление уровень 1"/>
    <w:basedOn w:val="14"/>
    <w:link w:val="1d"/>
    <w:uiPriority w:val="1"/>
    <w:rsid w:val="006C312E"/>
    <w:pPr>
      <w:tabs>
        <w:tab w:val="right" w:leader="dot" w:pos="9736"/>
      </w:tabs>
      <w:spacing w:before="200"/>
    </w:pPr>
  </w:style>
  <w:style w:type="character" w:customStyle="1" w:styleId="1d">
    <w:name w:val="Оглавление уровень 1 Знак"/>
    <w:basedOn w:val="15"/>
    <w:link w:val="1c"/>
    <w:uiPriority w:val="1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paragraph" w:customStyle="1" w:styleId="2c">
    <w:name w:val="Оглавление уровень 2"/>
    <w:basedOn w:val="24"/>
    <w:link w:val="2d"/>
    <w:uiPriority w:val="1"/>
    <w:rsid w:val="006C312E"/>
    <w:pPr>
      <w:spacing w:before="100"/>
      <w:ind w:left="284"/>
    </w:pPr>
    <w:rPr>
      <w:sz w:val="20"/>
    </w:rPr>
  </w:style>
  <w:style w:type="character" w:customStyle="1" w:styleId="2d">
    <w:name w:val="Оглавление уровень 2 Знак"/>
    <w:basedOn w:val="25"/>
    <w:link w:val="2c"/>
    <w:uiPriority w:val="1"/>
    <w:rsid w:val="006C312E"/>
    <w:rPr>
      <w:rFonts w:ascii="Arial" w:eastAsia="Times New Roman" w:hAnsi="Arial" w:cs="Arial"/>
      <w:color w:val="141A20"/>
      <w:sz w:val="20"/>
      <w:szCs w:val="24"/>
      <w:lang w:eastAsia="ru-RU"/>
    </w:rPr>
  </w:style>
  <w:style w:type="table" w:styleId="1e">
    <w:name w:val="Plain Table 1"/>
    <w:aliases w:val="Table-narrow"/>
    <w:basedOn w:val="a4"/>
    <w:uiPriority w:val="41"/>
    <w:rsid w:val="006C312E"/>
    <w:pPr>
      <w:spacing w:before="80" w:after="80" w:line="240" w:lineRule="auto"/>
      <w:ind w:left="57" w:right="57"/>
    </w:pPr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pPr>
        <w:wordWrap/>
        <w:spacing w:beforeLines="80" w:before="80" w:beforeAutospacing="0" w:afterLines="80" w:after="80" w:afterAutospacing="0" w:line="240" w:lineRule="auto"/>
      </w:pPr>
      <w:rPr>
        <w:rFonts w:ascii="Roboto" w:hAnsi="Roboto"/>
        <w:b/>
        <w:bCs/>
        <w:sz w:val="20"/>
      </w:rPr>
      <w:tblPr/>
      <w:tcPr>
        <w:tcBorders>
          <w:bottom w:val="nil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g">
    <w:name w:val="Img"/>
    <w:basedOn w:val="a2"/>
    <w:next w:val="a2"/>
    <w:link w:val="Img0"/>
    <w:uiPriority w:val="3"/>
    <w:qFormat/>
    <w:rsid w:val="006C312E"/>
    <w:pPr>
      <w:keepNext/>
      <w:spacing w:after="0" w:line="240" w:lineRule="auto"/>
      <w:jc w:val="center"/>
    </w:pPr>
  </w:style>
  <w:style w:type="character" w:customStyle="1" w:styleId="Img0">
    <w:name w:val="Img Знак"/>
    <w:basedOn w:val="a3"/>
    <w:link w:val="Img"/>
    <w:uiPriority w:val="3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paragraph" w:customStyle="1" w:styleId="Tablenarrow">
    <w:name w:val="Table_narrow"/>
    <w:basedOn w:val="a2"/>
    <w:link w:val="Tablenarrow0"/>
    <w:uiPriority w:val="3"/>
    <w:qFormat/>
    <w:rsid w:val="006C312E"/>
    <w:pPr>
      <w:spacing w:before="80" w:after="80" w:line="240" w:lineRule="auto"/>
      <w:ind w:left="57" w:right="57"/>
    </w:pPr>
    <w:rPr>
      <w:bCs/>
      <w:sz w:val="20"/>
    </w:rPr>
  </w:style>
  <w:style w:type="character" w:customStyle="1" w:styleId="Tablenarrow0">
    <w:name w:val="Table_narrow Знак"/>
    <w:basedOn w:val="a3"/>
    <w:link w:val="Tablenarrow"/>
    <w:uiPriority w:val="3"/>
    <w:rsid w:val="006C312E"/>
    <w:rPr>
      <w:rFonts w:ascii="Arial" w:eastAsia="Times New Roman" w:hAnsi="Arial" w:cs="Arial"/>
      <w:bCs/>
      <w:color w:val="141A20"/>
      <w:sz w:val="20"/>
      <w:szCs w:val="24"/>
      <w:lang w:eastAsia="ru-RU"/>
    </w:rPr>
  </w:style>
  <w:style w:type="paragraph" w:customStyle="1" w:styleId="numlist3">
    <w:name w:val="num_list_3"/>
    <w:aliases w:val="List_num 3,Scroll List Number 3"/>
    <w:basedOn w:val="numlist2"/>
    <w:link w:val="numlist30"/>
    <w:uiPriority w:val="2"/>
    <w:qFormat/>
    <w:rsid w:val="006C312E"/>
    <w:pPr>
      <w:numPr>
        <w:ilvl w:val="2"/>
      </w:numPr>
    </w:pPr>
  </w:style>
  <w:style w:type="character" w:customStyle="1" w:styleId="numlist30">
    <w:name w:val="num_list_3 Знак"/>
    <w:aliases w:val="List_num 3 Знак,Scroll List Number 3 Знак"/>
    <w:basedOn w:val="numlist20"/>
    <w:link w:val="numlist3"/>
    <w:uiPriority w:val="2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paragraph" w:customStyle="1" w:styleId="CodeTable">
    <w:name w:val="Code_Table"/>
    <w:aliases w:val="Code_table"/>
    <w:basedOn w:val="aff7"/>
    <w:uiPriority w:val="4"/>
    <w:qFormat/>
    <w:rsid w:val="006C312E"/>
    <w:pPr>
      <w:spacing w:before="120" w:after="240" w:line="240" w:lineRule="auto"/>
      <w:contextualSpacing/>
    </w:pPr>
    <w:rPr>
      <w:rFonts w:ascii="Courier New" w:hAnsi="Courier New"/>
      <w:color w:val="000000"/>
      <w:sz w:val="20"/>
      <w:lang w:val="en-US"/>
    </w:rPr>
  </w:style>
  <w:style w:type="character" w:customStyle="1" w:styleId="CodeinText">
    <w:name w:val="Code_in_Text"/>
    <w:aliases w:val="Code_word"/>
    <w:basedOn w:val="a3"/>
    <w:uiPriority w:val="4"/>
    <w:qFormat/>
    <w:rsid w:val="006C312E"/>
    <w:rPr>
      <w:rFonts w:ascii="Courier New" w:hAnsi="Courier New"/>
      <w:b w:val="0"/>
      <w:i w:val="0"/>
      <w:noProof w:val="0"/>
      <w:color w:val="000000"/>
      <w:bdr w:val="none" w:sz="0" w:space="0" w:color="auto"/>
      <w:shd w:val="clear" w:color="auto" w:fill="F2F2F2"/>
      <w:lang w:val="en-US"/>
    </w:rPr>
  </w:style>
  <w:style w:type="paragraph" w:customStyle="1" w:styleId="CodeNormal">
    <w:name w:val="Code_Normal"/>
    <w:aliases w:val="Code,Scroll Plain Text"/>
    <w:basedOn w:val="a2"/>
    <w:uiPriority w:val="4"/>
    <w:qFormat/>
    <w:rsid w:val="006C312E"/>
    <w:pPr>
      <w:spacing w:before="120" w:after="280" w:line="240" w:lineRule="auto"/>
      <w:contextualSpacing/>
    </w:pPr>
    <w:rPr>
      <w:rFonts w:ascii="Courier New" w:hAnsi="Courier New"/>
      <w:color w:val="000000"/>
      <w:sz w:val="20"/>
      <w:szCs w:val="20"/>
      <w:lang w:val="en-US"/>
    </w:rPr>
  </w:style>
  <w:style w:type="paragraph" w:customStyle="1" w:styleId="Lead">
    <w:name w:val="Lead"/>
    <w:basedOn w:val="a2"/>
    <w:link w:val="Lead0"/>
    <w:uiPriority w:val="10"/>
    <w:qFormat/>
    <w:rsid w:val="006C312E"/>
    <w:pPr>
      <w:spacing w:before="360"/>
    </w:pPr>
    <w:rPr>
      <w:rFonts w:eastAsiaTheme="minorHAnsi"/>
      <w:color w:val="999999"/>
      <w:sz w:val="32"/>
      <w:szCs w:val="32"/>
      <w:lang w:eastAsia="en-US"/>
    </w:rPr>
  </w:style>
  <w:style w:type="paragraph" w:customStyle="1" w:styleId="Head1List">
    <w:name w:val="Head 1. List"/>
    <w:aliases w:val="Head_list 1"/>
    <w:basedOn w:val="11"/>
    <w:next w:val="a2"/>
    <w:link w:val="Head1List0"/>
    <w:uiPriority w:val="7"/>
    <w:rsid w:val="006C312E"/>
    <w:pPr>
      <w:numPr>
        <w:numId w:val="7"/>
      </w:numPr>
    </w:pPr>
    <w:rPr>
      <w:rFonts w:eastAsiaTheme="majorEastAsia"/>
    </w:rPr>
  </w:style>
  <w:style w:type="character" w:customStyle="1" w:styleId="Lead0">
    <w:name w:val="Lead Знак"/>
    <w:basedOn w:val="a3"/>
    <w:link w:val="Lead"/>
    <w:uiPriority w:val="10"/>
    <w:rsid w:val="006C312E"/>
    <w:rPr>
      <w:rFonts w:ascii="Arial" w:hAnsi="Arial" w:cs="Arial"/>
      <w:color w:val="999999"/>
      <w:sz w:val="32"/>
      <w:szCs w:val="32"/>
    </w:rPr>
  </w:style>
  <w:style w:type="paragraph" w:customStyle="1" w:styleId="Head2List">
    <w:name w:val="Head 2. List"/>
    <w:aliases w:val="Head_list 2"/>
    <w:basedOn w:val="21"/>
    <w:next w:val="a2"/>
    <w:link w:val="Head2List0"/>
    <w:uiPriority w:val="7"/>
    <w:rsid w:val="006C312E"/>
    <w:pPr>
      <w:numPr>
        <w:ilvl w:val="1"/>
        <w:numId w:val="7"/>
      </w:numPr>
    </w:pPr>
  </w:style>
  <w:style w:type="character" w:customStyle="1" w:styleId="Head1List0">
    <w:name w:val="Head 1. List Знак"/>
    <w:aliases w:val="Head_list 1 Знак"/>
    <w:basedOn w:val="12"/>
    <w:link w:val="Head1List"/>
    <w:uiPriority w:val="7"/>
    <w:rsid w:val="006C312E"/>
    <w:rPr>
      <w:rFonts w:ascii="Arial" w:eastAsiaTheme="majorEastAsia" w:hAnsi="Arial" w:cs="Arial"/>
      <w:iCs/>
      <w:color w:val="141A20"/>
      <w:sz w:val="60"/>
      <w:szCs w:val="32"/>
      <w:lang w:eastAsia="ru-RU"/>
    </w:rPr>
  </w:style>
  <w:style w:type="paragraph" w:customStyle="1" w:styleId="Head3List">
    <w:name w:val="Head 3. List"/>
    <w:aliases w:val="Head_list 3"/>
    <w:basedOn w:val="30"/>
    <w:next w:val="a2"/>
    <w:link w:val="Head3List0"/>
    <w:uiPriority w:val="7"/>
    <w:rsid w:val="006C312E"/>
    <w:pPr>
      <w:numPr>
        <w:ilvl w:val="2"/>
        <w:numId w:val="7"/>
      </w:numPr>
    </w:pPr>
  </w:style>
  <w:style w:type="character" w:customStyle="1" w:styleId="Head2List0">
    <w:name w:val="Head 2. List Знак"/>
    <w:aliases w:val="Head_list 2 Знак"/>
    <w:basedOn w:val="22"/>
    <w:link w:val="Head2List"/>
    <w:uiPriority w:val="7"/>
    <w:rsid w:val="006C312E"/>
    <w:rPr>
      <w:rFonts w:ascii="Arial" w:eastAsiaTheme="majorEastAsia" w:hAnsi="Arial" w:cs="Arial"/>
      <w:iCs/>
      <w:color w:val="141A20"/>
      <w:sz w:val="50"/>
      <w:szCs w:val="28"/>
      <w:lang w:eastAsia="ru-RU"/>
    </w:rPr>
  </w:style>
  <w:style w:type="paragraph" w:customStyle="1" w:styleId="Head4List">
    <w:name w:val="Head 4. List"/>
    <w:aliases w:val="Head_list 4"/>
    <w:basedOn w:val="4"/>
    <w:next w:val="a2"/>
    <w:link w:val="Head4List0"/>
    <w:uiPriority w:val="7"/>
    <w:rsid w:val="006C312E"/>
    <w:pPr>
      <w:numPr>
        <w:ilvl w:val="3"/>
        <w:numId w:val="7"/>
      </w:numPr>
    </w:pPr>
  </w:style>
  <w:style w:type="character" w:customStyle="1" w:styleId="Head3List0">
    <w:name w:val="Head 3. List Знак"/>
    <w:aliases w:val="Head_list 3 Знак"/>
    <w:basedOn w:val="31"/>
    <w:link w:val="Head3List"/>
    <w:uiPriority w:val="7"/>
    <w:rsid w:val="006C312E"/>
    <w:rPr>
      <w:rFonts w:ascii="Arial" w:eastAsiaTheme="majorEastAsia" w:hAnsi="Arial" w:cstheme="majorBidi"/>
      <w:iCs/>
      <w:color w:val="141A20"/>
      <w:sz w:val="40"/>
      <w:szCs w:val="40"/>
      <w:lang w:eastAsia="ru-RU"/>
    </w:rPr>
  </w:style>
  <w:style w:type="paragraph" w:customStyle="1" w:styleId="Head5List">
    <w:name w:val="Head 5. List"/>
    <w:aliases w:val="Head_list 5"/>
    <w:basedOn w:val="5"/>
    <w:next w:val="a2"/>
    <w:link w:val="Head5List0"/>
    <w:uiPriority w:val="7"/>
    <w:rsid w:val="006C312E"/>
    <w:pPr>
      <w:numPr>
        <w:ilvl w:val="4"/>
        <w:numId w:val="7"/>
      </w:numPr>
    </w:pPr>
  </w:style>
  <w:style w:type="character" w:customStyle="1" w:styleId="Head4List0">
    <w:name w:val="Head 4. List Знак"/>
    <w:aliases w:val="Head_list 4 Знак"/>
    <w:basedOn w:val="40"/>
    <w:link w:val="Head4List"/>
    <w:uiPriority w:val="7"/>
    <w:rsid w:val="006C312E"/>
    <w:rPr>
      <w:rFonts w:ascii="Arial" w:eastAsiaTheme="majorEastAsia" w:hAnsi="Arial" w:cs="Arial"/>
      <w:color w:val="141A20"/>
      <w:sz w:val="35"/>
      <w:szCs w:val="35"/>
      <w:lang w:eastAsia="ru-RU"/>
    </w:rPr>
  </w:style>
  <w:style w:type="paragraph" w:customStyle="1" w:styleId="Head6List">
    <w:name w:val="Head 6. List"/>
    <w:basedOn w:val="6"/>
    <w:next w:val="a2"/>
    <w:link w:val="Head6List0"/>
    <w:uiPriority w:val="99"/>
    <w:rsid w:val="006C312E"/>
    <w:pPr>
      <w:numPr>
        <w:ilvl w:val="5"/>
        <w:numId w:val="7"/>
      </w:numPr>
    </w:pPr>
  </w:style>
  <w:style w:type="character" w:customStyle="1" w:styleId="Head5List0">
    <w:name w:val="Head 5. List Знак"/>
    <w:aliases w:val="Head_list 5 Знак"/>
    <w:basedOn w:val="50"/>
    <w:link w:val="Head5List"/>
    <w:uiPriority w:val="7"/>
    <w:rsid w:val="006C312E"/>
    <w:rPr>
      <w:rFonts w:ascii="Arial" w:eastAsiaTheme="majorEastAsia" w:hAnsi="Arial" w:cstheme="majorBidi"/>
      <w:iCs/>
      <w:color w:val="141A20"/>
      <w:sz w:val="30"/>
      <w:szCs w:val="30"/>
      <w:lang w:eastAsia="ru-RU"/>
    </w:rPr>
  </w:style>
  <w:style w:type="character" w:customStyle="1" w:styleId="Head6List0">
    <w:name w:val="Head 6. List Знак"/>
    <w:basedOn w:val="60"/>
    <w:link w:val="Head6List"/>
    <w:uiPriority w:val="99"/>
    <w:rsid w:val="006C312E"/>
    <w:rPr>
      <w:rFonts w:ascii="Arial" w:eastAsiaTheme="majorEastAsia" w:hAnsi="Arial" w:cs="Arial"/>
      <w:iCs/>
      <w:color w:val="141A20"/>
      <w:sz w:val="25"/>
      <w:szCs w:val="25"/>
      <w:lang w:eastAsia="ru-RU"/>
    </w:rPr>
  </w:style>
  <w:style w:type="paragraph" w:styleId="affd">
    <w:name w:val="List Bullet"/>
    <w:basedOn w:val="marklist1"/>
    <w:uiPriority w:val="99"/>
    <w:unhideWhenUsed/>
    <w:rsid w:val="006C312E"/>
  </w:style>
  <w:style w:type="paragraph" w:styleId="2e">
    <w:name w:val="Body Text 2"/>
    <w:basedOn w:val="a2"/>
    <w:link w:val="2f"/>
    <w:uiPriority w:val="99"/>
    <w:semiHidden/>
    <w:unhideWhenUsed/>
    <w:rsid w:val="007D09BA"/>
    <w:pPr>
      <w:spacing w:after="120" w:line="480" w:lineRule="auto"/>
    </w:pPr>
  </w:style>
  <w:style w:type="character" w:customStyle="1" w:styleId="2f">
    <w:name w:val="Основной текст 2 Знак"/>
    <w:basedOn w:val="a3"/>
    <w:link w:val="2e"/>
    <w:uiPriority w:val="99"/>
    <w:semiHidden/>
    <w:rsid w:val="007D09BA"/>
    <w:rPr>
      <w:rFonts w:ascii="Roboto" w:eastAsia="Times New Roman" w:hAnsi="Roboto" w:cs="Arial"/>
      <w:color w:val="4D4D4D"/>
      <w:sz w:val="24"/>
      <w:szCs w:val="24"/>
      <w:lang w:eastAsia="ru-RU"/>
    </w:rPr>
  </w:style>
  <w:style w:type="paragraph" w:styleId="affe">
    <w:name w:val="Plain Text"/>
    <w:basedOn w:val="a2"/>
    <w:link w:val="afff"/>
    <w:semiHidden/>
    <w:rsid w:val="00383CE6"/>
    <w:pPr>
      <w:spacing w:after="0" w:line="240" w:lineRule="auto"/>
    </w:pPr>
    <w:rPr>
      <w:rFonts w:ascii="Courier New" w:hAnsi="Courier New" w:cs="Times New Roman"/>
      <w:color w:val="auto"/>
      <w:sz w:val="20"/>
      <w:szCs w:val="20"/>
      <w:lang w:eastAsia="en-US"/>
    </w:rPr>
  </w:style>
  <w:style w:type="character" w:customStyle="1" w:styleId="afff">
    <w:name w:val="Текст Знак"/>
    <w:basedOn w:val="a3"/>
    <w:link w:val="affe"/>
    <w:semiHidden/>
    <w:rsid w:val="00383CE6"/>
    <w:rPr>
      <w:rFonts w:ascii="Courier New" w:eastAsia="Times New Roman" w:hAnsi="Courier New" w:cs="Times New Roman"/>
      <w:sz w:val="20"/>
      <w:szCs w:val="20"/>
    </w:rPr>
  </w:style>
  <w:style w:type="character" w:styleId="afff0">
    <w:name w:val="Unresolved Mention"/>
    <w:basedOn w:val="a3"/>
    <w:uiPriority w:val="99"/>
    <w:semiHidden/>
    <w:unhideWhenUsed/>
    <w:rsid w:val="006C312E"/>
    <w:rPr>
      <w:color w:val="605E5C"/>
      <w:shd w:val="clear" w:color="auto" w:fill="E1DFDD"/>
    </w:rPr>
  </w:style>
  <w:style w:type="paragraph" w:customStyle="1" w:styleId="marklist3">
    <w:name w:val="mark_list_3"/>
    <w:aliases w:val="List_mark 3,Scroll List Bullet 3"/>
    <w:basedOn w:val="marklist2"/>
    <w:link w:val="marklist30"/>
    <w:uiPriority w:val="2"/>
    <w:qFormat/>
    <w:rsid w:val="006C312E"/>
    <w:pPr>
      <w:numPr>
        <w:ilvl w:val="2"/>
      </w:numPr>
    </w:pPr>
  </w:style>
  <w:style w:type="character" w:customStyle="1" w:styleId="marklist30">
    <w:name w:val="mark_list_3 Знак"/>
    <w:aliases w:val="List_mark 3 Знак,Scroll List Bullet 3 Знак"/>
    <w:basedOn w:val="marklist20"/>
    <w:link w:val="marklist3"/>
    <w:uiPriority w:val="2"/>
    <w:rsid w:val="006C312E"/>
    <w:rPr>
      <w:rFonts w:ascii="Arial" w:eastAsia="Times New Roman" w:hAnsi="Arial" w:cs="Arial"/>
      <w:color w:val="141A20"/>
      <w:sz w:val="24"/>
      <w:szCs w:val="24"/>
      <w:lang w:eastAsia="ru-RU"/>
    </w:rPr>
  </w:style>
  <w:style w:type="paragraph" w:styleId="afff1">
    <w:name w:val="No Spacing"/>
    <w:uiPriority w:val="1"/>
    <w:qFormat/>
    <w:rsid w:val="00EC1680"/>
    <w:pPr>
      <w:spacing w:after="0" w:line="240" w:lineRule="auto"/>
    </w:pPr>
  </w:style>
  <w:style w:type="paragraph" w:customStyle="1" w:styleId="pnormal">
    <w:name w:val="p_normal"/>
    <w:basedOn w:val="a2"/>
    <w:rsid w:val="005C4B16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</w:rPr>
  </w:style>
  <w:style w:type="paragraph" w:customStyle="1" w:styleId="pheadinghowtoatoc">
    <w:name w:val="p_headinghowto_atoc_"/>
    <w:basedOn w:val="a2"/>
    <w:rsid w:val="0090428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</w:rPr>
  </w:style>
  <w:style w:type="character" w:customStyle="1" w:styleId="fheadinghowtoatoc">
    <w:name w:val="f_headinghowto_atoc_"/>
    <w:basedOn w:val="a3"/>
    <w:rsid w:val="0090428F"/>
  </w:style>
  <w:style w:type="character" w:customStyle="1" w:styleId="apple-converted-space">
    <w:name w:val="apple-converted-space"/>
    <w:basedOn w:val="a3"/>
    <w:rsid w:val="0090428F"/>
  </w:style>
  <w:style w:type="character" w:customStyle="1" w:styleId="fimagecaption">
    <w:name w:val="f_imagecaption"/>
    <w:basedOn w:val="a3"/>
    <w:rsid w:val="005F7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8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93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3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04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06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3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2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399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www.godexintl.com/downloads?locale=ru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hyperlink" Target="http://www.firebirdsql.org/en/firebird-2-5" TargetMode="External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eader" Target="header2.xml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fontTable" Target="fontTable.xml"/><Relationship Id="rId61" Type="http://schemas.openxmlformats.org/officeDocument/2006/relationships/image" Target="media/image50.png"/><Relationship Id="rId82" Type="http://schemas.openxmlformats.org/officeDocument/2006/relationships/image" Target="media/image7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.gritsaenko\Downloads\&#1064;&#1072;&#1073;&#1083;&#1086;&#1085;%20&#1090;&#1077;&#1082;&#1089;&#1090;&#1086;&#1074;&#1086;&#1075;&#1086;%20&#1076;&#1086;&#1082;&#1091;&#1084;&#1077;&#1085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64770-3A53-46DF-962F-7B9FB18FF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текстового документа</Template>
  <TotalTime>0</TotalTime>
  <Pages>47</Pages>
  <Words>3813</Words>
  <Characters>21735</Characters>
  <Application>Microsoft Office Word</Application>
  <DocSecurity>0</DocSecurity>
  <Lines>181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2023-05-23T07:14:00Z</dcterms:created>
  <dcterms:modified xsi:type="dcterms:W3CDTF">2023-05-23T07:14:00Z</dcterms:modified>
</cp:coreProperties>
</file>